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D76D16" w14:textId="119DC697" w:rsidR="00F530F5" w:rsidRPr="002360EF" w:rsidRDefault="00F530F5" w:rsidP="008E243C">
      <w:pPr>
        <w:jc w:val="right"/>
        <w:rPr>
          <w:color w:val="FFFFFF" w:themeColor="background1"/>
        </w:rPr>
      </w:pPr>
    </w:p>
    <w:p w14:paraId="6E0B3451" w14:textId="77777777" w:rsidR="00452291" w:rsidRPr="002360EF" w:rsidRDefault="00452291" w:rsidP="008E243C">
      <w:pPr>
        <w:jc w:val="right"/>
        <w:rPr>
          <w:color w:val="FFFFFF" w:themeColor="background1"/>
        </w:rPr>
      </w:pPr>
    </w:p>
    <w:tbl>
      <w:tblPr>
        <w:tblStyle w:val="TaulukkoRuudukko1"/>
        <w:tblpPr w:leftFromText="180" w:rightFromText="180" w:vertAnchor="page" w:horzAnchor="margin" w:tblpXSpec="right" w:tblpY="3481"/>
        <w:tblW w:w="4264" w:type="pct"/>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219"/>
      </w:tblGrid>
      <w:tr w:rsidR="004C0900" w:rsidRPr="002360EF" w14:paraId="75E6B167" w14:textId="77777777" w:rsidTr="004C0900">
        <w:trPr>
          <w:trHeight w:val="1644"/>
          <w:jc w:val="right"/>
        </w:trPr>
        <w:tc>
          <w:tcPr>
            <w:tcW w:w="5000" w:type="pct"/>
            <w:vAlign w:val="bottom"/>
          </w:tcPr>
          <w:p w14:paraId="4580B684" w14:textId="0A2FCAF9" w:rsidR="00855B48" w:rsidRPr="002360EF" w:rsidRDefault="00855B48" w:rsidP="004C0900">
            <w:pPr>
              <w:jc w:val="right"/>
              <w:rPr>
                <w:rFonts w:cstheme="minorHAnsi"/>
                <w:color w:val="FFFFFF" w:themeColor="background1"/>
                <w:lang w:val="fi-FI"/>
              </w:rPr>
            </w:pPr>
          </w:p>
        </w:tc>
      </w:tr>
      <w:tr w:rsidR="004C0900" w:rsidRPr="002360EF" w14:paraId="1E3F9768" w14:textId="77777777" w:rsidTr="004C0900">
        <w:trPr>
          <w:trHeight w:val="227"/>
          <w:jc w:val="right"/>
        </w:trPr>
        <w:tc>
          <w:tcPr>
            <w:tcW w:w="5000" w:type="pct"/>
            <w:vAlign w:val="bottom"/>
          </w:tcPr>
          <w:p w14:paraId="2E30B940" w14:textId="63D31831" w:rsidR="004527EC" w:rsidRPr="002360EF" w:rsidRDefault="004527EC" w:rsidP="004C0900">
            <w:pPr>
              <w:jc w:val="right"/>
              <w:rPr>
                <w:rFonts w:cstheme="minorHAnsi"/>
                <w:color w:val="FFFFFF" w:themeColor="background1"/>
              </w:rPr>
            </w:pPr>
          </w:p>
        </w:tc>
      </w:tr>
      <w:tr w:rsidR="004C0900" w:rsidRPr="002360EF" w14:paraId="03ACDD5E" w14:textId="77777777" w:rsidTr="004C0900">
        <w:trPr>
          <w:trHeight w:val="1077"/>
          <w:jc w:val="right"/>
        </w:trPr>
        <w:sdt>
          <w:sdtPr>
            <w:rPr>
              <w:rFonts w:eastAsia="Times New Roman"/>
              <w:color w:val="FFFFFF" w:themeColor="background1"/>
              <w:sz w:val="52"/>
            </w:rPr>
            <w:alias w:val="Otsikko"/>
            <w:id w:val="2646390"/>
            <w:placeholder>
              <w:docPart w:val="B79F307380824D2BBB28E2FC0A92ACD2"/>
            </w:placeholder>
            <w:dataBinding w:prefixMappings="xmlns:ns0='http://purl.org/dc/elements/1.1/' xmlns:ns1='http://schemas.openxmlformats.org/package/2006/metadata/core-properties' " w:xpath="/ns1:coreProperties[1]/ns0:title[1]" w:storeItemID="{6C3C8BC8-F283-45AE-878A-BAB7291924A1}"/>
            <w:text/>
          </w:sdtPr>
          <w:sdtContent>
            <w:tc>
              <w:tcPr>
                <w:tcW w:w="5000" w:type="pct"/>
              </w:tcPr>
              <w:p w14:paraId="08A02B61" w14:textId="513B5ACD" w:rsidR="00855B48" w:rsidRPr="002360EF" w:rsidRDefault="0073495C" w:rsidP="00A03B6E">
                <w:pPr>
                  <w:spacing w:after="200" w:line="276" w:lineRule="auto"/>
                  <w:contextualSpacing/>
                  <w:jc w:val="center"/>
                  <w:rPr>
                    <w:rFonts w:eastAsia="Calibri" w:cstheme="minorHAnsi"/>
                    <w:color w:val="FFFFFF" w:themeColor="background1"/>
                    <w:sz w:val="48"/>
                    <w:szCs w:val="48"/>
                    <w:lang w:val="fi-FI"/>
                  </w:rPr>
                </w:pPr>
                <w:r w:rsidRPr="002360EF">
                  <w:rPr>
                    <w:rFonts w:eastAsia="Times New Roman" w:cstheme="minorHAnsi"/>
                    <w:color w:val="FFFFFF" w:themeColor="background1"/>
                    <w:sz w:val="52"/>
                  </w:rPr>
                  <w:t>‘BOOKLET’</w:t>
                </w:r>
              </w:p>
            </w:tc>
          </w:sdtContent>
        </w:sdt>
      </w:tr>
      <w:tr w:rsidR="004C0900" w:rsidRPr="002360EF" w14:paraId="51594427" w14:textId="77777777" w:rsidTr="004C0900">
        <w:trPr>
          <w:trHeight w:val="695"/>
          <w:jc w:val="right"/>
        </w:trPr>
        <w:tc>
          <w:tcPr>
            <w:tcW w:w="5000" w:type="pct"/>
          </w:tcPr>
          <w:p w14:paraId="7DFB9273" w14:textId="77777777" w:rsidR="00550773" w:rsidRPr="002360EF" w:rsidRDefault="00550773" w:rsidP="00A03B6E">
            <w:pPr>
              <w:spacing w:after="200" w:line="276" w:lineRule="auto"/>
              <w:jc w:val="center"/>
              <w:rPr>
                <w:rFonts w:cstheme="minorHAnsi"/>
                <w:b/>
                <w:color w:val="FFFFFF" w:themeColor="background1"/>
                <w:sz w:val="28"/>
                <w:szCs w:val="28"/>
              </w:rPr>
            </w:pPr>
            <w:r w:rsidRPr="002360EF">
              <w:rPr>
                <w:rFonts w:cstheme="minorHAnsi"/>
                <w:b/>
                <w:color w:val="FFFFFF" w:themeColor="background1"/>
                <w:sz w:val="28"/>
                <w:szCs w:val="28"/>
              </w:rPr>
              <w:t>How to arrive to STUK?</w:t>
            </w:r>
          </w:p>
          <w:p w14:paraId="19B50A4F" w14:textId="12179E3C" w:rsidR="00855B48" w:rsidRPr="002360EF" w:rsidRDefault="00550773" w:rsidP="00A03B6E">
            <w:pPr>
              <w:spacing w:after="200" w:line="276" w:lineRule="auto"/>
              <w:jc w:val="center"/>
              <w:rPr>
                <w:rFonts w:eastAsia="Calibri" w:cstheme="minorHAnsi"/>
                <w:b/>
                <w:color w:val="FFFFFF" w:themeColor="background1"/>
              </w:rPr>
            </w:pPr>
            <w:r w:rsidRPr="002360EF">
              <w:rPr>
                <w:rFonts w:cstheme="minorHAnsi"/>
                <w:b/>
                <w:color w:val="FFFFFF" w:themeColor="background1"/>
                <w:sz w:val="28"/>
                <w:szCs w:val="28"/>
              </w:rPr>
              <w:t>Where to stay?</w:t>
            </w:r>
            <w:r w:rsidR="00A03B6E" w:rsidRPr="002360EF">
              <w:rPr>
                <w:rFonts w:cstheme="minorHAnsi"/>
                <w:b/>
                <w:color w:val="FFFFFF" w:themeColor="background1"/>
                <w:sz w:val="28"/>
                <w:szCs w:val="28"/>
              </w:rPr>
              <w:t xml:space="preserve"> </w:t>
            </w:r>
            <w:r w:rsidR="00A03B6E" w:rsidRPr="002360EF">
              <w:rPr>
                <w:rFonts w:cstheme="minorHAnsi"/>
                <w:b/>
                <w:color w:val="FFFFFF" w:themeColor="background1"/>
                <w:sz w:val="28"/>
                <w:szCs w:val="28"/>
              </w:rPr>
              <w:br/>
            </w:r>
          </w:p>
        </w:tc>
      </w:tr>
      <w:tr w:rsidR="004C0900" w:rsidRPr="002360EF" w14:paraId="390CD238" w14:textId="77777777" w:rsidTr="004C0900">
        <w:trPr>
          <w:trHeight w:val="465"/>
          <w:jc w:val="right"/>
        </w:trPr>
        <w:tc>
          <w:tcPr>
            <w:tcW w:w="5000" w:type="pct"/>
            <w:vAlign w:val="bottom"/>
          </w:tcPr>
          <w:p w14:paraId="689862A2" w14:textId="737E5789" w:rsidR="00855B48" w:rsidRPr="002360EF" w:rsidRDefault="00855B48" w:rsidP="004C0900">
            <w:pPr>
              <w:spacing w:after="200" w:line="276" w:lineRule="auto"/>
              <w:jc w:val="right"/>
              <w:rPr>
                <w:rFonts w:eastAsia="Calibri" w:cstheme="minorHAnsi"/>
                <w:color w:val="FFFFFF" w:themeColor="background1"/>
              </w:rPr>
            </w:pPr>
          </w:p>
        </w:tc>
      </w:tr>
    </w:tbl>
    <w:p w14:paraId="3BE9815D" w14:textId="77777777" w:rsidR="00A016A4" w:rsidRPr="002360EF" w:rsidRDefault="00A016A4" w:rsidP="00A016A4">
      <w:pPr>
        <w:spacing w:after="200" w:line="276" w:lineRule="auto"/>
        <w:rPr>
          <w:rFonts w:eastAsia="Calibri"/>
          <w:color w:val="FFFFFF" w:themeColor="background1"/>
          <w:lang w:val="en-US"/>
        </w:rPr>
      </w:pPr>
    </w:p>
    <w:p w14:paraId="0814B085" w14:textId="77777777" w:rsidR="00A016A4" w:rsidRPr="002360EF" w:rsidRDefault="00A016A4" w:rsidP="00E9290B">
      <w:pPr>
        <w:rPr>
          <w:lang w:val="en-US"/>
        </w:rPr>
      </w:pPr>
    </w:p>
    <w:p w14:paraId="1CC488BA" w14:textId="5C9FE4FF" w:rsidR="00A016A4" w:rsidRPr="002360EF" w:rsidRDefault="00A016A4" w:rsidP="00A016A4">
      <w:pPr>
        <w:rPr>
          <w:lang w:val="en-US"/>
        </w:rPr>
      </w:pPr>
    </w:p>
    <w:p w14:paraId="3ABE1A11" w14:textId="57847AAF" w:rsidR="00A016A4" w:rsidRPr="002360EF" w:rsidRDefault="00A016A4" w:rsidP="00A016A4">
      <w:pPr>
        <w:rPr>
          <w:lang w:val="en-US"/>
        </w:rPr>
        <w:sectPr w:rsidR="00A016A4" w:rsidRPr="002360EF" w:rsidSect="00945BA9">
          <w:headerReference w:type="default" r:id="rId9"/>
          <w:footerReference w:type="default" r:id="rId10"/>
          <w:pgSz w:w="11906" w:h="16838" w:code="9"/>
          <w:pgMar w:top="1701" w:right="1134" w:bottom="567" w:left="1134" w:header="567" w:footer="709" w:gutter="0"/>
          <w:cols w:space="708"/>
          <w:docGrid w:linePitch="360"/>
        </w:sectPr>
      </w:pPr>
    </w:p>
    <w:sdt>
      <w:sdtPr>
        <w:rPr>
          <w:rFonts w:asciiTheme="minorHAnsi" w:eastAsiaTheme="minorHAnsi" w:hAnsiTheme="minorHAnsi" w:cstheme="minorHAnsi"/>
          <w:b w:val="0"/>
          <w:bCs w:val="0"/>
          <w:sz w:val="22"/>
          <w:szCs w:val="22"/>
        </w:rPr>
        <w:id w:val="4006361"/>
        <w:docPartObj>
          <w:docPartGallery w:val="Table of Contents"/>
          <w:docPartUnique/>
        </w:docPartObj>
      </w:sdtPr>
      <w:sdtContent>
        <w:p w14:paraId="29FAD77E" w14:textId="5B0E39F8" w:rsidR="007C322F" w:rsidRPr="002360EF" w:rsidRDefault="00A03B6E">
          <w:pPr>
            <w:pStyle w:val="TOCHeading"/>
            <w:rPr>
              <w:rFonts w:asciiTheme="minorHAnsi" w:hAnsiTheme="minorHAnsi" w:cstheme="minorHAnsi"/>
            </w:rPr>
          </w:pPr>
          <w:r w:rsidRPr="002360EF">
            <w:rPr>
              <w:rFonts w:asciiTheme="minorHAnsi" w:hAnsiTheme="minorHAnsi" w:cstheme="minorHAnsi"/>
            </w:rPr>
            <w:t>Contents</w:t>
          </w:r>
        </w:p>
        <w:p w14:paraId="0B51C41C" w14:textId="092C6C9C" w:rsidR="00DF240C" w:rsidRDefault="00441F45">
          <w:pPr>
            <w:pStyle w:val="TOC1"/>
            <w:tabs>
              <w:tab w:val="left" w:pos="440"/>
              <w:tab w:val="right" w:leader="dot" w:pos="9628"/>
            </w:tabs>
            <w:rPr>
              <w:rFonts w:eastAsiaTheme="minorEastAsia" w:cstheme="minorBidi"/>
              <w:noProof/>
              <w:lang w:eastAsia="fi-FI"/>
            </w:rPr>
          </w:pPr>
          <w:r w:rsidRPr="002360EF">
            <w:fldChar w:fldCharType="begin"/>
          </w:r>
          <w:r w:rsidR="007C322F" w:rsidRPr="002360EF">
            <w:instrText xml:space="preserve"> TOC \o "1-3" \h \z \u </w:instrText>
          </w:r>
          <w:r w:rsidRPr="002360EF">
            <w:fldChar w:fldCharType="separate"/>
          </w:r>
          <w:hyperlink w:anchor="_Toc129779627" w:history="1">
            <w:r w:rsidR="00DF240C" w:rsidRPr="004E275F">
              <w:rPr>
                <w:rStyle w:val="Hyperlink"/>
                <w:noProof/>
                <w:lang w:val="en-US"/>
              </w:rPr>
              <w:t>1</w:t>
            </w:r>
            <w:r w:rsidR="00DF240C">
              <w:rPr>
                <w:rFonts w:eastAsiaTheme="minorEastAsia" w:cstheme="minorBidi"/>
                <w:noProof/>
                <w:lang w:eastAsia="fi-FI"/>
              </w:rPr>
              <w:tab/>
            </w:r>
            <w:r w:rsidR="00DF240C" w:rsidRPr="004E275F">
              <w:rPr>
                <w:rStyle w:val="Hyperlink"/>
                <w:noProof/>
                <w:lang w:val="en-US"/>
              </w:rPr>
              <w:t>STUK (Radiation and Nuclear Safety Authority)</w:t>
            </w:r>
            <w:r w:rsidR="00DF240C">
              <w:rPr>
                <w:noProof/>
                <w:webHidden/>
              </w:rPr>
              <w:tab/>
            </w:r>
            <w:r w:rsidR="00DF240C">
              <w:rPr>
                <w:noProof/>
                <w:webHidden/>
              </w:rPr>
              <w:fldChar w:fldCharType="begin"/>
            </w:r>
            <w:r w:rsidR="00DF240C">
              <w:rPr>
                <w:noProof/>
                <w:webHidden/>
              </w:rPr>
              <w:instrText xml:space="preserve"> PAGEREF _Toc129779627 \h </w:instrText>
            </w:r>
            <w:r w:rsidR="00DF240C">
              <w:rPr>
                <w:noProof/>
                <w:webHidden/>
              </w:rPr>
            </w:r>
            <w:r w:rsidR="00DF240C">
              <w:rPr>
                <w:noProof/>
                <w:webHidden/>
              </w:rPr>
              <w:fldChar w:fldCharType="separate"/>
            </w:r>
            <w:r w:rsidR="00DF240C">
              <w:rPr>
                <w:noProof/>
                <w:webHidden/>
              </w:rPr>
              <w:t>1</w:t>
            </w:r>
            <w:r w:rsidR="00DF240C">
              <w:rPr>
                <w:noProof/>
                <w:webHidden/>
              </w:rPr>
              <w:fldChar w:fldCharType="end"/>
            </w:r>
          </w:hyperlink>
        </w:p>
        <w:p w14:paraId="5ADD26C2" w14:textId="26B6BDB3" w:rsidR="00DF240C" w:rsidRDefault="00000000">
          <w:pPr>
            <w:pStyle w:val="TOC1"/>
            <w:tabs>
              <w:tab w:val="left" w:pos="440"/>
              <w:tab w:val="right" w:leader="dot" w:pos="9628"/>
            </w:tabs>
            <w:rPr>
              <w:rFonts w:eastAsiaTheme="minorEastAsia" w:cstheme="minorBidi"/>
              <w:noProof/>
              <w:lang w:eastAsia="fi-FI"/>
            </w:rPr>
          </w:pPr>
          <w:hyperlink w:anchor="_Toc129779628" w:history="1">
            <w:r w:rsidR="00DF240C" w:rsidRPr="004E275F">
              <w:rPr>
                <w:rStyle w:val="Hyperlink"/>
                <w:noProof/>
                <w:lang w:val="en-US"/>
              </w:rPr>
              <w:t>2</w:t>
            </w:r>
            <w:r w:rsidR="00DF240C">
              <w:rPr>
                <w:rFonts w:eastAsiaTheme="minorEastAsia" w:cstheme="minorBidi"/>
                <w:noProof/>
                <w:lang w:eastAsia="fi-FI"/>
              </w:rPr>
              <w:tab/>
            </w:r>
            <w:r w:rsidR="00DF240C" w:rsidRPr="004E275F">
              <w:rPr>
                <w:rStyle w:val="Hyperlink"/>
                <w:noProof/>
                <w:lang w:val="en-US"/>
              </w:rPr>
              <w:t>Hotels</w:t>
            </w:r>
            <w:r w:rsidR="00DF240C">
              <w:rPr>
                <w:noProof/>
                <w:webHidden/>
              </w:rPr>
              <w:tab/>
            </w:r>
            <w:r w:rsidR="00DF240C">
              <w:rPr>
                <w:noProof/>
                <w:webHidden/>
              </w:rPr>
              <w:fldChar w:fldCharType="begin"/>
            </w:r>
            <w:r w:rsidR="00DF240C">
              <w:rPr>
                <w:noProof/>
                <w:webHidden/>
              </w:rPr>
              <w:instrText xml:space="preserve"> PAGEREF _Toc129779628 \h </w:instrText>
            </w:r>
            <w:r w:rsidR="00DF240C">
              <w:rPr>
                <w:noProof/>
                <w:webHidden/>
              </w:rPr>
            </w:r>
            <w:r w:rsidR="00DF240C">
              <w:rPr>
                <w:noProof/>
                <w:webHidden/>
              </w:rPr>
              <w:fldChar w:fldCharType="separate"/>
            </w:r>
            <w:r w:rsidR="00DF240C">
              <w:rPr>
                <w:noProof/>
                <w:webHidden/>
              </w:rPr>
              <w:t>2</w:t>
            </w:r>
            <w:r w:rsidR="00DF240C">
              <w:rPr>
                <w:noProof/>
                <w:webHidden/>
              </w:rPr>
              <w:fldChar w:fldCharType="end"/>
            </w:r>
          </w:hyperlink>
        </w:p>
        <w:p w14:paraId="7124D058" w14:textId="54625043" w:rsidR="00DF240C" w:rsidRDefault="00000000">
          <w:pPr>
            <w:pStyle w:val="TOC2"/>
            <w:tabs>
              <w:tab w:val="left" w:pos="880"/>
              <w:tab w:val="right" w:leader="dot" w:pos="9628"/>
            </w:tabs>
            <w:rPr>
              <w:rFonts w:eastAsiaTheme="minorEastAsia" w:cstheme="minorBidi"/>
              <w:noProof/>
              <w:lang w:eastAsia="fi-FI"/>
            </w:rPr>
          </w:pPr>
          <w:hyperlink w:anchor="_Toc129779629" w:history="1">
            <w:r w:rsidR="00DF240C" w:rsidRPr="004E275F">
              <w:rPr>
                <w:rStyle w:val="Hyperlink"/>
                <w:noProof/>
                <w:lang w:val="en-US"/>
              </w:rPr>
              <w:t>2.1</w:t>
            </w:r>
            <w:r w:rsidR="00DF240C">
              <w:rPr>
                <w:rFonts w:eastAsiaTheme="minorEastAsia" w:cstheme="minorBidi"/>
                <w:noProof/>
                <w:lang w:eastAsia="fi-FI"/>
              </w:rPr>
              <w:tab/>
            </w:r>
            <w:r w:rsidR="00DF240C" w:rsidRPr="004E275F">
              <w:rPr>
                <w:rStyle w:val="Hyperlink"/>
                <w:noProof/>
                <w:lang w:val="en-US"/>
              </w:rPr>
              <w:t>Hotels in Tikkurila</w:t>
            </w:r>
            <w:r w:rsidR="00DF240C">
              <w:rPr>
                <w:noProof/>
                <w:webHidden/>
              </w:rPr>
              <w:tab/>
            </w:r>
            <w:r w:rsidR="00DF240C">
              <w:rPr>
                <w:noProof/>
                <w:webHidden/>
              </w:rPr>
              <w:fldChar w:fldCharType="begin"/>
            </w:r>
            <w:r w:rsidR="00DF240C">
              <w:rPr>
                <w:noProof/>
                <w:webHidden/>
              </w:rPr>
              <w:instrText xml:space="preserve"> PAGEREF _Toc129779629 \h </w:instrText>
            </w:r>
            <w:r w:rsidR="00DF240C">
              <w:rPr>
                <w:noProof/>
                <w:webHidden/>
              </w:rPr>
            </w:r>
            <w:r w:rsidR="00DF240C">
              <w:rPr>
                <w:noProof/>
                <w:webHidden/>
              </w:rPr>
              <w:fldChar w:fldCharType="separate"/>
            </w:r>
            <w:r w:rsidR="00DF240C">
              <w:rPr>
                <w:noProof/>
                <w:webHidden/>
              </w:rPr>
              <w:t>2</w:t>
            </w:r>
            <w:r w:rsidR="00DF240C">
              <w:rPr>
                <w:noProof/>
                <w:webHidden/>
              </w:rPr>
              <w:fldChar w:fldCharType="end"/>
            </w:r>
          </w:hyperlink>
        </w:p>
        <w:p w14:paraId="2C59A114" w14:textId="5C92CD84" w:rsidR="00DF240C" w:rsidRDefault="00000000">
          <w:pPr>
            <w:pStyle w:val="TOC2"/>
            <w:tabs>
              <w:tab w:val="left" w:pos="880"/>
              <w:tab w:val="right" w:leader="dot" w:pos="9628"/>
            </w:tabs>
            <w:rPr>
              <w:rFonts w:eastAsiaTheme="minorEastAsia" w:cstheme="minorBidi"/>
              <w:noProof/>
              <w:lang w:eastAsia="fi-FI"/>
            </w:rPr>
          </w:pPr>
          <w:hyperlink w:anchor="_Toc129779630" w:history="1">
            <w:r w:rsidR="00DF240C" w:rsidRPr="004E275F">
              <w:rPr>
                <w:rStyle w:val="Hyperlink"/>
                <w:noProof/>
                <w:lang w:val="en-US"/>
              </w:rPr>
              <w:t>2.2</w:t>
            </w:r>
            <w:r w:rsidR="00DF240C">
              <w:rPr>
                <w:rFonts w:eastAsiaTheme="minorEastAsia" w:cstheme="minorBidi"/>
                <w:noProof/>
                <w:lang w:eastAsia="fi-FI"/>
              </w:rPr>
              <w:tab/>
            </w:r>
            <w:r w:rsidR="00DF240C" w:rsidRPr="004E275F">
              <w:rPr>
                <w:rStyle w:val="Hyperlink"/>
                <w:noProof/>
                <w:lang w:val="en-US"/>
              </w:rPr>
              <w:t>Hotels in Helsinki City Centre</w:t>
            </w:r>
            <w:r w:rsidR="00DF240C">
              <w:rPr>
                <w:noProof/>
                <w:webHidden/>
              </w:rPr>
              <w:tab/>
            </w:r>
            <w:r w:rsidR="00DF240C">
              <w:rPr>
                <w:noProof/>
                <w:webHidden/>
              </w:rPr>
              <w:fldChar w:fldCharType="begin"/>
            </w:r>
            <w:r w:rsidR="00DF240C">
              <w:rPr>
                <w:noProof/>
                <w:webHidden/>
              </w:rPr>
              <w:instrText xml:space="preserve"> PAGEREF _Toc129779630 \h </w:instrText>
            </w:r>
            <w:r w:rsidR="00DF240C">
              <w:rPr>
                <w:noProof/>
                <w:webHidden/>
              </w:rPr>
            </w:r>
            <w:r w:rsidR="00DF240C">
              <w:rPr>
                <w:noProof/>
                <w:webHidden/>
              </w:rPr>
              <w:fldChar w:fldCharType="separate"/>
            </w:r>
            <w:r w:rsidR="00DF240C">
              <w:rPr>
                <w:noProof/>
                <w:webHidden/>
              </w:rPr>
              <w:t>3</w:t>
            </w:r>
            <w:r w:rsidR="00DF240C">
              <w:rPr>
                <w:noProof/>
                <w:webHidden/>
              </w:rPr>
              <w:fldChar w:fldCharType="end"/>
            </w:r>
          </w:hyperlink>
        </w:p>
        <w:p w14:paraId="05853F55" w14:textId="065AA317" w:rsidR="00DF240C" w:rsidRDefault="00000000">
          <w:pPr>
            <w:pStyle w:val="TOC1"/>
            <w:tabs>
              <w:tab w:val="left" w:pos="440"/>
              <w:tab w:val="right" w:leader="dot" w:pos="9628"/>
            </w:tabs>
            <w:rPr>
              <w:rFonts w:eastAsiaTheme="minorEastAsia" w:cstheme="minorBidi"/>
              <w:noProof/>
              <w:lang w:eastAsia="fi-FI"/>
            </w:rPr>
          </w:pPr>
          <w:hyperlink w:anchor="_Toc129779631" w:history="1">
            <w:r w:rsidR="00DF240C" w:rsidRPr="004E275F">
              <w:rPr>
                <w:rStyle w:val="Hyperlink"/>
                <w:noProof/>
                <w:lang w:val="en-US"/>
              </w:rPr>
              <w:t>3</w:t>
            </w:r>
            <w:r w:rsidR="00DF240C">
              <w:rPr>
                <w:rFonts w:eastAsiaTheme="minorEastAsia" w:cstheme="minorBidi"/>
                <w:noProof/>
                <w:lang w:eastAsia="fi-FI"/>
              </w:rPr>
              <w:tab/>
            </w:r>
            <w:r w:rsidR="00DF240C" w:rsidRPr="004E275F">
              <w:rPr>
                <w:rStyle w:val="Hyperlink"/>
                <w:noProof/>
                <w:lang w:val="en-US"/>
              </w:rPr>
              <w:t>Other information</w:t>
            </w:r>
            <w:r w:rsidR="00DF240C">
              <w:rPr>
                <w:noProof/>
                <w:webHidden/>
              </w:rPr>
              <w:tab/>
            </w:r>
            <w:r w:rsidR="00DF240C">
              <w:rPr>
                <w:noProof/>
                <w:webHidden/>
              </w:rPr>
              <w:fldChar w:fldCharType="begin"/>
            </w:r>
            <w:r w:rsidR="00DF240C">
              <w:rPr>
                <w:noProof/>
                <w:webHidden/>
              </w:rPr>
              <w:instrText xml:space="preserve"> PAGEREF _Toc129779631 \h </w:instrText>
            </w:r>
            <w:r w:rsidR="00DF240C">
              <w:rPr>
                <w:noProof/>
                <w:webHidden/>
              </w:rPr>
            </w:r>
            <w:r w:rsidR="00DF240C">
              <w:rPr>
                <w:noProof/>
                <w:webHidden/>
              </w:rPr>
              <w:fldChar w:fldCharType="separate"/>
            </w:r>
            <w:r w:rsidR="00DF240C">
              <w:rPr>
                <w:noProof/>
                <w:webHidden/>
              </w:rPr>
              <w:t>3</w:t>
            </w:r>
            <w:r w:rsidR="00DF240C">
              <w:rPr>
                <w:noProof/>
                <w:webHidden/>
              </w:rPr>
              <w:fldChar w:fldCharType="end"/>
            </w:r>
          </w:hyperlink>
        </w:p>
        <w:p w14:paraId="63DB42CB" w14:textId="7117C46D" w:rsidR="00DF240C" w:rsidRDefault="00000000">
          <w:pPr>
            <w:pStyle w:val="TOC2"/>
            <w:tabs>
              <w:tab w:val="left" w:pos="880"/>
              <w:tab w:val="right" w:leader="dot" w:pos="9628"/>
            </w:tabs>
            <w:rPr>
              <w:rFonts w:eastAsiaTheme="minorEastAsia" w:cstheme="minorBidi"/>
              <w:noProof/>
              <w:lang w:eastAsia="fi-FI"/>
            </w:rPr>
          </w:pPr>
          <w:hyperlink w:anchor="_Toc129779632" w:history="1">
            <w:r w:rsidR="00DF240C" w:rsidRPr="004E275F">
              <w:rPr>
                <w:rStyle w:val="Hyperlink"/>
                <w:noProof/>
                <w:lang w:val="en-US"/>
              </w:rPr>
              <w:t>3.1</w:t>
            </w:r>
            <w:r w:rsidR="00DF240C">
              <w:rPr>
                <w:rFonts w:eastAsiaTheme="minorEastAsia" w:cstheme="minorBidi"/>
                <w:noProof/>
                <w:lang w:eastAsia="fi-FI"/>
              </w:rPr>
              <w:tab/>
            </w:r>
            <w:r w:rsidR="00DF240C" w:rsidRPr="004E275F">
              <w:rPr>
                <w:rStyle w:val="Hyperlink"/>
                <w:noProof/>
                <w:lang w:val="en-US"/>
              </w:rPr>
              <w:t>Helsinki Airport</w:t>
            </w:r>
            <w:r w:rsidR="00DF240C">
              <w:rPr>
                <w:noProof/>
                <w:webHidden/>
              </w:rPr>
              <w:tab/>
            </w:r>
            <w:r w:rsidR="00DF240C">
              <w:rPr>
                <w:noProof/>
                <w:webHidden/>
              </w:rPr>
              <w:fldChar w:fldCharType="begin"/>
            </w:r>
            <w:r w:rsidR="00DF240C">
              <w:rPr>
                <w:noProof/>
                <w:webHidden/>
              </w:rPr>
              <w:instrText xml:space="preserve"> PAGEREF _Toc129779632 \h </w:instrText>
            </w:r>
            <w:r w:rsidR="00DF240C">
              <w:rPr>
                <w:noProof/>
                <w:webHidden/>
              </w:rPr>
            </w:r>
            <w:r w:rsidR="00DF240C">
              <w:rPr>
                <w:noProof/>
                <w:webHidden/>
              </w:rPr>
              <w:fldChar w:fldCharType="separate"/>
            </w:r>
            <w:r w:rsidR="00DF240C">
              <w:rPr>
                <w:noProof/>
                <w:webHidden/>
              </w:rPr>
              <w:t>3</w:t>
            </w:r>
            <w:r w:rsidR="00DF240C">
              <w:rPr>
                <w:noProof/>
                <w:webHidden/>
              </w:rPr>
              <w:fldChar w:fldCharType="end"/>
            </w:r>
          </w:hyperlink>
        </w:p>
        <w:p w14:paraId="6D9E584F" w14:textId="6F2953E8" w:rsidR="00DF240C" w:rsidRDefault="00000000">
          <w:pPr>
            <w:pStyle w:val="TOC3"/>
            <w:tabs>
              <w:tab w:val="left" w:pos="1320"/>
              <w:tab w:val="right" w:leader="dot" w:pos="9628"/>
            </w:tabs>
            <w:rPr>
              <w:rFonts w:eastAsiaTheme="minorEastAsia" w:cstheme="minorBidi"/>
              <w:noProof/>
              <w:lang w:eastAsia="fi-FI"/>
            </w:rPr>
          </w:pPr>
          <w:hyperlink w:anchor="_Toc129779633" w:history="1">
            <w:r w:rsidR="00DF240C" w:rsidRPr="004E275F">
              <w:rPr>
                <w:rStyle w:val="Hyperlink"/>
                <w:noProof/>
                <w:lang w:val="en-US"/>
              </w:rPr>
              <w:t>3.1.1</w:t>
            </w:r>
            <w:r w:rsidR="00DF240C">
              <w:rPr>
                <w:rFonts w:eastAsiaTheme="minorEastAsia" w:cstheme="minorBidi"/>
                <w:noProof/>
                <w:lang w:eastAsia="fi-FI"/>
              </w:rPr>
              <w:tab/>
            </w:r>
            <w:r w:rsidR="00DF240C" w:rsidRPr="004E275F">
              <w:rPr>
                <w:rStyle w:val="Hyperlink"/>
                <w:noProof/>
                <w:lang w:val="en-US"/>
              </w:rPr>
              <w:t>Taxi services at Helsinki Airport</w:t>
            </w:r>
            <w:r w:rsidR="00DF240C">
              <w:rPr>
                <w:noProof/>
                <w:webHidden/>
              </w:rPr>
              <w:tab/>
            </w:r>
            <w:r w:rsidR="00DF240C">
              <w:rPr>
                <w:noProof/>
                <w:webHidden/>
              </w:rPr>
              <w:fldChar w:fldCharType="begin"/>
            </w:r>
            <w:r w:rsidR="00DF240C">
              <w:rPr>
                <w:noProof/>
                <w:webHidden/>
              </w:rPr>
              <w:instrText xml:space="preserve"> PAGEREF _Toc129779633 \h </w:instrText>
            </w:r>
            <w:r w:rsidR="00DF240C">
              <w:rPr>
                <w:noProof/>
                <w:webHidden/>
              </w:rPr>
            </w:r>
            <w:r w:rsidR="00DF240C">
              <w:rPr>
                <w:noProof/>
                <w:webHidden/>
              </w:rPr>
              <w:fldChar w:fldCharType="separate"/>
            </w:r>
            <w:r w:rsidR="00DF240C">
              <w:rPr>
                <w:noProof/>
                <w:webHidden/>
              </w:rPr>
              <w:t>3</w:t>
            </w:r>
            <w:r w:rsidR="00DF240C">
              <w:rPr>
                <w:noProof/>
                <w:webHidden/>
              </w:rPr>
              <w:fldChar w:fldCharType="end"/>
            </w:r>
          </w:hyperlink>
        </w:p>
        <w:p w14:paraId="6EAEC47C" w14:textId="1E421C61" w:rsidR="00DF240C" w:rsidRDefault="00000000">
          <w:pPr>
            <w:pStyle w:val="TOC2"/>
            <w:tabs>
              <w:tab w:val="left" w:pos="880"/>
              <w:tab w:val="right" w:leader="dot" w:pos="9628"/>
            </w:tabs>
            <w:rPr>
              <w:rFonts w:eastAsiaTheme="minorEastAsia" w:cstheme="minorBidi"/>
              <w:noProof/>
              <w:lang w:eastAsia="fi-FI"/>
            </w:rPr>
          </w:pPr>
          <w:hyperlink w:anchor="_Toc129779634" w:history="1">
            <w:r w:rsidR="00DF240C" w:rsidRPr="004E275F">
              <w:rPr>
                <w:rStyle w:val="Hyperlink"/>
                <w:noProof/>
                <w:lang w:val="en-US"/>
              </w:rPr>
              <w:t>3.2</w:t>
            </w:r>
            <w:r w:rsidR="00DF240C">
              <w:rPr>
                <w:rFonts w:eastAsiaTheme="minorEastAsia" w:cstheme="minorBidi"/>
                <w:noProof/>
                <w:lang w:eastAsia="fi-FI"/>
              </w:rPr>
              <w:tab/>
            </w:r>
            <w:r w:rsidR="00DF240C" w:rsidRPr="004E275F">
              <w:rPr>
                <w:rStyle w:val="Hyperlink"/>
                <w:noProof/>
                <w:lang w:val="en-US"/>
              </w:rPr>
              <w:t>Transports</w:t>
            </w:r>
            <w:r w:rsidR="00DF240C">
              <w:rPr>
                <w:noProof/>
                <w:webHidden/>
              </w:rPr>
              <w:tab/>
            </w:r>
            <w:r w:rsidR="00DF240C">
              <w:rPr>
                <w:noProof/>
                <w:webHidden/>
              </w:rPr>
              <w:fldChar w:fldCharType="begin"/>
            </w:r>
            <w:r w:rsidR="00DF240C">
              <w:rPr>
                <w:noProof/>
                <w:webHidden/>
              </w:rPr>
              <w:instrText xml:space="preserve"> PAGEREF _Toc129779634 \h </w:instrText>
            </w:r>
            <w:r w:rsidR="00DF240C">
              <w:rPr>
                <w:noProof/>
                <w:webHidden/>
              </w:rPr>
            </w:r>
            <w:r w:rsidR="00DF240C">
              <w:rPr>
                <w:noProof/>
                <w:webHidden/>
              </w:rPr>
              <w:fldChar w:fldCharType="separate"/>
            </w:r>
            <w:r w:rsidR="00DF240C">
              <w:rPr>
                <w:noProof/>
                <w:webHidden/>
              </w:rPr>
              <w:t>3</w:t>
            </w:r>
            <w:r w:rsidR="00DF240C">
              <w:rPr>
                <w:noProof/>
                <w:webHidden/>
              </w:rPr>
              <w:fldChar w:fldCharType="end"/>
            </w:r>
          </w:hyperlink>
        </w:p>
        <w:p w14:paraId="41B4B791" w14:textId="5332C2E0" w:rsidR="00DF240C" w:rsidRDefault="00000000">
          <w:pPr>
            <w:pStyle w:val="TOC3"/>
            <w:tabs>
              <w:tab w:val="left" w:pos="1320"/>
              <w:tab w:val="right" w:leader="dot" w:pos="9628"/>
            </w:tabs>
            <w:rPr>
              <w:rFonts w:eastAsiaTheme="minorEastAsia" w:cstheme="minorBidi"/>
              <w:noProof/>
              <w:lang w:eastAsia="fi-FI"/>
            </w:rPr>
          </w:pPr>
          <w:hyperlink w:anchor="_Toc129779635" w:history="1">
            <w:r w:rsidR="00DF240C" w:rsidRPr="004E275F">
              <w:rPr>
                <w:rStyle w:val="Hyperlink"/>
                <w:noProof/>
                <w:lang w:val="en-US"/>
              </w:rPr>
              <w:t>3.2.1</w:t>
            </w:r>
            <w:r w:rsidR="00DF240C">
              <w:rPr>
                <w:rFonts w:eastAsiaTheme="minorEastAsia" w:cstheme="minorBidi"/>
                <w:noProof/>
                <w:lang w:eastAsia="fi-FI"/>
              </w:rPr>
              <w:tab/>
            </w:r>
            <w:r w:rsidR="00DF240C" w:rsidRPr="004E275F">
              <w:rPr>
                <w:rStyle w:val="Hyperlink"/>
                <w:noProof/>
                <w:lang w:val="en-US"/>
              </w:rPr>
              <w:t>From the Airport to Tikkurila</w:t>
            </w:r>
            <w:r w:rsidR="00DF240C">
              <w:rPr>
                <w:noProof/>
                <w:webHidden/>
              </w:rPr>
              <w:tab/>
            </w:r>
            <w:r w:rsidR="00DF240C">
              <w:rPr>
                <w:noProof/>
                <w:webHidden/>
              </w:rPr>
              <w:fldChar w:fldCharType="begin"/>
            </w:r>
            <w:r w:rsidR="00DF240C">
              <w:rPr>
                <w:noProof/>
                <w:webHidden/>
              </w:rPr>
              <w:instrText xml:space="preserve"> PAGEREF _Toc129779635 \h </w:instrText>
            </w:r>
            <w:r w:rsidR="00DF240C">
              <w:rPr>
                <w:noProof/>
                <w:webHidden/>
              </w:rPr>
            </w:r>
            <w:r w:rsidR="00DF240C">
              <w:rPr>
                <w:noProof/>
                <w:webHidden/>
              </w:rPr>
              <w:fldChar w:fldCharType="separate"/>
            </w:r>
            <w:r w:rsidR="00DF240C">
              <w:rPr>
                <w:noProof/>
                <w:webHidden/>
              </w:rPr>
              <w:t>3</w:t>
            </w:r>
            <w:r w:rsidR="00DF240C">
              <w:rPr>
                <w:noProof/>
                <w:webHidden/>
              </w:rPr>
              <w:fldChar w:fldCharType="end"/>
            </w:r>
          </w:hyperlink>
        </w:p>
        <w:p w14:paraId="4CF30C84" w14:textId="7D17A5CA" w:rsidR="00DF240C" w:rsidRDefault="00000000">
          <w:pPr>
            <w:pStyle w:val="TOC3"/>
            <w:tabs>
              <w:tab w:val="left" w:pos="1320"/>
              <w:tab w:val="right" w:leader="dot" w:pos="9628"/>
            </w:tabs>
            <w:rPr>
              <w:rFonts w:eastAsiaTheme="minorEastAsia" w:cstheme="minorBidi"/>
              <w:noProof/>
              <w:lang w:eastAsia="fi-FI"/>
            </w:rPr>
          </w:pPr>
          <w:hyperlink w:anchor="_Toc129779636" w:history="1">
            <w:r w:rsidR="00DF240C" w:rsidRPr="004E275F">
              <w:rPr>
                <w:rStyle w:val="Hyperlink"/>
                <w:noProof/>
                <w:lang w:val="en-US"/>
              </w:rPr>
              <w:t>3.2.2</w:t>
            </w:r>
            <w:r w:rsidR="00DF240C">
              <w:rPr>
                <w:rFonts w:eastAsiaTheme="minorEastAsia" w:cstheme="minorBidi"/>
                <w:noProof/>
                <w:lang w:eastAsia="fi-FI"/>
              </w:rPr>
              <w:tab/>
            </w:r>
            <w:r w:rsidR="00DF240C" w:rsidRPr="004E275F">
              <w:rPr>
                <w:rStyle w:val="Hyperlink"/>
                <w:noProof/>
                <w:lang w:val="en-US"/>
              </w:rPr>
              <w:t>From Tikkurila to Airport</w:t>
            </w:r>
            <w:r w:rsidR="00DF240C">
              <w:rPr>
                <w:noProof/>
                <w:webHidden/>
              </w:rPr>
              <w:tab/>
            </w:r>
            <w:r w:rsidR="00DF240C">
              <w:rPr>
                <w:noProof/>
                <w:webHidden/>
              </w:rPr>
              <w:fldChar w:fldCharType="begin"/>
            </w:r>
            <w:r w:rsidR="00DF240C">
              <w:rPr>
                <w:noProof/>
                <w:webHidden/>
              </w:rPr>
              <w:instrText xml:space="preserve"> PAGEREF _Toc129779636 \h </w:instrText>
            </w:r>
            <w:r w:rsidR="00DF240C">
              <w:rPr>
                <w:noProof/>
                <w:webHidden/>
              </w:rPr>
            </w:r>
            <w:r w:rsidR="00DF240C">
              <w:rPr>
                <w:noProof/>
                <w:webHidden/>
              </w:rPr>
              <w:fldChar w:fldCharType="separate"/>
            </w:r>
            <w:r w:rsidR="00DF240C">
              <w:rPr>
                <w:noProof/>
                <w:webHidden/>
              </w:rPr>
              <w:t>4</w:t>
            </w:r>
            <w:r w:rsidR="00DF240C">
              <w:rPr>
                <w:noProof/>
                <w:webHidden/>
              </w:rPr>
              <w:fldChar w:fldCharType="end"/>
            </w:r>
          </w:hyperlink>
        </w:p>
        <w:p w14:paraId="233411CD" w14:textId="5024F9B9" w:rsidR="00DF240C" w:rsidRDefault="00000000">
          <w:pPr>
            <w:pStyle w:val="TOC3"/>
            <w:tabs>
              <w:tab w:val="left" w:pos="1320"/>
              <w:tab w:val="right" w:leader="dot" w:pos="9628"/>
            </w:tabs>
            <w:rPr>
              <w:rFonts w:eastAsiaTheme="minorEastAsia" w:cstheme="minorBidi"/>
              <w:noProof/>
              <w:lang w:eastAsia="fi-FI"/>
            </w:rPr>
          </w:pPr>
          <w:hyperlink w:anchor="_Toc129779637" w:history="1">
            <w:r w:rsidR="00DF240C" w:rsidRPr="004E275F">
              <w:rPr>
                <w:rStyle w:val="Hyperlink"/>
                <w:noProof/>
                <w:lang w:val="en-US"/>
              </w:rPr>
              <w:t>3.2.3</w:t>
            </w:r>
            <w:r w:rsidR="00DF240C">
              <w:rPr>
                <w:rFonts w:eastAsiaTheme="minorEastAsia" w:cstheme="minorBidi"/>
                <w:noProof/>
                <w:lang w:eastAsia="fi-FI"/>
              </w:rPr>
              <w:tab/>
            </w:r>
            <w:r w:rsidR="00DF240C" w:rsidRPr="004E275F">
              <w:rPr>
                <w:rStyle w:val="Hyperlink"/>
                <w:noProof/>
                <w:lang w:val="en-US"/>
              </w:rPr>
              <w:t>From Tikkurila to Helsinki City Centre</w:t>
            </w:r>
            <w:r w:rsidR="00DF240C">
              <w:rPr>
                <w:noProof/>
                <w:webHidden/>
              </w:rPr>
              <w:tab/>
            </w:r>
            <w:r w:rsidR="00DF240C">
              <w:rPr>
                <w:noProof/>
                <w:webHidden/>
              </w:rPr>
              <w:fldChar w:fldCharType="begin"/>
            </w:r>
            <w:r w:rsidR="00DF240C">
              <w:rPr>
                <w:noProof/>
                <w:webHidden/>
              </w:rPr>
              <w:instrText xml:space="preserve"> PAGEREF _Toc129779637 \h </w:instrText>
            </w:r>
            <w:r w:rsidR="00DF240C">
              <w:rPr>
                <w:noProof/>
                <w:webHidden/>
              </w:rPr>
            </w:r>
            <w:r w:rsidR="00DF240C">
              <w:rPr>
                <w:noProof/>
                <w:webHidden/>
              </w:rPr>
              <w:fldChar w:fldCharType="separate"/>
            </w:r>
            <w:r w:rsidR="00DF240C">
              <w:rPr>
                <w:noProof/>
                <w:webHidden/>
              </w:rPr>
              <w:t>4</w:t>
            </w:r>
            <w:r w:rsidR="00DF240C">
              <w:rPr>
                <w:noProof/>
                <w:webHidden/>
              </w:rPr>
              <w:fldChar w:fldCharType="end"/>
            </w:r>
          </w:hyperlink>
        </w:p>
        <w:p w14:paraId="1F9BA3E4" w14:textId="2926A113" w:rsidR="00DF240C" w:rsidRDefault="00000000">
          <w:pPr>
            <w:pStyle w:val="TOC3"/>
            <w:tabs>
              <w:tab w:val="left" w:pos="1320"/>
              <w:tab w:val="right" w:leader="dot" w:pos="9628"/>
            </w:tabs>
            <w:rPr>
              <w:rFonts w:eastAsiaTheme="minorEastAsia" w:cstheme="minorBidi"/>
              <w:noProof/>
              <w:lang w:eastAsia="fi-FI"/>
            </w:rPr>
          </w:pPr>
          <w:hyperlink w:anchor="_Toc129779638" w:history="1">
            <w:r w:rsidR="00DF240C" w:rsidRPr="004E275F">
              <w:rPr>
                <w:rStyle w:val="Hyperlink"/>
                <w:noProof/>
                <w:lang w:val="en-US"/>
              </w:rPr>
              <w:t>3.2.4</w:t>
            </w:r>
            <w:r w:rsidR="00DF240C">
              <w:rPr>
                <w:rFonts w:eastAsiaTheme="minorEastAsia" w:cstheme="minorBidi"/>
                <w:noProof/>
                <w:lang w:eastAsia="fi-FI"/>
              </w:rPr>
              <w:tab/>
            </w:r>
            <w:r w:rsidR="00DF240C" w:rsidRPr="004E275F">
              <w:rPr>
                <w:rStyle w:val="Hyperlink"/>
                <w:noProof/>
                <w:lang w:val="en-US"/>
              </w:rPr>
              <w:t>General info on travelling with the HSL-area (Helsinki, Vantaa, Espoo and several other surrounding cities)</w:t>
            </w:r>
            <w:r w:rsidR="00DF240C">
              <w:rPr>
                <w:noProof/>
                <w:webHidden/>
              </w:rPr>
              <w:tab/>
            </w:r>
            <w:r w:rsidR="00DF240C">
              <w:rPr>
                <w:noProof/>
                <w:webHidden/>
              </w:rPr>
              <w:fldChar w:fldCharType="begin"/>
            </w:r>
            <w:r w:rsidR="00DF240C">
              <w:rPr>
                <w:noProof/>
                <w:webHidden/>
              </w:rPr>
              <w:instrText xml:space="preserve"> PAGEREF _Toc129779638 \h </w:instrText>
            </w:r>
            <w:r w:rsidR="00DF240C">
              <w:rPr>
                <w:noProof/>
                <w:webHidden/>
              </w:rPr>
            </w:r>
            <w:r w:rsidR="00DF240C">
              <w:rPr>
                <w:noProof/>
                <w:webHidden/>
              </w:rPr>
              <w:fldChar w:fldCharType="separate"/>
            </w:r>
            <w:r w:rsidR="00DF240C">
              <w:rPr>
                <w:noProof/>
                <w:webHidden/>
              </w:rPr>
              <w:t>4</w:t>
            </w:r>
            <w:r w:rsidR="00DF240C">
              <w:rPr>
                <w:noProof/>
                <w:webHidden/>
              </w:rPr>
              <w:fldChar w:fldCharType="end"/>
            </w:r>
          </w:hyperlink>
        </w:p>
        <w:p w14:paraId="30EB2112" w14:textId="16B09172" w:rsidR="00DF240C" w:rsidRDefault="00000000">
          <w:pPr>
            <w:pStyle w:val="TOC2"/>
            <w:tabs>
              <w:tab w:val="left" w:pos="880"/>
              <w:tab w:val="right" w:leader="dot" w:pos="9628"/>
            </w:tabs>
            <w:rPr>
              <w:rFonts w:eastAsiaTheme="minorEastAsia" w:cstheme="minorBidi"/>
              <w:noProof/>
              <w:lang w:eastAsia="fi-FI"/>
            </w:rPr>
          </w:pPr>
          <w:hyperlink w:anchor="_Toc129779639" w:history="1">
            <w:r w:rsidR="00DF240C" w:rsidRPr="004E275F">
              <w:rPr>
                <w:rStyle w:val="Hyperlink"/>
                <w:noProof/>
                <w:lang w:val="en-US"/>
              </w:rPr>
              <w:t>3.3</w:t>
            </w:r>
            <w:r w:rsidR="00DF240C">
              <w:rPr>
                <w:rFonts w:eastAsiaTheme="minorEastAsia" w:cstheme="minorBidi"/>
                <w:noProof/>
                <w:lang w:eastAsia="fi-FI"/>
              </w:rPr>
              <w:tab/>
            </w:r>
            <w:r w:rsidR="00DF240C" w:rsidRPr="004E275F">
              <w:rPr>
                <w:rStyle w:val="Hyperlink"/>
                <w:noProof/>
                <w:lang w:val="en-US"/>
              </w:rPr>
              <w:t>Restaurants and shops</w:t>
            </w:r>
            <w:r w:rsidR="00DF240C">
              <w:rPr>
                <w:noProof/>
                <w:webHidden/>
              </w:rPr>
              <w:tab/>
            </w:r>
            <w:r w:rsidR="00DF240C">
              <w:rPr>
                <w:noProof/>
                <w:webHidden/>
              </w:rPr>
              <w:fldChar w:fldCharType="begin"/>
            </w:r>
            <w:r w:rsidR="00DF240C">
              <w:rPr>
                <w:noProof/>
                <w:webHidden/>
              </w:rPr>
              <w:instrText xml:space="preserve"> PAGEREF _Toc129779639 \h </w:instrText>
            </w:r>
            <w:r w:rsidR="00DF240C">
              <w:rPr>
                <w:noProof/>
                <w:webHidden/>
              </w:rPr>
            </w:r>
            <w:r w:rsidR="00DF240C">
              <w:rPr>
                <w:noProof/>
                <w:webHidden/>
              </w:rPr>
              <w:fldChar w:fldCharType="separate"/>
            </w:r>
            <w:r w:rsidR="00DF240C">
              <w:rPr>
                <w:noProof/>
                <w:webHidden/>
              </w:rPr>
              <w:t>5</w:t>
            </w:r>
            <w:r w:rsidR="00DF240C">
              <w:rPr>
                <w:noProof/>
                <w:webHidden/>
              </w:rPr>
              <w:fldChar w:fldCharType="end"/>
            </w:r>
          </w:hyperlink>
        </w:p>
        <w:p w14:paraId="47606EB4" w14:textId="0FD44B13" w:rsidR="00DF240C" w:rsidRDefault="00000000">
          <w:pPr>
            <w:pStyle w:val="TOC2"/>
            <w:tabs>
              <w:tab w:val="left" w:pos="880"/>
              <w:tab w:val="right" w:leader="dot" w:pos="9628"/>
            </w:tabs>
            <w:rPr>
              <w:rFonts w:eastAsiaTheme="minorEastAsia" w:cstheme="minorBidi"/>
              <w:noProof/>
              <w:lang w:eastAsia="fi-FI"/>
            </w:rPr>
          </w:pPr>
          <w:hyperlink w:anchor="_Toc129779640" w:history="1">
            <w:r w:rsidR="00DF240C" w:rsidRPr="004E275F">
              <w:rPr>
                <w:rStyle w:val="Hyperlink"/>
                <w:noProof/>
                <w:lang w:val="en-US"/>
              </w:rPr>
              <w:t>3.4</w:t>
            </w:r>
            <w:r w:rsidR="00DF240C">
              <w:rPr>
                <w:rFonts w:eastAsiaTheme="minorEastAsia" w:cstheme="minorBidi"/>
                <w:noProof/>
                <w:lang w:eastAsia="fi-FI"/>
              </w:rPr>
              <w:tab/>
            </w:r>
            <w:r w:rsidR="00DF240C" w:rsidRPr="004E275F">
              <w:rPr>
                <w:rStyle w:val="Hyperlink"/>
                <w:noProof/>
                <w:lang w:val="en-US"/>
              </w:rPr>
              <w:t>Emergency and Health care</w:t>
            </w:r>
            <w:r w:rsidR="00DF240C">
              <w:rPr>
                <w:noProof/>
                <w:webHidden/>
              </w:rPr>
              <w:tab/>
            </w:r>
            <w:r w:rsidR="00DF240C">
              <w:rPr>
                <w:noProof/>
                <w:webHidden/>
              </w:rPr>
              <w:fldChar w:fldCharType="begin"/>
            </w:r>
            <w:r w:rsidR="00DF240C">
              <w:rPr>
                <w:noProof/>
                <w:webHidden/>
              </w:rPr>
              <w:instrText xml:space="preserve"> PAGEREF _Toc129779640 \h </w:instrText>
            </w:r>
            <w:r w:rsidR="00DF240C">
              <w:rPr>
                <w:noProof/>
                <w:webHidden/>
              </w:rPr>
            </w:r>
            <w:r w:rsidR="00DF240C">
              <w:rPr>
                <w:noProof/>
                <w:webHidden/>
              </w:rPr>
              <w:fldChar w:fldCharType="separate"/>
            </w:r>
            <w:r w:rsidR="00DF240C">
              <w:rPr>
                <w:noProof/>
                <w:webHidden/>
              </w:rPr>
              <w:t>5</w:t>
            </w:r>
            <w:r w:rsidR="00DF240C">
              <w:rPr>
                <w:noProof/>
                <w:webHidden/>
              </w:rPr>
              <w:fldChar w:fldCharType="end"/>
            </w:r>
          </w:hyperlink>
        </w:p>
        <w:p w14:paraId="5983CDF3" w14:textId="4B3FDEC2" w:rsidR="00DF240C" w:rsidRDefault="00000000">
          <w:pPr>
            <w:pStyle w:val="TOC2"/>
            <w:tabs>
              <w:tab w:val="left" w:pos="880"/>
              <w:tab w:val="right" w:leader="dot" w:pos="9628"/>
            </w:tabs>
            <w:rPr>
              <w:rFonts w:eastAsiaTheme="minorEastAsia" w:cstheme="minorBidi"/>
              <w:noProof/>
              <w:lang w:eastAsia="fi-FI"/>
            </w:rPr>
          </w:pPr>
          <w:hyperlink w:anchor="_Toc129779641" w:history="1">
            <w:r w:rsidR="00DF240C" w:rsidRPr="004E275F">
              <w:rPr>
                <w:rStyle w:val="Hyperlink"/>
                <w:noProof/>
                <w:lang w:val="en-US"/>
              </w:rPr>
              <w:t>3.5</w:t>
            </w:r>
            <w:r w:rsidR="00DF240C">
              <w:rPr>
                <w:rFonts w:eastAsiaTheme="minorEastAsia" w:cstheme="minorBidi"/>
                <w:noProof/>
                <w:lang w:eastAsia="fi-FI"/>
              </w:rPr>
              <w:tab/>
            </w:r>
            <w:r w:rsidR="00DF240C" w:rsidRPr="004E275F">
              <w:rPr>
                <w:rStyle w:val="Hyperlink"/>
                <w:noProof/>
                <w:lang w:val="en-US"/>
              </w:rPr>
              <w:t>COVID-19</w:t>
            </w:r>
            <w:r w:rsidR="00DF240C">
              <w:rPr>
                <w:noProof/>
                <w:webHidden/>
              </w:rPr>
              <w:tab/>
            </w:r>
            <w:r w:rsidR="00DF240C">
              <w:rPr>
                <w:noProof/>
                <w:webHidden/>
              </w:rPr>
              <w:fldChar w:fldCharType="begin"/>
            </w:r>
            <w:r w:rsidR="00DF240C">
              <w:rPr>
                <w:noProof/>
                <w:webHidden/>
              </w:rPr>
              <w:instrText xml:space="preserve"> PAGEREF _Toc129779641 \h </w:instrText>
            </w:r>
            <w:r w:rsidR="00DF240C">
              <w:rPr>
                <w:noProof/>
                <w:webHidden/>
              </w:rPr>
            </w:r>
            <w:r w:rsidR="00DF240C">
              <w:rPr>
                <w:noProof/>
                <w:webHidden/>
              </w:rPr>
              <w:fldChar w:fldCharType="separate"/>
            </w:r>
            <w:r w:rsidR="00DF240C">
              <w:rPr>
                <w:noProof/>
                <w:webHidden/>
              </w:rPr>
              <w:t>5</w:t>
            </w:r>
            <w:r w:rsidR="00DF240C">
              <w:rPr>
                <w:noProof/>
                <w:webHidden/>
              </w:rPr>
              <w:fldChar w:fldCharType="end"/>
            </w:r>
          </w:hyperlink>
        </w:p>
        <w:p w14:paraId="3080C5F6" w14:textId="5158C7C0" w:rsidR="00DF240C" w:rsidRDefault="00000000">
          <w:pPr>
            <w:pStyle w:val="TOC2"/>
            <w:tabs>
              <w:tab w:val="left" w:pos="880"/>
              <w:tab w:val="right" w:leader="dot" w:pos="9628"/>
            </w:tabs>
            <w:rPr>
              <w:rFonts w:eastAsiaTheme="minorEastAsia" w:cstheme="minorBidi"/>
              <w:noProof/>
              <w:lang w:eastAsia="fi-FI"/>
            </w:rPr>
          </w:pPr>
          <w:hyperlink w:anchor="_Toc129779642" w:history="1">
            <w:r w:rsidR="00DF240C" w:rsidRPr="004E275F">
              <w:rPr>
                <w:rStyle w:val="Hyperlink"/>
                <w:noProof/>
                <w:lang w:val="en-US"/>
              </w:rPr>
              <w:t>3.6</w:t>
            </w:r>
            <w:r w:rsidR="00DF240C">
              <w:rPr>
                <w:rFonts w:eastAsiaTheme="minorEastAsia" w:cstheme="minorBidi"/>
                <w:noProof/>
                <w:lang w:eastAsia="fi-FI"/>
              </w:rPr>
              <w:tab/>
            </w:r>
            <w:r w:rsidR="00DF240C" w:rsidRPr="004E275F">
              <w:rPr>
                <w:rStyle w:val="Hyperlink"/>
                <w:noProof/>
                <w:lang w:val="en-US"/>
              </w:rPr>
              <w:t>Currency</w:t>
            </w:r>
            <w:r w:rsidR="00DF240C">
              <w:rPr>
                <w:noProof/>
                <w:webHidden/>
              </w:rPr>
              <w:tab/>
            </w:r>
            <w:r w:rsidR="00DF240C">
              <w:rPr>
                <w:noProof/>
                <w:webHidden/>
              </w:rPr>
              <w:fldChar w:fldCharType="begin"/>
            </w:r>
            <w:r w:rsidR="00DF240C">
              <w:rPr>
                <w:noProof/>
                <w:webHidden/>
              </w:rPr>
              <w:instrText xml:space="preserve"> PAGEREF _Toc129779642 \h </w:instrText>
            </w:r>
            <w:r w:rsidR="00DF240C">
              <w:rPr>
                <w:noProof/>
                <w:webHidden/>
              </w:rPr>
            </w:r>
            <w:r w:rsidR="00DF240C">
              <w:rPr>
                <w:noProof/>
                <w:webHidden/>
              </w:rPr>
              <w:fldChar w:fldCharType="separate"/>
            </w:r>
            <w:r w:rsidR="00DF240C">
              <w:rPr>
                <w:noProof/>
                <w:webHidden/>
              </w:rPr>
              <w:t>5</w:t>
            </w:r>
            <w:r w:rsidR="00DF240C">
              <w:rPr>
                <w:noProof/>
                <w:webHidden/>
              </w:rPr>
              <w:fldChar w:fldCharType="end"/>
            </w:r>
          </w:hyperlink>
        </w:p>
        <w:p w14:paraId="57372A4F" w14:textId="206AFFE7" w:rsidR="00DF240C" w:rsidRDefault="00000000">
          <w:pPr>
            <w:pStyle w:val="TOC2"/>
            <w:tabs>
              <w:tab w:val="left" w:pos="880"/>
              <w:tab w:val="right" w:leader="dot" w:pos="9628"/>
            </w:tabs>
            <w:rPr>
              <w:rFonts w:eastAsiaTheme="minorEastAsia" w:cstheme="minorBidi"/>
              <w:noProof/>
              <w:lang w:eastAsia="fi-FI"/>
            </w:rPr>
          </w:pPr>
          <w:hyperlink w:anchor="_Toc129779643" w:history="1">
            <w:r w:rsidR="00DF240C" w:rsidRPr="004E275F">
              <w:rPr>
                <w:rStyle w:val="Hyperlink"/>
                <w:noProof/>
                <w:lang w:val="en-US"/>
              </w:rPr>
              <w:t>3.7</w:t>
            </w:r>
            <w:r w:rsidR="00DF240C">
              <w:rPr>
                <w:rFonts w:eastAsiaTheme="minorEastAsia" w:cstheme="minorBidi"/>
                <w:noProof/>
                <w:lang w:eastAsia="fi-FI"/>
              </w:rPr>
              <w:tab/>
            </w:r>
            <w:r w:rsidR="00DF240C" w:rsidRPr="004E275F">
              <w:rPr>
                <w:rStyle w:val="Hyperlink"/>
                <w:noProof/>
                <w:lang w:val="en-US"/>
              </w:rPr>
              <w:t>Electricity</w:t>
            </w:r>
            <w:r w:rsidR="00DF240C">
              <w:rPr>
                <w:noProof/>
                <w:webHidden/>
              </w:rPr>
              <w:tab/>
            </w:r>
            <w:r w:rsidR="00DF240C">
              <w:rPr>
                <w:noProof/>
                <w:webHidden/>
              </w:rPr>
              <w:fldChar w:fldCharType="begin"/>
            </w:r>
            <w:r w:rsidR="00DF240C">
              <w:rPr>
                <w:noProof/>
                <w:webHidden/>
              </w:rPr>
              <w:instrText xml:space="preserve"> PAGEREF _Toc129779643 \h </w:instrText>
            </w:r>
            <w:r w:rsidR="00DF240C">
              <w:rPr>
                <w:noProof/>
                <w:webHidden/>
              </w:rPr>
            </w:r>
            <w:r w:rsidR="00DF240C">
              <w:rPr>
                <w:noProof/>
                <w:webHidden/>
              </w:rPr>
              <w:fldChar w:fldCharType="separate"/>
            </w:r>
            <w:r w:rsidR="00DF240C">
              <w:rPr>
                <w:noProof/>
                <w:webHidden/>
              </w:rPr>
              <w:t>6</w:t>
            </w:r>
            <w:r w:rsidR="00DF240C">
              <w:rPr>
                <w:noProof/>
                <w:webHidden/>
              </w:rPr>
              <w:fldChar w:fldCharType="end"/>
            </w:r>
          </w:hyperlink>
        </w:p>
        <w:p w14:paraId="7A5EFE86" w14:textId="24491EEB" w:rsidR="00DF240C" w:rsidRDefault="00000000">
          <w:pPr>
            <w:pStyle w:val="TOC2"/>
            <w:tabs>
              <w:tab w:val="left" w:pos="880"/>
              <w:tab w:val="right" w:leader="dot" w:pos="9628"/>
            </w:tabs>
            <w:rPr>
              <w:rFonts w:eastAsiaTheme="minorEastAsia" w:cstheme="minorBidi"/>
              <w:noProof/>
              <w:lang w:eastAsia="fi-FI"/>
            </w:rPr>
          </w:pPr>
          <w:hyperlink w:anchor="_Toc129779644" w:history="1">
            <w:r w:rsidR="00DF240C" w:rsidRPr="004E275F">
              <w:rPr>
                <w:rStyle w:val="Hyperlink"/>
                <w:noProof/>
                <w:lang w:val="en-US"/>
              </w:rPr>
              <w:t>3.8</w:t>
            </w:r>
            <w:r w:rsidR="00DF240C">
              <w:rPr>
                <w:rFonts w:eastAsiaTheme="minorEastAsia" w:cstheme="minorBidi"/>
                <w:noProof/>
                <w:lang w:eastAsia="fi-FI"/>
              </w:rPr>
              <w:tab/>
            </w:r>
            <w:r w:rsidR="00DF240C" w:rsidRPr="004E275F">
              <w:rPr>
                <w:rStyle w:val="Hyperlink"/>
                <w:noProof/>
                <w:lang w:val="en-US"/>
              </w:rPr>
              <w:t>Pharmacies</w:t>
            </w:r>
            <w:r w:rsidR="00DF240C">
              <w:rPr>
                <w:noProof/>
                <w:webHidden/>
              </w:rPr>
              <w:tab/>
            </w:r>
            <w:r w:rsidR="00DF240C">
              <w:rPr>
                <w:noProof/>
                <w:webHidden/>
              </w:rPr>
              <w:fldChar w:fldCharType="begin"/>
            </w:r>
            <w:r w:rsidR="00DF240C">
              <w:rPr>
                <w:noProof/>
                <w:webHidden/>
              </w:rPr>
              <w:instrText xml:space="preserve"> PAGEREF _Toc129779644 \h </w:instrText>
            </w:r>
            <w:r w:rsidR="00DF240C">
              <w:rPr>
                <w:noProof/>
                <w:webHidden/>
              </w:rPr>
            </w:r>
            <w:r w:rsidR="00DF240C">
              <w:rPr>
                <w:noProof/>
                <w:webHidden/>
              </w:rPr>
              <w:fldChar w:fldCharType="separate"/>
            </w:r>
            <w:r w:rsidR="00DF240C">
              <w:rPr>
                <w:noProof/>
                <w:webHidden/>
              </w:rPr>
              <w:t>6</w:t>
            </w:r>
            <w:r w:rsidR="00DF240C">
              <w:rPr>
                <w:noProof/>
                <w:webHidden/>
              </w:rPr>
              <w:fldChar w:fldCharType="end"/>
            </w:r>
          </w:hyperlink>
        </w:p>
        <w:p w14:paraId="2957551D" w14:textId="72EB9501" w:rsidR="00DF240C" w:rsidRDefault="00000000">
          <w:pPr>
            <w:pStyle w:val="TOC2"/>
            <w:tabs>
              <w:tab w:val="left" w:pos="880"/>
              <w:tab w:val="right" w:leader="dot" w:pos="9628"/>
            </w:tabs>
            <w:rPr>
              <w:rFonts w:eastAsiaTheme="minorEastAsia" w:cstheme="minorBidi"/>
              <w:noProof/>
              <w:lang w:eastAsia="fi-FI"/>
            </w:rPr>
          </w:pPr>
          <w:hyperlink w:anchor="_Toc129779645" w:history="1">
            <w:r w:rsidR="00DF240C" w:rsidRPr="004E275F">
              <w:rPr>
                <w:rStyle w:val="Hyperlink"/>
                <w:noProof/>
                <w:lang w:val="en-US"/>
              </w:rPr>
              <w:t>3.9</w:t>
            </w:r>
            <w:r w:rsidR="00DF240C">
              <w:rPr>
                <w:rFonts w:eastAsiaTheme="minorEastAsia" w:cstheme="minorBidi"/>
                <w:noProof/>
                <w:lang w:eastAsia="fi-FI"/>
              </w:rPr>
              <w:tab/>
            </w:r>
            <w:r w:rsidR="00DF240C" w:rsidRPr="004E275F">
              <w:rPr>
                <w:rStyle w:val="Hyperlink"/>
                <w:noProof/>
                <w:lang w:val="en-US"/>
              </w:rPr>
              <w:t>Drinking water</w:t>
            </w:r>
            <w:r w:rsidR="00DF240C">
              <w:rPr>
                <w:noProof/>
                <w:webHidden/>
              </w:rPr>
              <w:tab/>
            </w:r>
            <w:r w:rsidR="00DF240C">
              <w:rPr>
                <w:noProof/>
                <w:webHidden/>
              </w:rPr>
              <w:fldChar w:fldCharType="begin"/>
            </w:r>
            <w:r w:rsidR="00DF240C">
              <w:rPr>
                <w:noProof/>
                <w:webHidden/>
              </w:rPr>
              <w:instrText xml:space="preserve"> PAGEREF _Toc129779645 \h </w:instrText>
            </w:r>
            <w:r w:rsidR="00DF240C">
              <w:rPr>
                <w:noProof/>
                <w:webHidden/>
              </w:rPr>
            </w:r>
            <w:r w:rsidR="00DF240C">
              <w:rPr>
                <w:noProof/>
                <w:webHidden/>
              </w:rPr>
              <w:fldChar w:fldCharType="separate"/>
            </w:r>
            <w:r w:rsidR="00DF240C">
              <w:rPr>
                <w:noProof/>
                <w:webHidden/>
              </w:rPr>
              <w:t>6</w:t>
            </w:r>
            <w:r w:rsidR="00DF240C">
              <w:rPr>
                <w:noProof/>
                <w:webHidden/>
              </w:rPr>
              <w:fldChar w:fldCharType="end"/>
            </w:r>
          </w:hyperlink>
        </w:p>
        <w:p w14:paraId="16690BE2" w14:textId="209F9065" w:rsidR="00DF240C" w:rsidRDefault="00000000">
          <w:pPr>
            <w:pStyle w:val="TOC2"/>
            <w:tabs>
              <w:tab w:val="left" w:pos="880"/>
              <w:tab w:val="right" w:leader="dot" w:pos="9628"/>
            </w:tabs>
            <w:rPr>
              <w:rFonts w:eastAsiaTheme="minorEastAsia" w:cstheme="minorBidi"/>
              <w:noProof/>
              <w:lang w:eastAsia="fi-FI"/>
            </w:rPr>
          </w:pPr>
          <w:hyperlink w:anchor="_Toc129779646" w:history="1">
            <w:r w:rsidR="00DF240C" w:rsidRPr="004E275F">
              <w:rPr>
                <w:rStyle w:val="Hyperlink"/>
                <w:noProof/>
                <w:lang w:val="en-GB"/>
              </w:rPr>
              <w:t>3.10</w:t>
            </w:r>
            <w:r w:rsidR="00DF240C">
              <w:rPr>
                <w:rFonts w:eastAsiaTheme="minorEastAsia" w:cstheme="minorBidi"/>
                <w:noProof/>
                <w:lang w:eastAsia="fi-FI"/>
              </w:rPr>
              <w:tab/>
            </w:r>
            <w:r w:rsidR="00DF240C" w:rsidRPr="004E275F">
              <w:rPr>
                <w:rStyle w:val="Hyperlink"/>
                <w:noProof/>
                <w:lang w:val="en-GB"/>
              </w:rPr>
              <w:t>Weather</w:t>
            </w:r>
            <w:r w:rsidR="00DF240C">
              <w:rPr>
                <w:noProof/>
                <w:webHidden/>
              </w:rPr>
              <w:tab/>
            </w:r>
            <w:r w:rsidR="00DF240C">
              <w:rPr>
                <w:noProof/>
                <w:webHidden/>
              </w:rPr>
              <w:fldChar w:fldCharType="begin"/>
            </w:r>
            <w:r w:rsidR="00DF240C">
              <w:rPr>
                <w:noProof/>
                <w:webHidden/>
              </w:rPr>
              <w:instrText xml:space="preserve"> PAGEREF _Toc129779646 \h </w:instrText>
            </w:r>
            <w:r w:rsidR="00DF240C">
              <w:rPr>
                <w:noProof/>
                <w:webHidden/>
              </w:rPr>
            </w:r>
            <w:r w:rsidR="00DF240C">
              <w:rPr>
                <w:noProof/>
                <w:webHidden/>
              </w:rPr>
              <w:fldChar w:fldCharType="separate"/>
            </w:r>
            <w:r w:rsidR="00DF240C">
              <w:rPr>
                <w:noProof/>
                <w:webHidden/>
              </w:rPr>
              <w:t>6</w:t>
            </w:r>
            <w:r w:rsidR="00DF240C">
              <w:rPr>
                <w:noProof/>
                <w:webHidden/>
              </w:rPr>
              <w:fldChar w:fldCharType="end"/>
            </w:r>
          </w:hyperlink>
        </w:p>
        <w:p w14:paraId="07226262" w14:textId="7C0A8DF4" w:rsidR="003B76B8" w:rsidRPr="002360EF" w:rsidRDefault="00441F45">
          <w:r w:rsidRPr="002360EF">
            <w:fldChar w:fldCharType="end"/>
          </w:r>
        </w:p>
        <w:p w14:paraId="4D250C5D" w14:textId="77777777" w:rsidR="003B76B8" w:rsidRPr="002360EF" w:rsidRDefault="00000000" w:rsidP="003B76B8"/>
      </w:sdtContent>
    </w:sdt>
    <w:p w14:paraId="21581F8F" w14:textId="77777777" w:rsidR="003B76B8" w:rsidRPr="002360EF" w:rsidRDefault="003B76B8">
      <w:pPr>
        <w:sectPr w:rsidR="003B76B8" w:rsidRPr="002360EF" w:rsidSect="00E0781B">
          <w:headerReference w:type="default" r:id="rId11"/>
          <w:footerReference w:type="default" r:id="rId12"/>
          <w:pgSz w:w="11906" w:h="16838"/>
          <w:pgMar w:top="2438" w:right="1134" w:bottom="1701" w:left="1134" w:header="709" w:footer="454" w:gutter="0"/>
          <w:cols w:space="708"/>
          <w:docGrid w:linePitch="360"/>
        </w:sectPr>
      </w:pPr>
    </w:p>
    <w:p w14:paraId="41E3316E" w14:textId="321060B4" w:rsidR="00D274F0" w:rsidRPr="00B27EFB" w:rsidRDefault="00D274F0" w:rsidP="00F32EF4">
      <w:pPr>
        <w:pStyle w:val="Heading1"/>
        <w:rPr>
          <w:lang w:val="en-US"/>
        </w:rPr>
      </w:pPr>
      <w:bookmarkStart w:id="0" w:name="_Toc129779627"/>
      <w:r w:rsidRPr="00B27EFB">
        <w:rPr>
          <w:rFonts w:asciiTheme="minorHAnsi" w:hAnsiTheme="minorHAnsi" w:cstheme="minorHAnsi"/>
          <w:lang w:val="en-US"/>
        </w:rPr>
        <w:lastRenderedPageBreak/>
        <w:t>STUK</w:t>
      </w:r>
      <w:r w:rsidR="00B27EFB" w:rsidRPr="00B27EFB">
        <w:rPr>
          <w:lang w:val="en-US"/>
        </w:rPr>
        <w:t xml:space="preserve"> (Radiation and Nuclear S</w:t>
      </w:r>
      <w:r w:rsidR="00B27EFB">
        <w:rPr>
          <w:lang w:val="en-US"/>
        </w:rPr>
        <w:t>afety</w:t>
      </w:r>
      <w:r w:rsidR="004B2D43">
        <w:rPr>
          <w:lang w:val="en-US"/>
        </w:rPr>
        <w:t xml:space="preserve"> Authority</w:t>
      </w:r>
      <w:r w:rsidR="00B27EFB">
        <w:rPr>
          <w:lang w:val="en-US"/>
        </w:rPr>
        <w:t>)</w:t>
      </w:r>
      <w:bookmarkEnd w:id="0"/>
    </w:p>
    <w:p w14:paraId="46196632" w14:textId="11905501" w:rsidR="00D274F0" w:rsidRDefault="00E81A44" w:rsidP="00084E46">
      <w:pPr>
        <w:ind w:left="1304"/>
        <w:jc w:val="center"/>
        <w:rPr>
          <w:b/>
          <w:bCs/>
          <w:color w:val="000000" w:themeColor="text1"/>
          <w:lang w:val="en-US"/>
        </w:rPr>
      </w:pPr>
      <w:r>
        <w:rPr>
          <w:noProof/>
        </w:rPr>
        <w:drawing>
          <wp:inline distT="0" distB="0" distL="0" distR="0" wp14:anchorId="107374AE" wp14:editId="31F1859D">
            <wp:extent cx="5635954" cy="3478893"/>
            <wp:effectExtent l="19050" t="19050" r="22225" b="26670"/>
            <wp:docPr id="214" name="Kuva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6985"/>
                    <a:stretch/>
                  </pic:blipFill>
                  <pic:spPr bwMode="auto">
                    <a:xfrm>
                      <a:off x="0" y="0"/>
                      <a:ext cx="5645247" cy="3484629"/>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919C447" w14:textId="77777777" w:rsidR="00E81A44" w:rsidRDefault="00E81A44" w:rsidP="00084E46">
      <w:pPr>
        <w:ind w:left="1304"/>
        <w:jc w:val="center"/>
        <w:rPr>
          <w:b/>
          <w:bCs/>
          <w:color w:val="000000" w:themeColor="text1"/>
          <w:lang w:val="en-US"/>
        </w:rPr>
      </w:pPr>
    </w:p>
    <w:tbl>
      <w:tblPr>
        <w:tblStyle w:val="TableGrid"/>
        <w:tblW w:w="8897" w:type="dxa"/>
        <w:tblInd w:w="13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091"/>
        <w:gridCol w:w="4806"/>
      </w:tblGrid>
      <w:tr w:rsidR="004B2D43" w:rsidRPr="008758E7" w14:paraId="3E3C12AB" w14:textId="77777777" w:rsidTr="00F32EF4">
        <w:trPr>
          <w:trHeight w:val="2650"/>
        </w:trPr>
        <w:tc>
          <w:tcPr>
            <w:tcW w:w="4091" w:type="dxa"/>
          </w:tcPr>
          <w:p w14:paraId="1B86E9E4" w14:textId="54E8F3B4" w:rsidR="00D274F0" w:rsidRPr="00CD06F0" w:rsidRDefault="00D274F0" w:rsidP="00D274F0">
            <w:pPr>
              <w:shd w:val="clear" w:color="auto" w:fill="FFFFFF"/>
              <w:spacing w:before="100" w:beforeAutospacing="1" w:after="100" w:afterAutospacing="1" w:line="300" w:lineRule="atLeast"/>
              <w:rPr>
                <w:rFonts w:eastAsia="Times New Roman"/>
                <w:color w:val="333333"/>
                <w:lang w:val="en-US" w:eastAsia="fi-FI"/>
              </w:rPr>
            </w:pPr>
            <w:r w:rsidRPr="00CD06F0">
              <w:rPr>
                <w:color w:val="000000" w:themeColor="text1"/>
                <w:lang w:val="en-US"/>
              </w:rPr>
              <w:t xml:space="preserve">Address: </w:t>
            </w:r>
            <w:proofErr w:type="spellStart"/>
            <w:r w:rsidRPr="00CD06F0">
              <w:rPr>
                <w:color w:val="000000" w:themeColor="text1"/>
                <w:lang w:val="en-US"/>
              </w:rPr>
              <w:t>Jokiniemenkuja</w:t>
            </w:r>
            <w:proofErr w:type="spellEnd"/>
            <w:r w:rsidRPr="00CD06F0">
              <w:rPr>
                <w:color w:val="000000" w:themeColor="text1"/>
                <w:lang w:val="en-US"/>
              </w:rPr>
              <w:t xml:space="preserve"> 1, Vantaa (</w:t>
            </w:r>
            <w:r w:rsidR="00CD06F0">
              <w:rPr>
                <w:color w:val="000000" w:themeColor="text1"/>
                <w:lang w:val="en-US"/>
              </w:rPr>
              <w:t>T</w:t>
            </w:r>
            <w:r w:rsidRPr="00CD06F0">
              <w:rPr>
                <w:rFonts w:eastAsia="Times New Roman"/>
                <w:color w:val="333333"/>
                <w:lang w:val="en-US" w:eastAsia="fi-FI"/>
              </w:rPr>
              <w:t>he main entrance is</w:t>
            </w:r>
            <w:r w:rsidR="00CD06F0" w:rsidRPr="00CD06F0">
              <w:rPr>
                <w:rFonts w:eastAsia="Times New Roman"/>
                <w:color w:val="333333"/>
                <w:lang w:val="en-US" w:eastAsia="fi-FI"/>
              </w:rPr>
              <w:t xml:space="preserve"> in address </w:t>
            </w:r>
            <w:proofErr w:type="spellStart"/>
            <w:r w:rsidRPr="00CD06F0">
              <w:rPr>
                <w:rFonts w:eastAsia="Times New Roman"/>
                <w:color w:val="333333"/>
                <w:lang w:val="en-US" w:eastAsia="fi-FI"/>
              </w:rPr>
              <w:t>Jokiniemenkatu</w:t>
            </w:r>
            <w:proofErr w:type="spellEnd"/>
            <w:r w:rsidR="00CD06F0" w:rsidRPr="00CD06F0">
              <w:rPr>
                <w:rFonts w:eastAsia="Times New Roman"/>
                <w:color w:val="333333"/>
                <w:lang w:val="en-US" w:eastAsia="fi-FI"/>
              </w:rPr>
              <w:t xml:space="preserve"> 28</w:t>
            </w:r>
            <w:r w:rsidR="00CD06F0">
              <w:rPr>
                <w:rFonts w:eastAsia="Times New Roman"/>
                <w:color w:val="333333"/>
                <w:lang w:val="en-US" w:eastAsia="fi-FI"/>
              </w:rPr>
              <w:t>.)</w:t>
            </w:r>
          </w:p>
          <w:p w14:paraId="21C786C1" w14:textId="3FCCF101" w:rsidR="00D274F0" w:rsidRDefault="00CD06F0" w:rsidP="00D274F0">
            <w:pPr>
              <w:jc w:val="both"/>
              <w:rPr>
                <w:color w:val="000000" w:themeColor="text1"/>
                <w:lang w:val="de-AT"/>
              </w:rPr>
            </w:pPr>
            <w:r>
              <w:rPr>
                <w:color w:val="000000" w:themeColor="text1"/>
                <w:lang w:val="de-AT"/>
              </w:rPr>
              <w:t>T</w:t>
            </w:r>
            <w:r w:rsidR="00D274F0" w:rsidRPr="002360EF">
              <w:rPr>
                <w:color w:val="000000" w:themeColor="text1"/>
                <w:lang w:val="de-AT"/>
              </w:rPr>
              <w:t>el: +358 9 759</w:t>
            </w:r>
            <w:r>
              <w:rPr>
                <w:color w:val="000000" w:themeColor="text1"/>
                <w:lang w:val="de-AT"/>
              </w:rPr>
              <w:t> </w:t>
            </w:r>
            <w:r w:rsidR="00D274F0" w:rsidRPr="002360EF">
              <w:rPr>
                <w:color w:val="000000" w:themeColor="text1"/>
                <w:lang w:val="de-AT"/>
              </w:rPr>
              <w:t>881</w:t>
            </w:r>
          </w:p>
          <w:p w14:paraId="38F2E424" w14:textId="77777777" w:rsidR="00CD06F0" w:rsidRPr="002360EF" w:rsidRDefault="00CD06F0" w:rsidP="00CD06F0">
            <w:pPr>
              <w:jc w:val="both"/>
              <w:rPr>
                <w:color w:val="000000" w:themeColor="text1"/>
                <w:lang w:val="en-US"/>
              </w:rPr>
            </w:pPr>
            <w:r w:rsidRPr="002360EF">
              <w:rPr>
                <w:color w:val="000000" w:themeColor="text1"/>
                <w:lang w:val="en-US"/>
              </w:rPr>
              <w:t>Open: Mon-Fri 8:00 am to 4:15 pm</w:t>
            </w:r>
          </w:p>
          <w:p w14:paraId="1FDCB325" w14:textId="77777777" w:rsidR="00CD06F0" w:rsidRPr="00CD06F0" w:rsidRDefault="00CD06F0" w:rsidP="00D274F0">
            <w:pPr>
              <w:jc w:val="both"/>
              <w:rPr>
                <w:color w:val="000000" w:themeColor="text1"/>
                <w:lang w:val="en-US"/>
              </w:rPr>
            </w:pPr>
          </w:p>
          <w:p w14:paraId="34C5E386" w14:textId="53E710A1" w:rsidR="00084E46" w:rsidRPr="004B2D43" w:rsidRDefault="00000000" w:rsidP="00084E46">
            <w:pPr>
              <w:jc w:val="both"/>
              <w:rPr>
                <w:color w:val="0563C1" w:themeColor="hyperlink"/>
                <w:u w:val="single"/>
                <w:lang w:val="de-AT"/>
              </w:rPr>
            </w:pPr>
            <w:hyperlink r:id="rId14" w:history="1">
              <w:r w:rsidR="00CD06F0">
                <w:rPr>
                  <w:rStyle w:val="Hyperlink"/>
                  <w:lang w:val="de-AT"/>
                </w:rPr>
                <w:t>www.stuk.fi/web/en/frontpage</w:t>
              </w:r>
            </w:hyperlink>
          </w:p>
        </w:tc>
        <w:tc>
          <w:tcPr>
            <w:tcW w:w="4806" w:type="dxa"/>
          </w:tcPr>
          <w:p w14:paraId="0D32F3C5" w14:textId="77777777" w:rsidR="00084E46" w:rsidRDefault="00084E46" w:rsidP="00084E46">
            <w:pPr>
              <w:rPr>
                <w:color w:val="000000" w:themeColor="text1"/>
                <w:lang w:val="en-US"/>
              </w:rPr>
            </w:pPr>
          </w:p>
          <w:p w14:paraId="36584A48" w14:textId="5FE38A62" w:rsidR="00084E46" w:rsidRPr="002360EF" w:rsidRDefault="00084E46" w:rsidP="00084E46">
            <w:pPr>
              <w:rPr>
                <w:color w:val="000000" w:themeColor="text1"/>
                <w:lang w:val="en-US"/>
              </w:rPr>
            </w:pPr>
            <w:r w:rsidRPr="002360EF">
              <w:rPr>
                <w:color w:val="000000" w:themeColor="text1"/>
                <w:lang w:val="en-US"/>
              </w:rPr>
              <w:t xml:space="preserve">STUK premises are located about 14 km north from Helsinki City </w:t>
            </w:r>
            <w:r w:rsidR="00E81A44">
              <w:rPr>
                <w:color w:val="000000" w:themeColor="text1"/>
                <w:lang w:val="en-US"/>
              </w:rPr>
              <w:t>C</w:t>
            </w:r>
            <w:r w:rsidRPr="002360EF">
              <w:rPr>
                <w:color w:val="000000" w:themeColor="text1"/>
                <w:lang w:val="en-US"/>
              </w:rPr>
              <w:t xml:space="preserve">entre in the city of Vantaa’s </w:t>
            </w:r>
            <w:proofErr w:type="spellStart"/>
            <w:r w:rsidRPr="002360EF">
              <w:rPr>
                <w:color w:val="000000" w:themeColor="text1"/>
                <w:lang w:val="en-US"/>
              </w:rPr>
              <w:t>Jokiniemi</w:t>
            </w:r>
            <w:proofErr w:type="spellEnd"/>
            <w:r w:rsidRPr="002360EF">
              <w:rPr>
                <w:color w:val="000000" w:themeColor="text1"/>
                <w:lang w:val="en-US"/>
              </w:rPr>
              <w:t xml:space="preserve"> area. </w:t>
            </w:r>
          </w:p>
          <w:p w14:paraId="2745BA92" w14:textId="32373DEA" w:rsidR="00D274F0" w:rsidRDefault="00D274F0" w:rsidP="00B27EFB">
            <w:pPr>
              <w:jc w:val="center"/>
              <w:rPr>
                <w:color w:val="000000" w:themeColor="text1"/>
                <w:lang w:val="en-US"/>
              </w:rPr>
            </w:pPr>
          </w:p>
          <w:p w14:paraId="26B6648C" w14:textId="7293F9E4" w:rsidR="00084E46" w:rsidRPr="00E81A44" w:rsidRDefault="00084E46" w:rsidP="00524D06">
            <w:pPr>
              <w:rPr>
                <w:color w:val="0563C1" w:themeColor="hyperlink"/>
                <w:u w:val="single"/>
                <w:lang w:val="de-AT"/>
              </w:rPr>
            </w:pPr>
            <w:r>
              <w:rPr>
                <w:rStyle w:val="Hyperlink"/>
                <w:color w:val="auto"/>
                <w:u w:val="none"/>
                <w:lang w:val="de-AT"/>
              </w:rPr>
              <w:t xml:space="preserve">How to reach </w:t>
            </w:r>
            <w:r w:rsidR="00524D06">
              <w:rPr>
                <w:rStyle w:val="Hyperlink"/>
                <w:color w:val="auto"/>
                <w:u w:val="none"/>
                <w:lang w:val="de-AT"/>
              </w:rPr>
              <w:t>STUK</w:t>
            </w:r>
            <w:r>
              <w:rPr>
                <w:rStyle w:val="Hyperlink"/>
                <w:color w:val="auto"/>
                <w:u w:val="none"/>
                <w:lang w:val="de-AT"/>
              </w:rPr>
              <w:t xml:space="preserve"> by bus, train and car:</w:t>
            </w:r>
            <w:r w:rsidRPr="002360EF">
              <w:rPr>
                <w:rStyle w:val="Hyperlink"/>
                <w:lang w:val="de-AT"/>
              </w:rPr>
              <w:br/>
            </w:r>
            <w:hyperlink r:id="rId15" w:history="1">
              <w:r>
                <w:rPr>
                  <w:rStyle w:val="Hyperlink"/>
                  <w:lang w:val="de-AT"/>
                </w:rPr>
                <w:t>www.stuk.fi/web/en/about-us/how-to-reach-us</w:t>
              </w:r>
            </w:hyperlink>
          </w:p>
        </w:tc>
      </w:tr>
      <w:tr w:rsidR="00524D06" w:rsidRPr="00D274F0" w14:paraId="32182D72" w14:textId="77777777" w:rsidTr="00524D06">
        <w:trPr>
          <w:trHeight w:val="4296"/>
        </w:trPr>
        <w:tc>
          <w:tcPr>
            <w:tcW w:w="8897" w:type="dxa"/>
            <w:gridSpan w:val="2"/>
          </w:tcPr>
          <w:p w14:paraId="46C29698" w14:textId="5DAE328C" w:rsidR="00524D06" w:rsidRDefault="00524D06" w:rsidP="00524D06">
            <w:pPr>
              <w:jc w:val="center"/>
              <w:rPr>
                <w:color w:val="000000" w:themeColor="text1"/>
                <w:lang w:val="en-US"/>
              </w:rPr>
            </w:pPr>
            <w:r>
              <w:rPr>
                <w:noProof/>
              </w:rPr>
              <mc:AlternateContent>
                <mc:Choice Requires="wps">
                  <w:drawing>
                    <wp:anchor distT="0" distB="0" distL="114300" distR="114300" simplePos="0" relativeHeight="251673600" behindDoc="0" locked="0" layoutInCell="1" allowOverlap="1" wp14:anchorId="7ED61D91" wp14:editId="0A9C964F">
                      <wp:simplePos x="0" y="0"/>
                      <wp:positionH relativeFrom="column">
                        <wp:posOffset>4677031</wp:posOffset>
                      </wp:positionH>
                      <wp:positionV relativeFrom="paragraph">
                        <wp:posOffset>2583785</wp:posOffset>
                      </wp:positionV>
                      <wp:extent cx="140819" cy="0"/>
                      <wp:effectExtent l="38100" t="76200" r="0" b="95250"/>
                      <wp:wrapNone/>
                      <wp:docPr id="213" name="Suora nuoliyhdysviiva 213"/>
                      <wp:cNvGraphicFramePr/>
                      <a:graphic xmlns:a="http://schemas.openxmlformats.org/drawingml/2006/main">
                        <a:graphicData uri="http://schemas.microsoft.com/office/word/2010/wordprocessingShape">
                          <wps:wsp>
                            <wps:cNvCnPr/>
                            <wps:spPr>
                              <a:xfrm flipH="1">
                                <a:off x="0" y="0"/>
                                <a:ext cx="14081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864A579" id="_x0000_t32" coordsize="21600,21600" o:spt="32" o:oned="t" path="m,l21600,21600e" filled="f">
                      <v:path arrowok="t" fillok="f" o:connecttype="none"/>
                      <o:lock v:ext="edit" shapetype="t"/>
                    </v:shapetype>
                    <v:shape id="Suora nuoliyhdysviiva 213" o:spid="_x0000_s1026" type="#_x0000_t32" style="position:absolute;margin-left:368.25pt;margin-top:203.45pt;width:11.1pt;height:0;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" strokecolor="#0060a9 [3044]">
                      <v:stroke endarrow="block"/>
                    </v:shape>
                  </w:pict>
                </mc:Fallback>
              </mc:AlternateContent>
            </w:r>
            <w:r>
              <w:rPr>
                <w:noProof/>
              </w:rPr>
              <mc:AlternateContent>
                <mc:Choice Requires="wps">
                  <w:drawing>
                    <wp:anchor distT="0" distB="0" distL="114300" distR="114300" simplePos="0" relativeHeight="251672576" behindDoc="0" locked="0" layoutInCell="1" allowOverlap="1" wp14:anchorId="22F5C3AA" wp14:editId="48B3E35B">
                      <wp:simplePos x="0" y="0"/>
                      <wp:positionH relativeFrom="column">
                        <wp:posOffset>4818609</wp:posOffset>
                      </wp:positionH>
                      <wp:positionV relativeFrom="paragraph">
                        <wp:posOffset>2172369</wp:posOffset>
                      </wp:positionV>
                      <wp:extent cx="703385" cy="476137"/>
                      <wp:effectExtent l="0" t="0" r="20955" b="19685"/>
                      <wp:wrapNone/>
                      <wp:docPr id="212" name="Tekstiruutu 212"/>
                      <wp:cNvGraphicFramePr/>
                      <a:graphic xmlns:a="http://schemas.openxmlformats.org/drawingml/2006/main">
                        <a:graphicData uri="http://schemas.microsoft.com/office/word/2010/wordprocessingShape">
                          <wps:wsp>
                            <wps:cNvSpPr txBox="1"/>
                            <wps:spPr>
                              <a:xfrm>
                                <a:off x="0" y="0"/>
                                <a:ext cx="703385" cy="476137"/>
                              </a:xfrm>
                              <a:prstGeom prst="rect">
                                <a:avLst/>
                              </a:prstGeom>
                              <a:solidFill>
                                <a:schemeClr val="lt1"/>
                              </a:solidFill>
                              <a:ln w="6350">
                                <a:solidFill>
                                  <a:prstClr val="black"/>
                                </a:solidFill>
                              </a:ln>
                            </wps:spPr>
                            <wps:txbx>
                              <w:txbxContent>
                                <w:p w14:paraId="2D869A1A" w14:textId="37336EA7" w:rsidR="00524D06" w:rsidRPr="00524D06" w:rsidRDefault="00524D06" w:rsidP="00524D06">
                                  <w:pPr>
                                    <w:jc w:val="center"/>
                                    <w:rPr>
                                      <w:sz w:val="16"/>
                                      <w:szCs w:val="16"/>
                                    </w:rPr>
                                  </w:pPr>
                                  <w:r w:rsidRPr="00524D06">
                                    <w:rPr>
                                      <w:sz w:val="16"/>
                                      <w:szCs w:val="16"/>
                                    </w:rPr>
                                    <w:t>STUK, main entrance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2F5C3AA" id="_x0000_t202" coordsize="21600,21600" o:spt="202" path="m,l,21600r21600,l21600,xe">
                      <v:stroke joinstyle="miter"/>
                      <v:path gradientshapeok="t" o:connecttype="rect"/>
                    </v:shapetype>
                    <v:shape id="Tekstiruutu 212" o:spid="_x0000_s1026" type="#_x0000_t202" style="position:absolute;left:0;text-align:left;margin-left:379.4pt;margin-top:171.05pt;width:55.4pt;height:3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" fillcolor="white [3201]" strokeweight=".5pt">
                      <v:textbox>
                        <w:txbxContent>
                          <w:p w14:paraId="2D869A1A" w14:textId="37336EA7" w:rsidR="00524D06" w:rsidRPr="00524D06" w:rsidRDefault="00524D06" w:rsidP="00524D06">
                            <w:pPr>
                              <w:jc w:val="center"/>
                              <w:rPr>
                                <w:sz w:val="16"/>
                                <w:szCs w:val="16"/>
                              </w:rPr>
                            </w:pPr>
                            <w:r w:rsidRPr="00524D06">
                              <w:rPr>
                                <w:sz w:val="16"/>
                                <w:szCs w:val="16"/>
                              </w:rPr>
                              <w:t xml:space="preserve">STUK, main </w:t>
                            </w:r>
                            <w:proofErr w:type="spellStart"/>
                            <w:r w:rsidRPr="00524D06">
                              <w:rPr>
                                <w:sz w:val="16"/>
                                <w:szCs w:val="16"/>
                              </w:rPr>
                              <w:t>entrance</w:t>
                            </w:r>
                            <w:proofErr w:type="spellEnd"/>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23B0E67" wp14:editId="6695C500">
                      <wp:simplePos x="0" y="0"/>
                      <wp:positionH relativeFrom="column">
                        <wp:posOffset>716336</wp:posOffset>
                      </wp:positionH>
                      <wp:positionV relativeFrom="paragraph">
                        <wp:posOffset>803681</wp:posOffset>
                      </wp:positionV>
                      <wp:extent cx="259952" cy="0"/>
                      <wp:effectExtent l="0" t="76200" r="26035" b="95250"/>
                      <wp:wrapNone/>
                      <wp:docPr id="211" name="Suora nuoliyhdysviiva 211"/>
                      <wp:cNvGraphicFramePr/>
                      <a:graphic xmlns:a="http://schemas.openxmlformats.org/drawingml/2006/main">
                        <a:graphicData uri="http://schemas.microsoft.com/office/word/2010/wordprocessingShape">
                          <wps:wsp>
                            <wps:cNvCnPr/>
                            <wps:spPr>
                              <a:xfrm>
                                <a:off x="0" y="0"/>
                                <a:ext cx="25995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F9ED7A" id="Suora nuoliyhdysviiva 211" o:spid="_x0000_s1026" type="#_x0000_t32" style="position:absolute;margin-left:56.4pt;margin-top:63.3pt;width:20.45pt;height:0;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" strokecolor="#0060a9 [3044]">
                      <v:stroke endarrow="block"/>
                    </v:shape>
                  </w:pict>
                </mc:Fallback>
              </mc:AlternateContent>
            </w:r>
            <w:r>
              <w:rPr>
                <w:noProof/>
              </w:rPr>
              <mc:AlternateContent>
                <mc:Choice Requires="wps">
                  <w:drawing>
                    <wp:anchor distT="0" distB="0" distL="114300" distR="114300" simplePos="0" relativeHeight="251670528" behindDoc="0" locked="0" layoutInCell="1" allowOverlap="1" wp14:anchorId="07FCA441" wp14:editId="26AF819B">
                      <wp:simplePos x="0" y="0"/>
                      <wp:positionH relativeFrom="column">
                        <wp:posOffset>-35309</wp:posOffset>
                      </wp:positionH>
                      <wp:positionV relativeFrom="paragraph">
                        <wp:posOffset>662793</wp:posOffset>
                      </wp:positionV>
                      <wp:extent cx="752080" cy="324639"/>
                      <wp:effectExtent l="0" t="0" r="10160" b="18415"/>
                      <wp:wrapNone/>
                      <wp:docPr id="209" name="Tekstiruutu 209"/>
                      <wp:cNvGraphicFramePr/>
                      <a:graphic xmlns:a="http://schemas.openxmlformats.org/drawingml/2006/main">
                        <a:graphicData uri="http://schemas.microsoft.com/office/word/2010/wordprocessingShape">
                          <wps:wsp>
                            <wps:cNvSpPr txBox="1"/>
                            <wps:spPr>
                              <a:xfrm>
                                <a:off x="0" y="0"/>
                                <a:ext cx="752080" cy="324639"/>
                              </a:xfrm>
                              <a:prstGeom prst="rect">
                                <a:avLst/>
                              </a:prstGeom>
                              <a:solidFill>
                                <a:schemeClr val="lt1"/>
                              </a:solidFill>
                              <a:ln w="6350">
                                <a:solidFill>
                                  <a:prstClr val="black"/>
                                </a:solidFill>
                              </a:ln>
                            </wps:spPr>
                            <wps:txbx>
                              <w:txbxContent>
                                <w:p w14:paraId="628E751A" w14:textId="31F3C05C" w:rsidR="00524D06" w:rsidRPr="00524D06" w:rsidRDefault="00524D06" w:rsidP="00524D06">
                                  <w:pPr>
                                    <w:jc w:val="center"/>
                                    <w:rPr>
                                      <w:sz w:val="16"/>
                                      <w:szCs w:val="16"/>
                                    </w:rPr>
                                  </w:pPr>
                                  <w:r w:rsidRPr="00524D06">
                                    <w:rPr>
                                      <w:sz w:val="16"/>
                                      <w:szCs w:val="16"/>
                                    </w:rPr>
                                    <w:t xml:space="preserve">Train </w:t>
                                  </w:r>
                                  <w:r w:rsidRPr="00524D06">
                                    <w:rPr>
                                      <w:sz w:val="16"/>
                                      <w:szCs w:val="16"/>
                                    </w:rPr>
                                    <w:t>station Tikku</w:t>
                                  </w:r>
                                  <w:r>
                                    <w:rPr>
                                      <w:sz w:val="16"/>
                                      <w:szCs w:val="16"/>
                                    </w:rPr>
                                    <w:t>rila</w:t>
                                  </w:r>
                                  <w:r>
                                    <w:rPr>
                                      <w:noProof/>
                                    </w:rPr>
                                    <w:drawing>
                                      <wp:inline distT="0" distB="0" distL="0" distR="0" wp14:anchorId="016925F2" wp14:editId="39E1598E">
                                        <wp:extent cx="323850" cy="226695"/>
                                        <wp:effectExtent l="0" t="0" r="0" b="1905"/>
                                        <wp:docPr id="210" name="Kuv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3850" cy="226695"/>
                                                </a:xfrm>
                                                <a:prstGeom prst="rect">
                                                  <a:avLst/>
                                                </a:prstGeom>
                                              </pic:spPr>
                                            </pic:pic>
                                          </a:graphicData>
                                        </a:graphic>
                                      </wp:inline>
                                    </w:drawing>
                                  </w:r>
                                  <w:r w:rsidRPr="00524D06">
                                    <w:rPr>
                                      <w:sz w:val="16"/>
                                      <w:szCs w:val="16"/>
                                    </w:rPr>
                                    <w:t>rila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FCA441" id="Tekstiruutu 209" o:spid="_x0000_s1027" type="#_x0000_t202" style="position:absolute;left:0;text-align:left;margin-left:-2.8pt;margin-top:52.2pt;width:59.2pt;height:25.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" fillcolor="white [3201]" strokeweight=".5pt">
                      <v:textbox>
                        <w:txbxContent>
                          <w:p w14:paraId="628E751A" w14:textId="31F3C05C" w:rsidR="00524D06" w:rsidRPr="00524D06" w:rsidRDefault="00524D06" w:rsidP="00524D06">
                            <w:pPr>
                              <w:jc w:val="center"/>
                              <w:rPr>
                                <w:sz w:val="16"/>
                                <w:szCs w:val="16"/>
                              </w:rPr>
                            </w:pPr>
                            <w:r w:rsidRPr="00524D06">
                              <w:rPr>
                                <w:sz w:val="16"/>
                                <w:szCs w:val="16"/>
                              </w:rPr>
                              <w:t xml:space="preserve">Train </w:t>
                            </w:r>
                            <w:proofErr w:type="spellStart"/>
                            <w:r w:rsidRPr="00524D06">
                              <w:rPr>
                                <w:sz w:val="16"/>
                                <w:szCs w:val="16"/>
                              </w:rPr>
                              <w:t>station</w:t>
                            </w:r>
                            <w:proofErr w:type="spellEnd"/>
                            <w:r w:rsidRPr="00524D06">
                              <w:rPr>
                                <w:sz w:val="16"/>
                                <w:szCs w:val="16"/>
                              </w:rPr>
                              <w:t xml:space="preserve"> Tikku</w:t>
                            </w:r>
                            <w:r>
                              <w:rPr>
                                <w:sz w:val="16"/>
                                <w:szCs w:val="16"/>
                              </w:rPr>
                              <w:t>rila</w:t>
                            </w:r>
                            <w:r>
                              <w:rPr>
                                <w:noProof/>
                              </w:rPr>
                              <w:drawing>
                                <wp:inline distT="0" distB="0" distL="0" distR="0" wp14:anchorId="016925F2" wp14:editId="39E1598E">
                                  <wp:extent cx="323850" cy="226695"/>
                                  <wp:effectExtent l="0" t="0" r="0" b="1905"/>
                                  <wp:docPr id="210" name="Kuv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3850" cy="226695"/>
                                          </a:xfrm>
                                          <a:prstGeom prst="rect">
                                            <a:avLst/>
                                          </a:prstGeom>
                                        </pic:spPr>
                                      </pic:pic>
                                    </a:graphicData>
                                  </a:graphic>
                                </wp:inline>
                              </w:drawing>
                            </w:r>
                            <w:proofErr w:type="spellStart"/>
                            <w:r w:rsidRPr="00524D06">
                              <w:rPr>
                                <w:sz w:val="16"/>
                                <w:szCs w:val="16"/>
                              </w:rPr>
                              <w:t>rila</w:t>
                            </w:r>
                            <w:proofErr w:type="spellEnd"/>
                          </w:p>
                        </w:txbxContent>
                      </v:textbox>
                    </v:shape>
                  </w:pict>
                </mc:Fallback>
              </mc:AlternateContent>
            </w:r>
            <w:r>
              <w:rPr>
                <w:noProof/>
              </w:rPr>
              <w:drawing>
                <wp:inline distT="0" distB="0" distL="0" distR="0" wp14:anchorId="382A30EF" wp14:editId="58E84231">
                  <wp:extent cx="3846973" cy="2720098"/>
                  <wp:effectExtent l="0" t="0" r="1270" b="4445"/>
                  <wp:docPr id="205" name="Kuva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599" t="5631" r="1971"/>
                          <a:stretch/>
                        </pic:blipFill>
                        <pic:spPr bwMode="auto">
                          <a:xfrm>
                            <a:off x="0" y="0"/>
                            <a:ext cx="3875034" cy="2739939"/>
                          </a:xfrm>
                          <a:prstGeom prst="rect">
                            <a:avLst/>
                          </a:prstGeom>
                          <a:ln>
                            <a:noFill/>
                          </a:ln>
                          <a:extLst>
                            <a:ext uri="{53640926-AAD7-44D8-BBD7-CCE9431645EC}">
                              <a14:shadowObscured xmlns:a14="http://schemas.microsoft.com/office/drawing/2010/main"/>
                            </a:ext>
                          </a:extLst>
                        </pic:spPr>
                      </pic:pic>
                    </a:graphicData>
                  </a:graphic>
                </wp:inline>
              </w:drawing>
            </w:r>
          </w:p>
        </w:tc>
      </w:tr>
    </w:tbl>
    <w:p w14:paraId="7D7F94EB" w14:textId="50664A6F" w:rsidR="00F32EF4" w:rsidRDefault="00E81A44" w:rsidP="00E81A44">
      <w:pPr>
        <w:pStyle w:val="Heading1"/>
        <w:rPr>
          <w:lang w:val="en-US"/>
        </w:rPr>
      </w:pPr>
      <w:bookmarkStart w:id="1" w:name="_Toc129779628"/>
      <w:r>
        <w:rPr>
          <w:lang w:val="en-US"/>
        </w:rPr>
        <w:lastRenderedPageBreak/>
        <w:t>Hotels</w:t>
      </w:r>
      <w:bookmarkEnd w:id="1"/>
    </w:p>
    <w:p w14:paraId="232C47F2" w14:textId="36B94B03" w:rsidR="002360EF" w:rsidRPr="002360EF" w:rsidRDefault="00844833" w:rsidP="00CD06F0">
      <w:pPr>
        <w:pStyle w:val="Heading2"/>
        <w:rPr>
          <w:lang w:val="en-US"/>
        </w:rPr>
      </w:pPr>
      <w:bookmarkStart w:id="2" w:name="_Toc129779629"/>
      <w:r w:rsidRPr="002360EF">
        <w:rPr>
          <w:lang w:val="en-US"/>
        </w:rPr>
        <w:t>Hotel</w:t>
      </w:r>
      <w:r w:rsidR="002360EF" w:rsidRPr="002360EF">
        <w:rPr>
          <w:lang w:val="en-US"/>
        </w:rPr>
        <w:t>s</w:t>
      </w:r>
      <w:r w:rsidR="00AF3457">
        <w:rPr>
          <w:lang w:val="en-US"/>
        </w:rPr>
        <w:t xml:space="preserve"> in Tikkurila</w:t>
      </w:r>
      <w:bookmarkEnd w:id="2"/>
    </w:p>
    <w:tbl>
      <w:tblPr>
        <w:tblStyle w:val="TableGrid"/>
        <w:tblW w:w="9039" w:type="dxa"/>
        <w:tblInd w:w="130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113"/>
        <w:gridCol w:w="4926"/>
      </w:tblGrid>
      <w:tr w:rsidR="00AB3E38" w:rsidRPr="002360EF" w14:paraId="39DDF13B" w14:textId="77777777" w:rsidTr="00CF03BE">
        <w:trPr>
          <w:trHeight w:val="2657"/>
        </w:trPr>
        <w:tc>
          <w:tcPr>
            <w:tcW w:w="4351" w:type="dxa"/>
          </w:tcPr>
          <w:p w14:paraId="33AFE5F2" w14:textId="77777777" w:rsidR="00D274F0" w:rsidRPr="00CD06F0" w:rsidRDefault="002360EF" w:rsidP="002360EF">
            <w:pPr>
              <w:rPr>
                <w:rFonts w:ascii="Arial" w:hAnsi="Arial" w:cs="Arial"/>
                <w:b/>
                <w:bCs/>
                <w:color w:val="000000" w:themeColor="text1"/>
              </w:rPr>
            </w:pPr>
            <w:r w:rsidRPr="00CD06F0">
              <w:rPr>
                <w:rFonts w:ascii="Arial" w:hAnsi="Arial" w:cs="Arial"/>
                <w:b/>
                <w:bCs/>
                <w:color w:val="000000" w:themeColor="text1"/>
              </w:rPr>
              <w:t>Hotelli Tikkurila</w:t>
            </w:r>
          </w:p>
          <w:p w14:paraId="754DCF24" w14:textId="132DEFB2" w:rsidR="002360EF" w:rsidRPr="00CD06F0" w:rsidRDefault="00D274F0" w:rsidP="0098006F">
            <w:pPr>
              <w:pStyle w:val="ListParagraph"/>
              <w:numPr>
                <w:ilvl w:val="0"/>
                <w:numId w:val="15"/>
              </w:numPr>
              <w:rPr>
                <w:rFonts w:ascii="Arial" w:hAnsi="Arial" w:cs="Arial"/>
                <w:color w:val="FF0000"/>
                <w:sz w:val="22"/>
                <w:szCs w:val="22"/>
              </w:rPr>
            </w:pPr>
            <w:r w:rsidRPr="00CD06F0">
              <w:rPr>
                <w:rFonts w:ascii="Arial" w:hAnsi="Arial" w:cs="Arial"/>
                <w:color w:val="000000" w:themeColor="text1"/>
                <w:sz w:val="22"/>
                <w:szCs w:val="22"/>
              </w:rPr>
              <w:t>1,9 km to STUK</w:t>
            </w:r>
          </w:p>
          <w:p w14:paraId="099BEFF9" w14:textId="77777777" w:rsidR="00CD06F0" w:rsidRDefault="00CD06F0" w:rsidP="00CD06F0">
            <w:pPr>
              <w:rPr>
                <w:rFonts w:ascii="Arial" w:hAnsi="Arial" w:cs="Arial"/>
              </w:rPr>
            </w:pPr>
          </w:p>
          <w:p w14:paraId="59D09A9C" w14:textId="1F4A89FA" w:rsidR="00CD06F0" w:rsidRPr="00CD06F0" w:rsidRDefault="00CD06F0" w:rsidP="00CD06F0">
            <w:pPr>
              <w:pStyle w:val="NoSpacing"/>
              <w:ind w:left="0"/>
            </w:pPr>
            <w:r>
              <w:t>Address &amp; Google Maps:</w:t>
            </w:r>
          </w:p>
          <w:p w14:paraId="45108CD1" w14:textId="77777777" w:rsidR="002360EF" w:rsidRPr="00CD06F0" w:rsidRDefault="00000000" w:rsidP="00CD06F0">
            <w:pPr>
              <w:pStyle w:val="NormalWeb"/>
              <w:spacing w:before="0" w:beforeAutospacing="0"/>
              <w:rPr>
                <w:rFonts w:ascii="Arial" w:hAnsi="Arial" w:cs="Arial"/>
                <w:color w:val="000000"/>
                <w:sz w:val="22"/>
                <w:szCs w:val="22"/>
              </w:rPr>
            </w:pPr>
            <w:hyperlink r:id="rId18" w:tgtFrame="_blank" w:history="1">
              <w:r w:rsidR="002360EF" w:rsidRPr="00CD06F0">
                <w:rPr>
                  <w:rStyle w:val="Hyperlink"/>
                  <w:rFonts w:ascii="Arial" w:eastAsiaTheme="majorEastAsia" w:hAnsi="Arial" w:cs="Arial"/>
                  <w:sz w:val="22"/>
                  <w:szCs w:val="22"/>
                </w:rPr>
                <w:t>Läntinen Valkoisenlähteentie 52, 01300 Vantaa</w:t>
              </w:r>
            </w:hyperlink>
          </w:p>
          <w:p w14:paraId="4EDC42A1" w14:textId="2AF9289C" w:rsidR="002360EF" w:rsidRPr="00CD06F0" w:rsidRDefault="00000000" w:rsidP="002360EF">
            <w:pPr>
              <w:pStyle w:val="NormalWeb"/>
              <w:rPr>
                <w:rFonts w:ascii="Arial" w:hAnsi="Arial" w:cs="Arial"/>
                <w:color w:val="000000"/>
                <w:sz w:val="22"/>
                <w:szCs w:val="22"/>
              </w:rPr>
            </w:pPr>
            <w:hyperlink r:id="rId19" w:tgtFrame="_blank" w:history="1">
              <w:r w:rsidR="002360EF" w:rsidRPr="00CD06F0">
                <w:rPr>
                  <w:rStyle w:val="Hyperlink"/>
                  <w:rFonts w:ascii="Arial" w:eastAsiaTheme="majorEastAsia" w:hAnsi="Arial" w:cs="Arial"/>
                  <w:sz w:val="22"/>
                  <w:szCs w:val="22"/>
                </w:rPr>
                <w:t>www.hotellitikkurila.fi</w:t>
              </w:r>
            </w:hyperlink>
          </w:p>
        </w:tc>
        <w:tc>
          <w:tcPr>
            <w:tcW w:w="4688" w:type="dxa"/>
          </w:tcPr>
          <w:p w14:paraId="72F4F167" w14:textId="04607D8A" w:rsidR="002360EF" w:rsidRPr="002360EF" w:rsidRDefault="002360EF" w:rsidP="00844833">
            <w:pPr>
              <w:jc w:val="both"/>
              <w:rPr>
                <w:b/>
                <w:bCs/>
                <w:color w:val="000000" w:themeColor="text1"/>
              </w:rPr>
            </w:pPr>
            <w:r w:rsidRPr="002360EF">
              <w:rPr>
                <w:noProof/>
              </w:rPr>
              <w:drawing>
                <wp:inline distT="0" distB="0" distL="0" distR="0" wp14:anchorId="04BCCF09" wp14:editId="66EE26C3">
                  <wp:extent cx="2953948" cy="1677725"/>
                  <wp:effectExtent l="0" t="0" r="0" b="0"/>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0800000" flipV="1">
                            <a:off x="0" y="0"/>
                            <a:ext cx="2953948" cy="1677725"/>
                          </a:xfrm>
                          <a:prstGeom prst="rect">
                            <a:avLst/>
                          </a:prstGeom>
                        </pic:spPr>
                      </pic:pic>
                    </a:graphicData>
                  </a:graphic>
                </wp:inline>
              </w:drawing>
            </w:r>
          </w:p>
        </w:tc>
      </w:tr>
      <w:tr w:rsidR="00AB3E38" w:rsidRPr="002360EF" w14:paraId="08E32DC8" w14:textId="77777777" w:rsidTr="00CF03BE">
        <w:trPr>
          <w:trHeight w:val="3478"/>
        </w:trPr>
        <w:tc>
          <w:tcPr>
            <w:tcW w:w="4351" w:type="dxa"/>
          </w:tcPr>
          <w:p w14:paraId="55255D64" w14:textId="2C255E7E" w:rsidR="002360EF" w:rsidRDefault="002360EF" w:rsidP="002360EF">
            <w:pPr>
              <w:rPr>
                <w:rFonts w:ascii="Arial" w:hAnsi="Arial" w:cs="Arial"/>
                <w:b/>
                <w:bCs/>
                <w:color w:val="000000" w:themeColor="text1"/>
              </w:rPr>
            </w:pPr>
            <w:r w:rsidRPr="00CD06F0">
              <w:rPr>
                <w:rFonts w:ascii="Arial" w:hAnsi="Arial" w:cs="Arial"/>
                <w:b/>
                <w:bCs/>
                <w:color w:val="000000" w:themeColor="text1"/>
              </w:rPr>
              <w:t>Original Sokos Hotel Vantaa</w:t>
            </w:r>
          </w:p>
          <w:p w14:paraId="56D1D21D" w14:textId="77777777" w:rsidR="00D80DB6" w:rsidRPr="00CD06F0" w:rsidRDefault="00D80DB6" w:rsidP="00D80DB6">
            <w:pPr>
              <w:rPr>
                <w:rFonts w:ascii="Arial" w:hAnsi="Arial" w:cs="Arial"/>
                <w:lang w:val="en-US"/>
              </w:rPr>
            </w:pPr>
            <w:r w:rsidRPr="00CD06F0">
              <w:rPr>
                <w:rFonts w:ascii="Arial" w:hAnsi="Arial" w:cs="Arial"/>
                <w:lang w:val="en-US"/>
              </w:rPr>
              <w:t>(</w:t>
            </w:r>
            <w:proofErr w:type="gramStart"/>
            <w:r w:rsidRPr="00CD06F0">
              <w:rPr>
                <w:rFonts w:ascii="Arial" w:hAnsi="Arial" w:cs="Arial"/>
                <w:lang w:val="en-US"/>
              </w:rPr>
              <w:t>situated</w:t>
            </w:r>
            <w:proofErr w:type="gramEnd"/>
            <w:r w:rsidRPr="00CD06F0">
              <w:rPr>
                <w:rFonts w:ascii="Arial" w:hAnsi="Arial" w:cs="Arial"/>
                <w:lang w:val="en-US"/>
              </w:rPr>
              <w:t xml:space="preserve"> in Tikkurila right next to the Tikkurila train station) </w:t>
            </w:r>
          </w:p>
          <w:p w14:paraId="7EB04C1C" w14:textId="1C4D11CD" w:rsidR="00D80DB6" w:rsidRPr="00D80DB6" w:rsidRDefault="00D80DB6" w:rsidP="00D80DB6">
            <w:pPr>
              <w:pStyle w:val="ListParagraph"/>
              <w:numPr>
                <w:ilvl w:val="0"/>
                <w:numId w:val="15"/>
              </w:numPr>
              <w:rPr>
                <w:rFonts w:ascii="Arial" w:hAnsi="Arial" w:cs="Arial"/>
                <w:color w:val="000000" w:themeColor="text1"/>
                <w:sz w:val="22"/>
                <w:szCs w:val="22"/>
              </w:rPr>
            </w:pPr>
            <w:r w:rsidRPr="00D80DB6">
              <w:rPr>
                <w:rFonts w:ascii="Arial" w:hAnsi="Arial" w:cs="Arial"/>
                <w:color w:val="000000" w:themeColor="text1"/>
                <w:sz w:val="22"/>
                <w:szCs w:val="22"/>
              </w:rPr>
              <w:t>1 km to STUK</w:t>
            </w:r>
          </w:p>
          <w:p w14:paraId="03915107" w14:textId="04EFD666" w:rsidR="00CD06F0" w:rsidRDefault="00CD06F0" w:rsidP="00AB3E38">
            <w:pPr>
              <w:jc w:val="both"/>
              <w:rPr>
                <w:rFonts w:ascii="Arial" w:hAnsi="Arial" w:cs="Arial"/>
                <w:lang w:val="en-US"/>
              </w:rPr>
            </w:pPr>
          </w:p>
          <w:p w14:paraId="0000AD0C" w14:textId="273AC04F" w:rsidR="00CD06F0" w:rsidRPr="00CD06F0" w:rsidRDefault="00CD06F0" w:rsidP="00AB3E38">
            <w:pPr>
              <w:jc w:val="both"/>
              <w:rPr>
                <w:rFonts w:ascii="Arial" w:hAnsi="Arial" w:cs="Arial"/>
                <w:lang w:val="en-US"/>
              </w:rPr>
            </w:pPr>
            <w:r>
              <w:rPr>
                <w:rFonts w:ascii="Arial" w:hAnsi="Arial" w:cs="Arial"/>
                <w:lang w:val="en-US"/>
              </w:rPr>
              <w:t>Address &amp; Google Maps:</w:t>
            </w:r>
          </w:p>
          <w:p w14:paraId="5DBD07DA" w14:textId="1C48A782" w:rsidR="002360EF" w:rsidRPr="008758E7" w:rsidRDefault="00000000" w:rsidP="00CD06F0">
            <w:pPr>
              <w:pStyle w:val="NormalWeb"/>
              <w:spacing w:before="0" w:beforeAutospacing="0"/>
              <w:rPr>
                <w:rFonts w:ascii="Arial" w:hAnsi="Arial" w:cs="Arial"/>
                <w:color w:val="000000"/>
                <w:sz w:val="22"/>
                <w:szCs w:val="22"/>
              </w:rPr>
            </w:pPr>
            <w:hyperlink r:id="rId21" w:tgtFrame="_blank" w:history="1">
              <w:r w:rsidR="005E09C7" w:rsidRPr="008758E7">
                <w:rPr>
                  <w:rStyle w:val="Hyperlink"/>
                  <w:rFonts w:ascii="Arial" w:eastAsiaTheme="majorEastAsia" w:hAnsi="Arial" w:cs="Arial"/>
                  <w:sz w:val="22"/>
                  <w:szCs w:val="22"/>
                </w:rPr>
                <w:t>Hertaksentie 2, 01300 Vantaa</w:t>
              </w:r>
            </w:hyperlink>
          </w:p>
          <w:p w14:paraId="127C452B" w14:textId="5B83C816" w:rsidR="00CF03BE" w:rsidRPr="008758E7" w:rsidRDefault="00000000" w:rsidP="00D80DB6">
            <w:pPr>
              <w:pStyle w:val="NormalWeb"/>
              <w:rPr>
                <w:rFonts w:ascii="Arial" w:hAnsi="Arial" w:cs="Arial"/>
                <w:color w:val="000000"/>
                <w:sz w:val="22"/>
                <w:szCs w:val="22"/>
              </w:rPr>
            </w:pPr>
            <w:hyperlink r:id="rId22" w:history="1">
              <w:r w:rsidR="00CF03BE" w:rsidRPr="008758E7">
                <w:rPr>
                  <w:rStyle w:val="Hyperlink"/>
                  <w:rFonts w:ascii="Arial" w:hAnsi="Arial" w:cs="Arial"/>
                  <w:sz w:val="22"/>
                  <w:szCs w:val="22"/>
                </w:rPr>
                <w:t>www.sokoshotels.fi/en/vantaa/sokos-hotel-vantaa</w:t>
              </w:r>
            </w:hyperlink>
          </w:p>
        </w:tc>
        <w:tc>
          <w:tcPr>
            <w:tcW w:w="4688" w:type="dxa"/>
          </w:tcPr>
          <w:p w14:paraId="44764934" w14:textId="4F4ACA18" w:rsidR="002360EF" w:rsidRPr="002360EF" w:rsidRDefault="00AB3E38" w:rsidP="00844833">
            <w:pPr>
              <w:jc w:val="both"/>
              <w:rPr>
                <w:b/>
                <w:bCs/>
                <w:color w:val="000000" w:themeColor="text1"/>
              </w:rPr>
            </w:pPr>
            <w:r w:rsidRPr="002360EF">
              <w:rPr>
                <w:noProof/>
              </w:rPr>
              <w:drawing>
                <wp:inline distT="0" distB="0" distL="0" distR="0" wp14:anchorId="4B897699" wp14:editId="22C7FED4">
                  <wp:extent cx="2979420" cy="2277029"/>
                  <wp:effectExtent l="0" t="0" r="0" b="9525"/>
                  <wp:docPr id="198" name="Kuva 198" descr="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uva 1"/>
                          <pic:cNvPicPr>
                            <a:picLocks noChangeAspect="1" noChangeArrowheads="1"/>
                          </pic:cNvPicPr>
                        </pic:nvPicPr>
                        <pic:blipFill rotWithShape="1">
                          <a:blip r:embed="rId23">
                            <a:extLst>
                              <a:ext uri="{28A0092B-C50C-407E-A947-70E740481C1C}">
                                <a14:useLocalDpi xmlns:a14="http://schemas.microsoft.com/office/drawing/2010/main" val="0"/>
                              </a:ext>
                            </a:extLst>
                          </a:blip>
                          <a:srcRect b="9155"/>
                          <a:stretch/>
                        </pic:blipFill>
                        <pic:spPr bwMode="auto">
                          <a:xfrm>
                            <a:off x="0" y="0"/>
                            <a:ext cx="3026886" cy="23133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B3E38" w:rsidRPr="002360EF" w14:paraId="56710F33" w14:textId="77777777" w:rsidTr="00CF03BE">
        <w:tc>
          <w:tcPr>
            <w:tcW w:w="4351" w:type="dxa"/>
          </w:tcPr>
          <w:p w14:paraId="409AB6DC" w14:textId="41145E14" w:rsidR="00AB3E38" w:rsidRPr="00CD06F0" w:rsidRDefault="00AB3E38" w:rsidP="00AB3E38">
            <w:pPr>
              <w:pStyle w:val="NoSpacing"/>
              <w:ind w:left="0"/>
              <w:jc w:val="left"/>
              <w:rPr>
                <w:rFonts w:ascii="Arial" w:hAnsi="Arial" w:cs="Arial"/>
                <w:b/>
                <w:bCs/>
                <w:color w:val="000000" w:themeColor="text1"/>
              </w:rPr>
            </w:pPr>
            <w:r w:rsidRPr="00CD06F0">
              <w:rPr>
                <w:rFonts w:ascii="Arial" w:hAnsi="Arial" w:cs="Arial"/>
                <w:b/>
                <w:bCs/>
                <w:color w:val="000000" w:themeColor="text1"/>
              </w:rPr>
              <w:t>Forenom Aparthotel Vantaa Tikkurila</w:t>
            </w:r>
          </w:p>
          <w:p w14:paraId="01C6135F" w14:textId="0B1E530C" w:rsidR="00AB3E38" w:rsidRDefault="00AB3E38" w:rsidP="00AB3E38">
            <w:pPr>
              <w:pStyle w:val="NoSpacing"/>
              <w:ind w:left="0"/>
              <w:jc w:val="left"/>
              <w:rPr>
                <w:rFonts w:ascii="Arial" w:hAnsi="Arial" w:cs="Arial"/>
                <w:shd w:val="clear" w:color="auto" w:fill="FFFFFF"/>
              </w:rPr>
            </w:pPr>
            <w:r w:rsidRPr="00CD06F0">
              <w:rPr>
                <w:rFonts w:ascii="Arial" w:hAnsi="Arial" w:cs="Arial"/>
              </w:rPr>
              <w:t>Tel.</w:t>
            </w:r>
            <w:r w:rsidRPr="00CD06F0">
              <w:rPr>
                <w:rFonts w:ascii="Arial" w:hAnsi="Arial" w:cs="Arial"/>
                <w:shd w:val="clear" w:color="auto" w:fill="FFFFFF"/>
              </w:rPr>
              <w:t xml:space="preserve"> 020 1983420</w:t>
            </w:r>
          </w:p>
          <w:p w14:paraId="2564AA22" w14:textId="6CEE7C5B" w:rsidR="00AF3457" w:rsidRDefault="00AF3457" w:rsidP="00AF3457">
            <w:pPr>
              <w:pStyle w:val="NoSpacing"/>
              <w:numPr>
                <w:ilvl w:val="0"/>
                <w:numId w:val="15"/>
              </w:numPr>
              <w:jc w:val="left"/>
              <w:rPr>
                <w:rFonts w:ascii="Arial" w:hAnsi="Arial" w:cs="Arial"/>
                <w:shd w:val="clear" w:color="auto" w:fill="FFFFFF"/>
              </w:rPr>
            </w:pPr>
            <w:r>
              <w:rPr>
                <w:rFonts w:ascii="Arial" w:hAnsi="Arial" w:cs="Arial"/>
                <w:shd w:val="clear" w:color="auto" w:fill="FFFFFF"/>
              </w:rPr>
              <w:t>650 meters to STUK</w:t>
            </w:r>
          </w:p>
          <w:p w14:paraId="4BC059DF" w14:textId="1AE3A1FF" w:rsidR="00CD06F0" w:rsidRDefault="00CD06F0" w:rsidP="00AB3E38">
            <w:pPr>
              <w:pStyle w:val="NoSpacing"/>
              <w:ind w:left="0"/>
              <w:jc w:val="left"/>
              <w:rPr>
                <w:rFonts w:ascii="Arial" w:hAnsi="Arial" w:cs="Arial"/>
                <w:shd w:val="clear" w:color="auto" w:fill="FFFFFF"/>
              </w:rPr>
            </w:pPr>
          </w:p>
          <w:p w14:paraId="29CA6AEF" w14:textId="46DED86C" w:rsidR="00CD06F0" w:rsidRPr="00CD06F0" w:rsidRDefault="00CD06F0" w:rsidP="00AB3E38">
            <w:pPr>
              <w:pStyle w:val="NoSpacing"/>
              <w:ind w:left="0"/>
              <w:jc w:val="left"/>
              <w:rPr>
                <w:rFonts w:ascii="Arial" w:hAnsi="Arial" w:cs="Arial"/>
                <w:shd w:val="clear" w:color="auto" w:fill="FFFFFF"/>
              </w:rPr>
            </w:pPr>
            <w:r>
              <w:rPr>
                <w:rFonts w:ascii="Arial" w:hAnsi="Arial" w:cs="Arial"/>
                <w:shd w:val="clear" w:color="auto" w:fill="FFFFFF"/>
              </w:rPr>
              <w:t>Address &amp; Google Maps:</w:t>
            </w:r>
          </w:p>
          <w:p w14:paraId="26E1DC76" w14:textId="3F45D386" w:rsidR="00AB3E38" w:rsidRPr="00CD06F0" w:rsidRDefault="00000000" w:rsidP="00CD06F0">
            <w:pPr>
              <w:pStyle w:val="NormalWeb"/>
              <w:spacing w:before="0" w:beforeAutospacing="0"/>
              <w:rPr>
                <w:rFonts w:ascii="Arial" w:hAnsi="Arial" w:cs="Arial"/>
                <w:color w:val="000000"/>
                <w:sz w:val="22"/>
                <w:szCs w:val="22"/>
              </w:rPr>
            </w:pPr>
            <w:hyperlink r:id="rId24" w:tgtFrame="_blank" w:history="1">
              <w:r w:rsidR="005E09C7">
                <w:rPr>
                  <w:rStyle w:val="Hyperlink"/>
                  <w:rFonts w:ascii="Arial" w:eastAsiaTheme="majorEastAsia" w:hAnsi="Arial" w:cs="Arial"/>
                  <w:sz w:val="22"/>
                  <w:szCs w:val="22"/>
                </w:rPr>
                <w:t>Väritehtaankatu 8, 01300 Vantaa</w:t>
              </w:r>
            </w:hyperlink>
          </w:p>
          <w:p w14:paraId="0E5FF5A0" w14:textId="1DC574B8" w:rsidR="002360EF" w:rsidRPr="00CF03BE" w:rsidRDefault="00000000" w:rsidP="00CF03BE">
            <w:pPr>
              <w:pStyle w:val="NormalWeb"/>
              <w:rPr>
                <w:rFonts w:ascii="Arial" w:eastAsiaTheme="majorEastAsia" w:hAnsi="Arial" w:cs="Arial"/>
                <w:color w:val="0563C1" w:themeColor="hyperlink"/>
                <w:sz w:val="22"/>
                <w:szCs w:val="22"/>
                <w:u w:val="single"/>
              </w:rPr>
            </w:pPr>
            <w:hyperlink r:id="rId25" w:history="1">
              <w:r w:rsidR="00D80DB6">
                <w:rPr>
                  <w:rStyle w:val="Hyperlink"/>
                  <w:rFonts w:ascii="Arial" w:eastAsiaTheme="majorEastAsia" w:hAnsi="Arial" w:cs="Arial"/>
                  <w:sz w:val="22"/>
                  <w:szCs w:val="22"/>
                </w:rPr>
                <w:t>www.forenom.com/aparthotels/vantaa</w:t>
              </w:r>
            </w:hyperlink>
          </w:p>
        </w:tc>
        <w:tc>
          <w:tcPr>
            <w:tcW w:w="4688" w:type="dxa"/>
          </w:tcPr>
          <w:p w14:paraId="125EB5CC" w14:textId="7BB78209" w:rsidR="002360EF" w:rsidRPr="002360EF" w:rsidRDefault="00AB3E38" w:rsidP="00844833">
            <w:pPr>
              <w:jc w:val="both"/>
              <w:rPr>
                <w:b/>
                <w:bCs/>
                <w:color w:val="000000" w:themeColor="text1"/>
              </w:rPr>
            </w:pPr>
            <w:r w:rsidRPr="002360EF">
              <w:rPr>
                <w:noProof/>
              </w:rPr>
              <w:drawing>
                <wp:inline distT="0" distB="0" distL="0" distR="0" wp14:anchorId="4A048589" wp14:editId="388420FD">
                  <wp:extent cx="2988826" cy="2045888"/>
                  <wp:effectExtent l="0" t="0" r="254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08806" cy="2059565"/>
                          </a:xfrm>
                          <a:prstGeom prst="rect">
                            <a:avLst/>
                          </a:prstGeom>
                        </pic:spPr>
                      </pic:pic>
                    </a:graphicData>
                  </a:graphic>
                </wp:inline>
              </w:drawing>
            </w:r>
          </w:p>
        </w:tc>
      </w:tr>
      <w:tr w:rsidR="00B27EFB" w:rsidRPr="002360EF" w14:paraId="4906125B" w14:textId="77777777" w:rsidTr="00CF03BE">
        <w:tc>
          <w:tcPr>
            <w:tcW w:w="4351" w:type="dxa"/>
          </w:tcPr>
          <w:p w14:paraId="686A6501" w14:textId="7FFB2F27" w:rsidR="00D274F0" w:rsidRPr="00CD06F0" w:rsidRDefault="00AB3E38" w:rsidP="00AB3E38">
            <w:pPr>
              <w:rPr>
                <w:rFonts w:ascii="Arial" w:hAnsi="Arial" w:cs="Arial"/>
                <w:b/>
                <w:bCs/>
                <w:color w:val="000000" w:themeColor="text1"/>
              </w:rPr>
            </w:pPr>
            <w:r w:rsidRPr="00CD06F0">
              <w:rPr>
                <w:rFonts w:ascii="Arial" w:hAnsi="Arial" w:cs="Arial"/>
                <w:b/>
                <w:bCs/>
                <w:color w:val="000000" w:themeColor="text1"/>
              </w:rPr>
              <w:t>20 rooms</w:t>
            </w:r>
          </w:p>
          <w:p w14:paraId="2B81109D" w14:textId="6149BDCF" w:rsidR="00AB3E38" w:rsidRPr="00CD06F0" w:rsidRDefault="00AB3E38" w:rsidP="0098006F">
            <w:pPr>
              <w:pStyle w:val="ListParagraph"/>
              <w:numPr>
                <w:ilvl w:val="0"/>
                <w:numId w:val="14"/>
              </w:numPr>
              <w:rPr>
                <w:rFonts w:ascii="Arial" w:hAnsi="Arial" w:cs="Arial"/>
                <w:color w:val="000000" w:themeColor="text1"/>
                <w:sz w:val="22"/>
                <w:szCs w:val="22"/>
                <w:lang w:val="fi-FI"/>
              </w:rPr>
            </w:pPr>
            <w:r w:rsidRPr="00CD06F0">
              <w:rPr>
                <w:rFonts w:ascii="Arial" w:hAnsi="Arial" w:cs="Arial"/>
                <w:color w:val="000000" w:themeColor="text1"/>
                <w:sz w:val="22"/>
                <w:szCs w:val="22"/>
              </w:rPr>
              <w:t>1,9 km</w:t>
            </w:r>
            <w:r w:rsidR="00D274F0" w:rsidRPr="00CD06F0">
              <w:rPr>
                <w:rFonts w:ascii="Arial" w:hAnsi="Arial" w:cs="Arial"/>
                <w:color w:val="000000" w:themeColor="text1"/>
                <w:sz w:val="22"/>
                <w:szCs w:val="22"/>
              </w:rPr>
              <w:t xml:space="preserve"> to STUK</w:t>
            </w:r>
          </w:p>
          <w:p w14:paraId="4E551087" w14:textId="5EEFED3C" w:rsidR="00AB3E38" w:rsidRDefault="00AB3E38" w:rsidP="00AB3E38">
            <w:pPr>
              <w:pStyle w:val="NoSpacing"/>
              <w:ind w:left="0"/>
              <w:jc w:val="left"/>
              <w:rPr>
                <w:rFonts w:ascii="Arial" w:hAnsi="Arial" w:cs="Arial"/>
                <w:lang w:val="en-US"/>
              </w:rPr>
            </w:pPr>
          </w:p>
          <w:p w14:paraId="54B6C799" w14:textId="77777777" w:rsidR="00084E46" w:rsidRPr="00084E46" w:rsidRDefault="00084E46" w:rsidP="00084E46">
            <w:pPr>
              <w:pStyle w:val="NoSpacing"/>
              <w:ind w:left="0"/>
              <w:jc w:val="left"/>
              <w:rPr>
                <w:rFonts w:ascii="Arial" w:hAnsi="Arial" w:cs="Arial"/>
                <w:shd w:val="clear" w:color="auto" w:fill="FFFFFF"/>
                <w:lang w:val="en-US"/>
              </w:rPr>
            </w:pPr>
            <w:r w:rsidRPr="00084E46">
              <w:rPr>
                <w:rFonts w:ascii="Arial" w:hAnsi="Arial" w:cs="Arial"/>
                <w:shd w:val="clear" w:color="auto" w:fill="FFFFFF"/>
                <w:lang w:val="en-US"/>
              </w:rPr>
              <w:t>Address &amp; Google Maps:</w:t>
            </w:r>
          </w:p>
          <w:p w14:paraId="32C638B1" w14:textId="047ABBE2" w:rsidR="00AB3E38" w:rsidRPr="00084E46" w:rsidRDefault="00000000" w:rsidP="00AB3E38">
            <w:pPr>
              <w:rPr>
                <w:rFonts w:ascii="Arial" w:hAnsi="Arial" w:cs="Arial"/>
                <w:color w:val="000000"/>
                <w:lang w:val="en-US"/>
              </w:rPr>
            </w:pPr>
            <w:hyperlink r:id="rId27" w:tgtFrame="_blank" w:history="1">
              <w:proofErr w:type="spellStart"/>
              <w:r w:rsidR="005E09C7">
                <w:rPr>
                  <w:rStyle w:val="Hyperlink"/>
                  <w:rFonts w:ascii="Arial" w:hAnsi="Arial" w:cs="Arial"/>
                  <w:lang w:val="en-US"/>
                </w:rPr>
                <w:t>Kyläkaivontie</w:t>
              </w:r>
              <w:proofErr w:type="spellEnd"/>
              <w:r w:rsidR="005E09C7">
                <w:rPr>
                  <w:rStyle w:val="Hyperlink"/>
                  <w:rFonts w:ascii="Arial" w:hAnsi="Arial" w:cs="Arial"/>
                  <w:lang w:val="en-US"/>
                </w:rPr>
                <w:t xml:space="preserve"> 6 D, 01350 Vantaa</w:t>
              </w:r>
            </w:hyperlink>
          </w:p>
          <w:p w14:paraId="2CE22CA4" w14:textId="77777777" w:rsidR="00CF03BE" w:rsidRDefault="00CF03BE" w:rsidP="00CF03BE">
            <w:pPr>
              <w:rPr>
                <w:rStyle w:val="Hyperlink"/>
                <w:rFonts w:ascii="Arial" w:hAnsi="Arial" w:cs="Arial"/>
                <w:lang w:val="en-US"/>
              </w:rPr>
            </w:pPr>
          </w:p>
          <w:p w14:paraId="7CC9B342" w14:textId="0EA6578A" w:rsidR="00AB3E38" w:rsidRPr="00CF03BE" w:rsidRDefault="00000000" w:rsidP="00CF03BE">
            <w:pPr>
              <w:rPr>
                <w:rFonts w:ascii="Arial" w:hAnsi="Arial" w:cs="Arial"/>
                <w:color w:val="000000"/>
                <w:lang w:val="en-US"/>
              </w:rPr>
            </w:pPr>
            <w:hyperlink r:id="rId28" w:history="1">
              <w:r w:rsidR="00CF03BE" w:rsidRPr="00CF03BE">
                <w:rPr>
                  <w:rStyle w:val="Hyperlink"/>
                  <w:rFonts w:ascii="Arial" w:hAnsi="Arial" w:cs="Arial"/>
                  <w:lang w:val="en-US"/>
                </w:rPr>
                <w:t>www.20rooms.fi/en/</w:t>
              </w:r>
            </w:hyperlink>
          </w:p>
        </w:tc>
        <w:tc>
          <w:tcPr>
            <w:tcW w:w="4688" w:type="dxa"/>
          </w:tcPr>
          <w:p w14:paraId="60EEECFA" w14:textId="11792A85" w:rsidR="00AB3E38" w:rsidRPr="002360EF" w:rsidRDefault="00AB3E38" w:rsidP="00844833">
            <w:pPr>
              <w:jc w:val="both"/>
              <w:rPr>
                <w:noProof/>
              </w:rPr>
            </w:pPr>
            <w:r w:rsidRPr="002360EF">
              <w:rPr>
                <w:noProof/>
              </w:rPr>
              <w:drawing>
                <wp:inline distT="0" distB="0" distL="0" distR="0" wp14:anchorId="7060EAE8" wp14:editId="0C3ED31F">
                  <wp:extent cx="2979937" cy="1672389"/>
                  <wp:effectExtent l="0" t="0" r="0" b="4445"/>
                  <wp:docPr id="196" name="Kuva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22851" cy="1696473"/>
                          </a:xfrm>
                          <a:prstGeom prst="rect">
                            <a:avLst/>
                          </a:prstGeom>
                        </pic:spPr>
                      </pic:pic>
                    </a:graphicData>
                  </a:graphic>
                </wp:inline>
              </w:drawing>
            </w:r>
          </w:p>
        </w:tc>
      </w:tr>
      <w:tr w:rsidR="00AB3E38" w:rsidRPr="002360EF" w14:paraId="206FA596" w14:textId="77777777" w:rsidTr="00CF03BE">
        <w:tc>
          <w:tcPr>
            <w:tcW w:w="4351" w:type="dxa"/>
          </w:tcPr>
          <w:p w14:paraId="2B93D726" w14:textId="77777777" w:rsidR="00D274F0" w:rsidRPr="00CD06F0" w:rsidRDefault="00AB3E38" w:rsidP="00D274F0">
            <w:pPr>
              <w:rPr>
                <w:rFonts w:ascii="Arial" w:hAnsi="Arial" w:cs="Arial"/>
                <w:b/>
                <w:bCs/>
                <w:color w:val="000000" w:themeColor="text1"/>
              </w:rPr>
            </w:pPr>
            <w:r w:rsidRPr="00CD06F0">
              <w:rPr>
                <w:rFonts w:ascii="Arial" w:hAnsi="Arial" w:cs="Arial"/>
                <w:b/>
                <w:bCs/>
                <w:color w:val="000000" w:themeColor="text1"/>
              </w:rPr>
              <w:lastRenderedPageBreak/>
              <w:t>Lovely Mint Garden Studio</w:t>
            </w:r>
          </w:p>
          <w:p w14:paraId="0B964978" w14:textId="7C33FF77" w:rsidR="00AB3E38" w:rsidRDefault="00D274F0" w:rsidP="0098006F">
            <w:pPr>
              <w:pStyle w:val="ListParagraph"/>
              <w:numPr>
                <w:ilvl w:val="0"/>
                <w:numId w:val="13"/>
              </w:numPr>
              <w:rPr>
                <w:rFonts w:ascii="Arial" w:hAnsi="Arial" w:cs="Arial"/>
                <w:color w:val="000000" w:themeColor="text1"/>
                <w:sz w:val="22"/>
                <w:szCs w:val="22"/>
              </w:rPr>
            </w:pPr>
            <w:r w:rsidRPr="00CD06F0">
              <w:rPr>
                <w:rFonts w:ascii="Arial" w:hAnsi="Arial" w:cs="Arial"/>
                <w:color w:val="000000" w:themeColor="text1"/>
                <w:sz w:val="22"/>
                <w:szCs w:val="22"/>
              </w:rPr>
              <w:t>2,1 km to STUK</w:t>
            </w:r>
          </w:p>
          <w:p w14:paraId="71DC85EB" w14:textId="77777777" w:rsidR="00084E46" w:rsidRDefault="00084E46" w:rsidP="00CF03BE">
            <w:pPr>
              <w:pStyle w:val="ListParagraph"/>
              <w:ind w:left="360"/>
              <w:rPr>
                <w:rFonts w:ascii="Arial" w:hAnsi="Arial" w:cs="Arial"/>
                <w:color w:val="000000" w:themeColor="text1"/>
                <w:sz w:val="22"/>
                <w:szCs w:val="22"/>
              </w:rPr>
            </w:pPr>
          </w:p>
          <w:p w14:paraId="4C028BB6" w14:textId="77777777" w:rsidR="00084E46" w:rsidRPr="00084E46" w:rsidRDefault="00084E46" w:rsidP="00084E46">
            <w:pPr>
              <w:pStyle w:val="NoSpacing"/>
              <w:ind w:left="0"/>
              <w:jc w:val="left"/>
              <w:rPr>
                <w:rFonts w:ascii="Arial" w:hAnsi="Arial" w:cs="Arial"/>
                <w:shd w:val="clear" w:color="auto" w:fill="FFFFFF"/>
                <w:lang w:val="en-US"/>
              </w:rPr>
            </w:pPr>
            <w:r w:rsidRPr="00084E46">
              <w:rPr>
                <w:rFonts w:ascii="Arial" w:hAnsi="Arial" w:cs="Arial"/>
                <w:shd w:val="clear" w:color="auto" w:fill="FFFFFF"/>
                <w:lang w:val="en-US"/>
              </w:rPr>
              <w:t>Address &amp; Google Maps:</w:t>
            </w:r>
          </w:p>
          <w:p w14:paraId="1F8D3831" w14:textId="77777777" w:rsidR="00AB3E38" w:rsidRPr="00084E46" w:rsidRDefault="00000000" w:rsidP="00084E46">
            <w:pPr>
              <w:pStyle w:val="NormalWeb"/>
              <w:spacing w:before="0" w:beforeAutospacing="0"/>
              <w:jc w:val="both"/>
              <w:rPr>
                <w:rFonts w:ascii="Arial" w:hAnsi="Arial" w:cs="Arial"/>
                <w:color w:val="000000"/>
                <w:sz w:val="22"/>
                <w:szCs w:val="22"/>
                <w:lang w:val="en-US"/>
              </w:rPr>
            </w:pPr>
            <w:hyperlink r:id="rId30" w:tgtFrame="_blank" w:history="1">
              <w:proofErr w:type="spellStart"/>
              <w:r w:rsidR="00AB3E38" w:rsidRPr="00084E46">
                <w:rPr>
                  <w:rStyle w:val="Hyperlink"/>
                  <w:rFonts w:ascii="Arial" w:eastAsiaTheme="majorEastAsia" w:hAnsi="Arial" w:cs="Arial"/>
                  <w:sz w:val="22"/>
                  <w:szCs w:val="22"/>
                  <w:lang w:val="en-US"/>
                </w:rPr>
                <w:t>Minttutie</w:t>
              </w:r>
              <w:proofErr w:type="spellEnd"/>
              <w:r w:rsidR="00AB3E38" w:rsidRPr="00084E46">
                <w:rPr>
                  <w:rStyle w:val="Hyperlink"/>
                  <w:rFonts w:ascii="Arial" w:eastAsiaTheme="majorEastAsia" w:hAnsi="Arial" w:cs="Arial"/>
                  <w:sz w:val="22"/>
                  <w:szCs w:val="22"/>
                  <w:lang w:val="en-US"/>
                </w:rPr>
                <w:t xml:space="preserve"> 22b, 01300 Vantaa</w:t>
              </w:r>
            </w:hyperlink>
          </w:p>
          <w:p w14:paraId="15E7D47C" w14:textId="5EBF0206" w:rsidR="00AB3E38" w:rsidRPr="00CF03BE" w:rsidRDefault="00000000" w:rsidP="00CF03BE">
            <w:pPr>
              <w:pStyle w:val="NormalWeb"/>
              <w:jc w:val="both"/>
              <w:rPr>
                <w:rFonts w:ascii="Arial" w:hAnsi="Arial" w:cs="Arial"/>
                <w:color w:val="000000"/>
                <w:sz w:val="22"/>
                <w:szCs w:val="22"/>
                <w:lang w:val="en-US"/>
              </w:rPr>
            </w:pPr>
            <w:hyperlink r:id="rId31" w:tgtFrame="_blank" w:history="1">
              <w:r w:rsidR="00AB3E38" w:rsidRPr="007D12AE">
                <w:rPr>
                  <w:rStyle w:val="Hyperlink"/>
                  <w:rFonts w:ascii="Arial" w:eastAsiaTheme="majorEastAsia" w:hAnsi="Arial" w:cs="Arial"/>
                  <w:sz w:val="22"/>
                  <w:szCs w:val="22"/>
                  <w:lang w:val="en-US"/>
                </w:rPr>
                <w:t>www.booking.com/hotel/fi/lovely-mint-garden-studio.fi</w:t>
              </w:r>
            </w:hyperlink>
          </w:p>
        </w:tc>
        <w:tc>
          <w:tcPr>
            <w:tcW w:w="4688" w:type="dxa"/>
          </w:tcPr>
          <w:p w14:paraId="79CF4AA5" w14:textId="6DF695FD" w:rsidR="00AB3E38" w:rsidRPr="002360EF" w:rsidRDefault="00AB3E38" w:rsidP="00844833">
            <w:pPr>
              <w:jc w:val="both"/>
              <w:rPr>
                <w:noProof/>
              </w:rPr>
            </w:pPr>
            <w:r w:rsidRPr="002360EF">
              <w:rPr>
                <w:noProof/>
              </w:rPr>
              <w:drawing>
                <wp:inline distT="0" distB="0" distL="0" distR="0" wp14:anchorId="27E4EDD1" wp14:editId="780AF7A4">
                  <wp:extent cx="2988777" cy="1702468"/>
                  <wp:effectExtent l="0" t="0" r="2540" b="0"/>
                  <wp:docPr id="197" name="Kuva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058702" cy="1742299"/>
                          </a:xfrm>
                          <a:prstGeom prst="rect">
                            <a:avLst/>
                          </a:prstGeom>
                        </pic:spPr>
                      </pic:pic>
                    </a:graphicData>
                  </a:graphic>
                </wp:inline>
              </w:drawing>
            </w:r>
          </w:p>
        </w:tc>
      </w:tr>
    </w:tbl>
    <w:p w14:paraId="3B748448" w14:textId="057FAD6F" w:rsidR="00024BCF" w:rsidRDefault="0075328B" w:rsidP="00D274F0">
      <w:pPr>
        <w:ind w:left="1304"/>
        <w:jc w:val="both"/>
        <w:rPr>
          <w:b/>
          <w:bCs/>
          <w:color w:val="000000" w:themeColor="text1"/>
        </w:rPr>
      </w:pPr>
      <w:r w:rsidRPr="002360EF">
        <w:rPr>
          <w:b/>
          <w:bCs/>
          <w:color w:val="000000" w:themeColor="text1"/>
        </w:rPr>
        <w:t xml:space="preserve"> </w:t>
      </w:r>
    </w:p>
    <w:p w14:paraId="0E2D292F" w14:textId="77777777" w:rsidR="00F32EF4" w:rsidRPr="002360EF" w:rsidRDefault="00F32EF4" w:rsidP="00D274F0">
      <w:pPr>
        <w:ind w:left="1304"/>
        <w:jc w:val="both"/>
        <w:rPr>
          <w:b/>
          <w:bCs/>
          <w:color w:val="000000" w:themeColor="text1"/>
          <w:lang w:val="en-US"/>
        </w:rPr>
      </w:pPr>
    </w:p>
    <w:p w14:paraId="5CAECBD1" w14:textId="644F89FD" w:rsidR="00024BCF" w:rsidRDefault="00F32EF4" w:rsidP="00F32EF4">
      <w:pPr>
        <w:pStyle w:val="Heading2"/>
        <w:rPr>
          <w:lang w:val="en-US"/>
        </w:rPr>
      </w:pPr>
      <w:bookmarkStart w:id="3" w:name="_Toc129779630"/>
      <w:r>
        <w:rPr>
          <w:lang w:val="en-US"/>
        </w:rPr>
        <w:t>Hotels in Helsinki City Centre</w:t>
      </w:r>
      <w:bookmarkEnd w:id="3"/>
    </w:p>
    <w:p w14:paraId="13D8F6E1" w14:textId="488B6E63" w:rsidR="00F32EF4" w:rsidRDefault="00000000" w:rsidP="00F32EF4">
      <w:pPr>
        <w:pStyle w:val="NormalWeb"/>
        <w:ind w:left="1304"/>
        <w:jc w:val="both"/>
        <w:rPr>
          <w:rStyle w:val="Hyperlink"/>
          <w:rFonts w:ascii="Arial" w:eastAsiaTheme="majorEastAsia" w:hAnsi="Arial" w:cs="Arial"/>
          <w:sz w:val="22"/>
          <w:szCs w:val="22"/>
          <w:lang w:val="en-US"/>
        </w:rPr>
      </w:pPr>
      <w:hyperlink r:id="rId33" w:history="1">
        <w:r w:rsidR="00F32EF4" w:rsidRPr="00F32EF4">
          <w:rPr>
            <w:rStyle w:val="Hyperlink"/>
            <w:rFonts w:ascii="Arial" w:eastAsiaTheme="majorEastAsia" w:hAnsi="Arial" w:cs="Arial"/>
            <w:sz w:val="22"/>
            <w:szCs w:val="22"/>
            <w:lang w:val="en-US"/>
          </w:rPr>
          <w:t>www.myhelsinki.fi/see-and-do/accommodation</w:t>
        </w:r>
      </w:hyperlink>
    </w:p>
    <w:p w14:paraId="28169C37" w14:textId="0AE57518" w:rsidR="009E068F" w:rsidRPr="008758E7" w:rsidRDefault="009E068F" w:rsidP="00F32EF4">
      <w:pPr>
        <w:pStyle w:val="NormalWeb"/>
        <w:ind w:left="1304"/>
        <w:jc w:val="both"/>
        <w:rPr>
          <w:rStyle w:val="Hyperlink"/>
          <w:rFonts w:ascii="Arial" w:eastAsiaTheme="majorEastAsia" w:hAnsi="Arial" w:cs="Arial"/>
          <w:color w:val="auto"/>
          <w:sz w:val="22"/>
          <w:szCs w:val="22"/>
          <w:u w:val="none"/>
          <w:lang w:val="en-US"/>
        </w:rPr>
      </w:pPr>
      <w:r>
        <w:rPr>
          <w:rStyle w:val="Hyperlink"/>
          <w:rFonts w:ascii="Arial" w:eastAsiaTheme="majorEastAsia" w:hAnsi="Arial" w:cs="Arial"/>
          <w:color w:val="auto"/>
          <w:sz w:val="22"/>
          <w:szCs w:val="22"/>
          <w:u w:val="none"/>
          <w:lang w:val="en-US"/>
        </w:rPr>
        <w:t xml:space="preserve">If you book a hotel from Helsinki </w:t>
      </w:r>
      <w:r w:rsidR="00107596">
        <w:rPr>
          <w:rStyle w:val="Hyperlink"/>
          <w:rFonts w:ascii="Arial" w:eastAsiaTheme="majorEastAsia" w:hAnsi="Arial" w:cs="Arial"/>
          <w:color w:val="auto"/>
          <w:sz w:val="22"/>
          <w:szCs w:val="22"/>
          <w:u w:val="none"/>
          <w:lang w:val="en-US"/>
        </w:rPr>
        <w:t>C</w:t>
      </w:r>
      <w:r>
        <w:rPr>
          <w:rStyle w:val="Hyperlink"/>
          <w:rFonts w:ascii="Arial" w:eastAsiaTheme="majorEastAsia" w:hAnsi="Arial" w:cs="Arial"/>
          <w:color w:val="auto"/>
          <w:sz w:val="22"/>
          <w:szCs w:val="22"/>
          <w:u w:val="none"/>
          <w:lang w:val="en-US"/>
        </w:rPr>
        <w:t xml:space="preserve">ity </w:t>
      </w:r>
      <w:r w:rsidR="00107596">
        <w:rPr>
          <w:rStyle w:val="Hyperlink"/>
          <w:rFonts w:ascii="Arial" w:eastAsiaTheme="majorEastAsia" w:hAnsi="Arial" w:cs="Arial"/>
          <w:color w:val="auto"/>
          <w:sz w:val="22"/>
          <w:szCs w:val="22"/>
          <w:u w:val="none"/>
          <w:lang w:val="en-US"/>
        </w:rPr>
        <w:t>C</w:t>
      </w:r>
      <w:r>
        <w:rPr>
          <w:rStyle w:val="Hyperlink"/>
          <w:rFonts w:ascii="Arial" w:eastAsiaTheme="majorEastAsia" w:hAnsi="Arial" w:cs="Arial"/>
          <w:color w:val="auto"/>
          <w:sz w:val="22"/>
          <w:szCs w:val="22"/>
          <w:u w:val="none"/>
          <w:lang w:val="en-US"/>
        </w:rPr>
        <w:t>entre, we recommend that you book a hotel with walking distance/easy connection to central railway station.</w:t>
      </w:r>
    </w:p>
    <w:p w14:paraId="0CD8AB32" w14:textId="74748C7E" w:rsidR="00D94C71" w:rsidRDefault="00D94C71" w:rsidP="0098006F">
      <w:pPr>
        <w:pStyle w:val="Heading1"/>
        <w:rPr>
          <w:rFonts w:asciiTheme="minorHAnsi" w:hAnsiTheme="minorHAnsi" w:cstheme="minorHAnsi"/>
          <w:lang w:val="en-US"/>
        </w:rPr>
      </w:pPr>
      <w:bookmarkStart w:id="4" w:name="_Toc129779631"/>
      <w:r w:rsidRPr="002360EF">
        <w:rPr>
          <w:rFonts w:asciiTheme="minorHAnsi" w:hAnsiTheme="minorHAnsi" w:cstheme="minorHAnsi"/>
          <w:lang w:val="en-US"/>
        </w:rPr>
        <w:t>Other information</w:t>
      </w:r>
      <w:bookmarkEnd w:id="4"/>
    </w:p>
    <w:p w14:paraId="363EB62F" w14:textId="380A1AA3" w:rsidR="00575371" w:rsidRDefault="00575371" w:rsidP="00575371">
      <w:pPr>
        <w:pStyle w:val="Heading2"/>
        <w:rPr>
          <w:lang w:val="en-US"/>
        </w:rPr>
      </w:pPr>
      <w:bookmarkStart w:id="5" w:name="_Toc129779632"/>
      <w:r>
        <w:rPr>
          <w:lang w:val="en-US"/>
        </w:rPr>
        <w:t>Helsinki Airport</w:t>
      </w:r>
      <w:bookmarkEnd w:id="5"/>
    </w:p>
    <w:p w14:paraId="1712BD30" w14:textId="7B38CFD7" w:rsidR="00575371" w:rsidRDefault="00000000" w:rsidP="00575371">
      <w:pPr>
        <w:pStyle w:val="BodyText"/>
        <w:rPr>
          <w:lang w:val="en-US"/>
        </w:rPr>
      </w:pPr>
      <w:hyperlink r:id="rId34" w:history="1">
        <w:r w:rsidR="00575371">
          <w:rPr>
            <w:rStyle w:val="Hyperlink"/>
            <w:lang w:val="en-US"/>
          </w:rPr>
          <w:t>www.finavia.fi/en/airports/helsinki-airport/airport/services-facilities</w:t>
        </w:r>
      </w:hyperlink>
    </w:p>
    <w:p w14:paraId="2F461D75" w14:textId="0B755DF0" w:rsidR="00575371" w:rsidRDefault="00575371" w:rsidP="00575371">
      <w:pPr>
        <w:pStyle w:val="Heading3"/>
        <w:rPr>
          <w:lang w:val="en-US"/>
        </w:rPr>
      </w:pPr>
      <w:bookmarkStart w:id="6" w:name="_Toc129779633"/>
      <w:r>
        <w:rPr>
          <w:lang w:val="en-US"/>
        </w:rPr>
        <w:t>Taxi services</w:t>
      </w:r>
      <w:r w:rsidR="00CF03BE">
        <w:rPr>
          <w:lang w:val="en-US"/>
        </w:rPr>
        <w:t xml:space="preserve"> at Helsinki Airport</w:t>
      </w:r>
      <w:bookmarkEnd w:id="6"/>
    </w:p>
    <w:p w14:paraId="1F76283F" w14:textId="34FBAE72" w:rsidR="00575371" w:rsidRDefault="00000000" w:rsidP="00575371">
      <w:pPr>
        <w:pStyle w:val="BodyText"/>
        <w:rPr>
          <w:lang w:val="en-US"/>
        </w:rPr>
      </w:pPr>
      <w:hyperlink r:id="rId35" w:history="1">
        <w:r w:rsidR="00575371">
          <w:rPr>
            <w:rStyle w:val="Hyperlink"/>
            <w:lang w:val="en-US"/>
          </w:rPr>
          <w:t>www.finavia.fi/en/airports/helsinki-airport/airport/services-facilities/taxi-information?navref=serviceSearch</w:t>
        </w:r>
      </w:hyperlink>
    </w:p>
    <w:p w14:paraId="162526AC" w14:textId="2AD58763" w:rsidR="00D94C71" w:rsidRPr="002360EF" w:rsidRDefault="00D94C71" w:rsidP="004502AA">
      <w:pPr>
        <w:pStyle w:val="Heading2"/>
        <w:rPr>
          <w:lang w:val="en-US"/>
        </w:rPr>
      </w:pPr>
      <w:bookmarkStart w:id="7" w:name="_Toc129779634"/>
      <w:r w:rsidRPr="002360EF">
        <w:rPr>
          <w:lang w:val="en-US"/>
        </w:rPr>
        <w:t>Transports</w:t>
      </w:r>
      <w:bookmarkEnd w:id="7"/>
    </w:p>
    <w:p w14:paraId="4C14E9AD" w14:textId="7EA67808" w:rsidR="00F027C1" w:rsidRPr="002360EF" w:rsidRDefault="00F027C1" w:rsidP="00AF3457">
      <w:pPr>
        <w:pStyle w:val="Heading3"/>
        <w:rPr>
          <w:lang w:val="en-US"/>
        </w:rPr>
      </w:pPr>
      <w:bookmarkStart w:id="8" w:name="_Toc129779635"/>
      <w:r w:rsidRPr="002360EF">
        <w:rPr>
          <w:lang w:val="en-US"/>
        </w:rPr>
        <w:t xml:space="preserve">From the </w:t>
      </w:r>
      <w:r w:rsidR="007D12AE">
        <w:rPr>
          <w:lang w:val="en-US"/>
        </w:rPr>
        <w:t>A</w:t>
      </w:r>
      <w:r w:rsidRPr="002360EF">
        <w:rPr>
          <w:lang w:val="en-US"/>
        </w:rPr>
        <w:t>irport to Tikkurila</w:t>
      </w:r>
      <w:bookmarkEnd w:id="8"/>
    </w:p>
    <w:p w14:paraId="777419B6" w14:textId="77777777" w:rsidR="0098006F" w:rsidRDefault="00F027C1" w:rsidP="00176162">
      <w:pPr>
        <w:ind w:left="1304"/>
        <w:rPr>
          <w:color w:val="000000" w:themeColor="text1"/>
          <w:lang w:val="en-US"/>
        </w:rPr>
      </w:pPr>
      <w:r w:rsidRPr="002360EF">
        <w:rPr>
          <w:color w:val="000000" w:themeColor="text1"/>
          <w:lang w:val="en-US"/>
        </w:rPr>
        <w:t xml:space="preserve">There is a train connection from the airport to Tikkurila. The </w:t>
      </w:r>
      <w:r w:rsidRPr="002360EF">
        <w:rPr>
          <w:color w:val="000000" w:themeColor="text1"/>
          <w:u w:val="single"/>
          <w:lang w:val="en-US"/>
        </w:rPr>
        <w:t>P train</w:t>
      </w:r>
      <w:r w:rsidRPr="002360EF">
        <w:rPr>
          <w:color w:val="000000" w:themeColor="text1"/>
          <w:lang w:val="en-US"/>
        </w:rPr>
        <w:t xml:space="preserve"> takes you to Tikkurila in 7 minutes; Tikkurila is the 3</w:t>
      </w:r>
      <w:r w:rsidRPr="002360EF">
        <w:rPr>
          <w:color w:val="000000" w:themeColor="text1"/>
          <w:vertAlign w:val="superscript"/>
          <w:lang w:val="en-US"/>
        </w:rPr>
        <w:t>rd</w:t>
      </w:r>
      <w:r w:rsidRPr="002360EF">
        <w:rPr>
          <w:color w:val="000000" w:themeColor="text1"/>
          <w:lang w:val="en-US"/>
        </w:rPr>
        <w:t xml:space="preserve"> stop and then the train continues to Helsinki City Centre. Please note that there is also the I train from the airport to Helsinki City Centre but that does not go via Tikkurila. The trains operate almost on 24/7 basis except for a few hours around 1 - 5 AM (please check separately if needed).</w:t>
      </w:r>
    </w:p>
    <w:p w14:paraId="17F89FD9" w14:textId="77777777" w:rsidR="0098006F" w:rsidRDefault="0098006F" w:rsidP="00176162">
      <w:pPr>
        <w:ind w:left="1304"/>
        <w:rPr>
          <w:color w:val="000000" w:themeColor="text1"/>
          <w:lang w:val="en-US"/>
        </w:rPr>
      </w:pPr>
    </w:p>
    <w:p w14:paraId="3F7834EF" w14:textId="7C7B0EED" w:rsidR="00F027C1" w:rsidRPr="002360EF" w:rsidRDefault="00F027C1" w:rsidP="00176162">
      <w:pPr>
        <w:ind w:left="1304"/>
        <w:rPr>
          <w:color w:val="000000" w:themeColor="text1"/>
          <w:lang w:val="en-US"/>
        </w:rPr>
      </w:pPr>
      <w:r w:rsidRPr="002360EF">
        <w:rPr>
          <w:color w:val="000000" w:themeColor="text1"/>
          <w:lang w:val="en-US"/>
        </w:rPr>
        <w:t>During daytime there is a train every 10 minutes and early in the morning and late in the evening the interval rises to every 30 minutes. Tickets can be purchased from the ticket machines at the airport or via HSL Mobile Ticket app (</w:t>
      </w:r>
      <w:r w:rsidRPr="002360EF">
        <w:rPr>
          <w:b/>
          <w:bCs/>
          <w:color w:val="000000" w:themeColor="text1"/>
          <w:lang w:val="en-US"/>
        </w:rPr>
        <w:t>see below for further information</w:t>
      </w:r>
      <w:r w:rsidRPr="002360EF">
        <w:rPr>
          <w:color w:val="000000" w:themeColor="text1"/>
          <w:lang w:val="en-US"/>
        </w:rPr>
        <w:t>). You need to b</w:t>
      </w:r>
      <w:r w:rsidR="005005A7" w:rsidRPr="002360EF">
        <w:rPr>
          <w:color w:val="000000" w:themeColor="text1"/>
          <w:lang w:val="en-US"/>
        </w:rPr>
        <w:t>u</w:t>
      </w:r>
      <w:r w:rsidRPr="002360EF">
        <w:rPr>
          <w:color w:val="000000" w:themeColor="text1"/>
          <w:lang w:val="en-US"/>
        </w:rPr>
        <w:t xml:space="preserve">y a BC-zone ticket which costs </w:t>
      </w:r>
      <w:r w:rsidR="007E2148" w:rsidRPr="002360EF">
        <w:rPr>
          <w:color w:val="000000" w:themeColor="text1"/>
          <w:lang w:val="en-US"/>
        </w:rPr>
        <w:t>3</w:t>
      </w:r>
      <w:r w:rsidRPr="002360EF">
        <w:rPr>
          <w:color w:val="000000" w:themeColor="text1"/>
          <w:lang w:val="en-US"/>
        </w:rPr>
        <w:t>,</w:t>
      </w:r>
      <w:r w:rsidR="007E2148" w:rsidRPr="002360EF">
        <w:rPr>
          <w:color w:val="000000" w:themeColor="text1"/>
          <w:lang w:val="en-US"/>
        </w:rPr>
        <w:t>1</w:t>
      </w:r>
      <w:r w:rsidRPr="002360EF">
        <w:rPr>
          <w:color w:val="000000" w:themeColor="text1"/>
          <w:lang w:val="en-US"/>
        </w:rPr>
        <w:t>0€. Train tickets cannot be bought onboard the trains.</w:t>
      </w:r>
    </w:p>
    <w:p w14:paraId="01938EAB" w14:textId="77777777" w:rsidR="00F027C1" w:rsidRPr="002360EF" w:rsidRDefault="00F027C1" w:rsidP="00F027C1">
      <w:pPr>
        <w:ind w:left="1304"/>
        <w:jc w:val="both"/>
        <w:rPr>
          <w:color w:val="000000" w:themeColor="text1"/>
          <w:lang w:val="en-US"/>
        </w:rPr>
      </w:pPr>
    </w:p>
    <w:p w14:paraId="14D4E16F" w14:textId="2C2FF81E" w:rsidR="00F027C1" w:rsidRPr="002360EF" w:rsidRDefault="00F027C1" w:rsidP="00176162">
      <w:pPr>
        <w:ind w:left="1304"/>
        <w:rPr>
          <w:color w:val="000000" w:themeColor="text1"/>
          <w:lang w:val="en-US"/>
        </w:rPr>
      </w:pPr>
      <w:r w:rsidRPr="002360EF">
        <w:rPr>
          <w:color w:val="000000" w:themeColor="text1"/>
          <w:lang w:val="en-US"/>
        </w:rPr>
        <w:t>You can also take a taxi from the airport to the hotel (which is about 8 km away). Taxi stations are front of Terminals 1 and 2. The taxis are operated by several different companies and the prices may vary accordingly (probably in the order of 15€) so you may need to pay attention like in many other cities.</w:t>
      </w:r>
    </w:p>
    <w:p w14:paraId="45D9125A" w14:textId="77777777" w:rsidR="00F027C1" w:rsidRPr="002360EF" w:rsidRDefault="00F027C1" w:rsidP="00F027C1">
      <w:pPr>
        <w:ind w:left="1304"/>
        <w:jc w:val="both"/>
        <w:rPr>
          <w:color w:val="000000" w:themeColor="text1"/>
          <w:lang w:val="en-US"/>
        </w:rPr>
      </w:pPr>
    </w:p>
    <w:p w14:paraId="33A1E06C" w14:textId="063F9B48" w:rsidR="00F027C1" w:rsidRPr="002360EF" w:rsidRDefault="008B4616" w:rsidP="006A4A3E">
      <w:pPr>
        <w:ind w:left="1304"/>
        <w:rPr>
          <w:color w:val="000000" w:themeColor="text1"/>
          <w:lang w:val="en-US"/>
        </w:rPr>
      </w:pPr>
      <w:r w:rsidRPr="002360EF">
        <w:rPr>
          <w:color w:val="000000" w:themeColor="text1"/>
          <w:lang w:val="en-US"/>
        </w:rPr>
        <w:t>We highly recommend using the train b</w:t>
      </w:r>
      <w:r w:rsidR="00F027C1" w:rsidRPr="002360EF">
        <w:rPr>
          <w:color w:val="000000" w:themeColor="text1"/>
          <w:lang w:val="en-US"/>
        </w:rPr>
        <w:t>ecause of its convenience and low fixed price.</w:t>
      </w:r>
    </w:p>
    <w:p w14:paraId="642B6999" w14:textId="77777777" w:rsidR="00F027C1" w:rsidRPr="002360EF" w:rsidRDefault="00F027C1" w:rsidP="00F027C1">
      <w:pPr>
        <w:ind w:left="1304"/>
        <w:jc w:val="both"/>
        <w:rPr>
          <w:color w:val="000000" w:themeColor="text1"/>
          <w:lang w:val="en-US"/>
        </w:rPr>
      </w:pPr>
    </w:p>
    <w:p w14:paraId="707EEEAB" w14:textId="77777777" w:rsidR="00F027C1" w:rsidRPr="002360EF" w:rsidRDefault="00F027C1" w:rsidP="00AF3457">
      <w:pPr>
        <w:pStyle w:val="Heading3"/>
        <w:rPr>
          <w:lang w:val="en-US"/>
        </w:rPr>
      </w:pPr>
      <w:bookmarkStart w:id="9" w:name="_Toc129779636"/>
      <w:r w:rsidRPr="002360EF">
        <w:rPr>
          <w:lang w:val="en-US"/>
        </w:rPr>
        <w:t>From Tikkurila to Airport</w:t>
      </w:r>
      <w:bookmarkEnd w:id="9"/>
    </w:p>
    <w:p w14:paraId="4ADC5264" w14:textId="77777777" w:rsidR="00F027C1" w:rsidRPr="002360EF" w:rsidRDefault="00F027C1" w:rsidP="006A4A3E">
      <w:pPr>
        <w:ind w:left="1304"/>
        <w:rPr>
          <w:color w:val="000000" w:themeColor="text1"/>
          <w:lang w:val="en-US"/>
        </w:rPr>
      </w:pPr>
      <w:r w:rsidRPr="002360EF">
        <w:rPr>
          <w:color w:val="000000" w:themeColor="text1"/>
          <w:lang w:val="en-US"/>
        </w:rPr>
        <w:t xml:space="preserve">The I train takes you from Tikkurila to the airport. Timetables and tickets are the same as prescribed in the above. </w:t>
      </w:r>
    </w:p>
    <w:p w14:paraId="01519FCC" w14:textId="77777777" w:rsidR="00F027C1" w:rsidRPr="002360EF" w:rsidRDefault="00F027C1" w:rsidP="00F027C1">
      <w:pPr>
        <w:ind w:left="1304"/>
        <w:jc w:val="both"/>
        <w:rPr>
          <w:color w:val="000000" w:themeColor="text1"/>
          <w:lang w:val="en-US"/>
        </w:rPr>
      </w:pPr>
    </w:p>
    <w:p w14:paraId="336C03F1" w14:textId="757CE285" w:rsidR="00F027C1" w:rsidRPr="002360EF" w:rsidRDefault="00F027C1" w:rsidP="00F027C1">
      <w:pPr>
        <w:ind w:left="1304"/>
        <w:jc w:val="both"/>
        <w:rPr>
          <w:color w:val="000000" w:themeColor="text1"/>
          <w:lang w:val="en-US"/>
        </w:rPr>
      </w:pPr>
      <w:r w:rsidRPr="002360EF">
        <w:rPr>
          <w:color w:val="000000" w:themeColor="text1"/>
          <w:lang w:val="en-US"/>
        </w:rPr>
        <w:t>The nearest taxi station is located beside the Tikkurila train statio</w:t>
      </w:r>
      <w:r w:rsidR="00F32EF4">
        <w:rPr>
          <w:color w:val="000000" w:themeColor="text1"/>
          <w:lang w:val="en-US"/>
        </w:rPr>
        <w:t>n</w:t>
      </w:r>
      <w:r w:rsidRPr="002360EF">
        <w:rPr>
          <w:color w:val="000000" w:themeColor="text1"/>
          <w:lang w:val="en-US"/>
        </w:rPr>
        <w:t>.</w:t>
      </w:r>
    </w:p>
    <w:p w14:paraId="51DFFC2F" w14:textId="77777777" w:rsidR="00F027C1" w:rsidRPr="002360EF" w:rsidRDefault="00F027C1" w:rsidP="00F027C1">
      <w:pPr>
        <w:ind w:left="1304"/>
        <w:jc w:val="both"/>
        <w:rPr>
          <w:color w:val="000000" w:themeColor="text1"/>
          <w:lang w:val="en-US"/>
        </w:rPr>
      </w:pPr>
    </w:p>
    <w:p w14:paraId="18DA6EEE" w14:textId="6BAFA613" w:rsidR="00F027C1" w:rsidRPr="002360EF" w:rsidRDefault="00F32EF4" w:rsidP="00AF3457">
      <w:pPr>
        <w:pStyle w:val="Heading3"/>
        <w:rPr>
          <w:lang w:val="en-US"/>
        </w:rPr>
      </w:pPr>
      <w:bookmarkStart w:id="10" w:name="_Toc129779637"/>
      <w:r>
        <w:rPr>
          <w:lang w:val="en-US"/>
        </w:rPr>
        <w:t>From Tikkurila t</w:t>
      </w:r>
      <w:r w:rsidR="00F027C1" w:rsidRPr="002360EF">
        <w:rPr>
          <w:lang w:val="en-US"/>
        </w:rPr>
        <w:t>o Helsinki City Centre</w:t>
      </w:r>
      <w:bookmarkEnd w:id="10"/>
    </w:p>
    <w:p w14:paraId="05017070" w14:textId="2DDD0C32" w:rsidR="00F027C1" w:rsidRPr="002360EF" w:rsidRDefault="00F027C1" w:rsidP="006A4A3E">
      <w:pPr>
        <w:ind w:left="1304"/>
        <w:rPr>
          <w:color w:val="000000" w:themeColor="text1"/>
          <w:lang w:val="en-US"/>
        </w:rPr>
      </w:pPr>
      <w:r w:rsidRPr="002360EF">
        <w:rPr>
          <w:color w:val="000000" w:themeColor="text1"/>
          <w:lang w:val="en-US"/>
        </w:rPr>
        <w:t>The most convenient way to travel to Helsinki City Centre is to take the train from Tikkurila. You can continue with the same P train you were using coming from the airport to Tikkurila, or you can use any of the trains</w:t>
      </w:r>
      <w:r w:rsidR="005005A7" w:rsidRPr="002360EF">
        <w:rPr>
          <w:color w:val="000000" w:themeColor="text1"/>
          <w:lang w:val="en-US"/>
        </w:rPr>
        <w:t>:</w:t>
      </w:r>
      <w:r w:rsidRPr="002360EF">
        <w:rPr>
          <w:color w:val="000000" w:themeColor="text1"/>
          <w:lang w:val="en-US"/>
        </w:rPr>
        <w:t xml:space="preserve"> K, R, T, D or Z. The travelling time is 13 – 19 minutes, depending on the train. You need a</w:t>
      </w:r>
      <w:r w:rsidR="007615F2" w:rsidRPr="002360EF">
        <w:rPr>
          <w:color w:val="000000" w:themeColor="text1"/>
          <w:lang w:val="en-US"/>
        </w:rPr>
        <w:t>n</w:t>
      </w:r>
      <w:r w:rsidRPr="002360EF">
        <w:rPr>
          <w:color w:val="000000" w:themeColor="text1"/>
          <w:lang w:val="en-US"/>
        </w:rPr>
        <w:t xml:space="preserve"> ABC-zone ticket which costs 4,10€.</w:t>
      </w:r>
    </w:p>
    <w:p w14:paraId="234327BF" w14:textId="77777777" w:rsidR="00F027C1" w:rsidRPr="002360EF" w:rsidRDefault="00F027C1" w:rsidP="00F027C1">
      <w:pPr>
        <w:ind w:left="1304"/>
        <w:jc w:val="both"/>
        <w:rPr>
          <w:color w:val="000000" w:themeColor="text1"/>
          <w:lang w:val="en-US"/>
        </w:rPr>
      </w:pPr>
    </w:p>
    <w:p w14:paraId="6258808F" w14:textId="77777777" w:rsidR="00F027C1" w:rsidRPr="002360EF" w:rsidRDefault="00F027C1" w:rsidP="00AF3457">
      <w:pPr>
        <w:pStyle w:val="Heading3"/>
        <w:rPr>
          <w:lang w:val="en-US"/>
        </w:rPr>
      </w:pPr>
      <w:bookmarkStart w:id="11" w:name="_Toc129779638"/>
      <w:r w:rsidRPr="002360EF">
        <w:rPr>
          <w:lang w:val="en-US"/>
        </w:rPr>
        <w:t>General info on travelling with the HSL-area (Helsinki, Vantaa, Espoo and several other surrounding cities)</w:t>
      </w:r>
      <w:bookmarkEnd w:id="11"/>
    </w:p>
    <w:p w14:paraId="1D056C76" w14:textId="1038849A" w:rsidR="00F027C1" w:rsidRPr="002360EF" w:rsidRDefault="00F027C1" w:rsidP="00176162">
      <w:pPr>
        <w:ind w:left="1304"/>
        <w:rPr>
          <w:color w:val="000000" w:themeColor="text1"/>
          <w:lang w:val="en-US"/>
        </w:rPr>
      </w:pPr>
      <w:r w:rsidRPr="002360EF">
        <w:rPr>
          <w:color w:val="000000" w:themeColor="text1"/>
          <w:lang w:val="en-US"/>
        </w:rPr>
        <w:t>There is a wide range of different means of public transport</w:t>
      </w:r>
      <w:r w:rsidR="008B4616" w:rsidRPr="002360EF">
        <w:rPr>
          <w:color w:val="000000" w:themeColor="text1"/>
          <w:lang w:val="en-US"/>
        </w:rPr>
        <w:t>ation</w:t>
      </w:r>
      <w:r w:rsidRPr="002360EF">
        <w:rPr>
          <w:color w:val="000000" w:themeColor="text1"/>
          <w:lang w:val="en-US"/>
        </w:rPr>
        <w:t xml:space="preserve"> (train, metro, trams, buses) expanding </w:t>
      </w:r>
      <w:r w:rsidR="008B4616" w:rsidRPr="002360EF">
        <w:rPr>
          <w:color w:val="000000" w:themeColor="text1"/>
          <w:lang w:val="en-US"/>
        </w:rPr>
        <w:t xml:space="preserve">densely and </w:t>
      </w:r>
      <w:r w:rsidRPr="002360EF">
        <w:rPr>
          <w:color w:val="000000" w:themeColor="text1"/>
          <w:lang w:val="en-US"/>
        </w:rPr>
        <w:t xml:space="preserve">widely around the Helsinki district. The same HSL-tickets can used but you need to follow the travel zones and buy your ticket accordingly. Further information on routes, travel zones, printable maps and timetables and different types of tickets, can found here: </w:t>
      </w:r>
      <w:hyperlink r:id="rId36" w:history="1">
        <w:r w:rsidR="00AF3457">
          <w:rPr>
            <w:rStyle w:val="Hyperlink"/>
            <w:lang w:val="en-US"/>
          </w:rPr>
          <w:t>www.hsl.fi/en</w:t>
        </w:r>
      </w:hyperlink>
      <w:r w:rsidRPr="002360EF">
        <w:rPr>
          <w:color w:val="000000" w:themeColor="text1"/>
          <w:lang w:val="en-US"/>
        </w:rPr>
        <w:t xml:space="preserve">. An easy way for searching routes and buying corresponding tickets is to install the HSL Mobile Ticket app on your mobile phone: </w:t>
      </w:r>
      <w:hyperlink r:id="rId37" w:history="1">
        <w:r w:rsidR="00AF3457">
          <w:rPr>
            <w:rStyle w:val="Hyperlink"/>
            <w:lang w:val="en-US"/>
          </w:rPr>
          <w:t>www.hsl.fi/en/tickets-and-fares/hsl-app</w:t>
        </w:r>
      </w:hyperlink>
      <w:r w:rsidRPr="002360EF">
        <w:rPr>
          <w:lang w:val="en-US"/>
        </w:rPr>
        <w:t xml:space="preserve">. </w:t>
      </w:r>
    </w:p>
    <w:p w14:paraId="741EA04A" w14:textId="77777777" w:rsidR="00F027C1" w:rsidRPr="002360EF" w:rsidRDefault="00F027C1" w:rsidP="00F027C1">
      <w:pPr>
        <w:ind w:left="1304"/>
        <w:jc w:val="both"/>
        <w:rPr>
          <w:color w:val="000000" w:themeColor="text1"/>
          <w:u w:val="single"/>
          <w:lang w:val="en-US"/>
        </w:rPr>
      </w:pPr>
    </w:p>
    <w:p w14:paraId="55F82447" w14:textId="68DC87A8" w:rsidR="00F027C1" w:rsidRPr="002360EF" w:rsidRDefault="00F027C1" w:rsidP="00176162">
      <w:pPr>
        <w:ind w:left="1304"/>
        <w:rPr>
          <w:color w:val="000000" w:themeColor="text1"/>
          <w:lang w:val="en-US"/>
        </w:rPr>
      </w:pPr>
      <w:r w:rsidRPr="002360EF">
        <w:rPr>
          <w:color w:val="000000" w:themeColor="text1"/>
          <w:lang w:val="en-US"/>
        </w:rPr>
        <w:t>Below is the plan of the trains. The airport is top in the middle and Tikkurila is on the right side in the middle within Zone C.</w:t>
      </w:r>
    </w:p>
    <w:p w14:paraId="0D63E355" w14:textId="77777777" w:rsidR="00F027C1" w:rsidRPr="002360EF" w:rsidRDefault="00F027C1" w:rsidP="00FB50A5">
      <w:pPr>
        <w:ind w:left="1304"/>
        <w:jc w:val="both"/>
        <w:rPr>
          <w:color w:val="000000" w:themeColor="text1"/>
          <w:lang w:val="en-US"/>
        </w:rPr>
      </w:pPr>
    </w:p>
    <w:p w14:paraId="49039CCB" w14:textId="131659BD" w:rsidR="00D94C71" w:rsidRPr="002360EF" w:rsidRDefault="00F027C1" w:rsidP="00E1100D">
      <w:pPr>
        <w:ind w:left="1304"/>
        <w:jc w:val="center"/>
        <w:rPr>
          <w:color w:val="000000" w:themeColor="text1"/>
          <w:lang w:val="en-US"/>
        </w:rPr>
      </w:pPr>
      <w:r w:rsidRPr="002360EF">
        <w:rPr>
          <w:noProof/>
          <w:color w:val="000000" w:themeColor="text1"/>
          <w:lang w:val="en-US"/>
        </w:rPr>
        <w:drawing>
          <wp:inline distT="0" distB="0" distL="0" distR="0" wp14:anchorId="5B7D5B0F" wp14:editId="782A69CD">
            <wp:extent cx="3713408" cy="3708400"/>
            <wp:effectExtent l="19050" t="19050" r="20955" b="25400"/>
            <wp:docPr id="194" name="Kuva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735062" cy="3730025"/>
                    </a:xfrm>
                    <a:prstGeom prst="rect">
                      <a:avLst/>
                    </a:prstGeom>
                    <a:ln w="9525">
                      <a:solidFill>
                        <a:schemeClr val="tx1"/>
                      </a:solidFill>
                    </a:ln>
                  </pic:spPr>
                </pic:pic>
              </a:graphicData>
            </a:graphic>
          </wp:inline>
        </w:drawing>
      </w:r>
    </w:p>
    <w:p w14:paraId="657FE536" w14:textId="77777777" w:rsidR="008B4616" w:rsidRPr="002360EF" w:rsidRDefault="008B4616" w:rsidP="008B4616">
      <w:pPr>
        <w:ind w:left="1304"/>
        <w:jc w:val="both"/>
        <w:rPr>
          <w:color w:val="000000" w:themeColor="text1"/>
          <w:u w:val="single"/>
          <w:lang w:val="en-US"/>
        </w:rPr>
      </w:pPr>
    </w:p>
    <w:p w14:paraId="49B8C68A" w14:textId="7A0C21D0" w:rsidR="00D94C71" w:rsidRDefault="00D94C71" w:rsidP="004502AA">
      <w:pPr>
        <w:pStyle w:val="Heading2"/>
        <w:rPr>
          <w:lang w:val="en-US"/>
        </w:rPr>
      </w:pPr>
      <w:bookmarkStart w:id="12" w:name="_Toc129779639"/>
      <w:r w:rsidRPr="002360EF">
        <w:rPr>
          <w:lang w:val="en-US"/>
        </w:rPr>
        <w:t>Restaurants and shops</w:t>
      </w:r>
      <w:bookmarkEnd w:id="12"/>
      <w:r w:rsidR="006E7B76" w:rsidRPr="002360EF">
        <w:rPr>
          <w:lang w:val="en-US"/>
        </w:rPr>
        <w:t xml:space="preserve"> </w:t>
      </w:r>
    </w:p>
    <w:p w14:paraId="5B1049F8" w14:textId="49C9997D" w:rsidR="00D94C71" w:rsidRPr="00E1100D" w:rsidRDefault="00AF3457" w:rsidP="00E1100D">
      <w:pPr>
        <w:pStyle w:val="BodyText"/>
        <w:rPr>
          <w:lang w:val="en-US"/>
        </w:rPr>
      </w:pPr>
      <w:r>
        <w:rPr>
          <w:lang w:val="en-US"/>
        </w:rPr>
        <w:t>Restaurants</w:t>
      </w:r>
      <w:r w:rsidR="00084E46">
        <w:rPr>
          <w:lang w:val="en-US"/>
        </w:rPr>
        <w:t xml:space="preserve"> in Tikkurila</w:t>
      </w:r>
      <w:r>
        <w:rPr>
          <w:lang w:val="en-US"/>
        </w:rPr>
        <w:t xml:space="preserve">: </w:t>
      </w:r>
      <w:hyperlink r:id="rId39" w:history="1">
        <w:r w:rsidRPr="00AF3457">
          <w:rPr>
            <w:rStyle w:val="Hyperlink"/>
            <w:lang w:val="en-US"/>
          </w:rPr>
          <w:t>Google Maps info</w:t>
        </w:r>
      </w:hyperlink>
    </w:p>
    <w:p w14:paraId="1DB3B695" w14:textId="5B23BD54" w:rsidR="0086288A" w:rsidRPr="002360EF" w:rsidRDefault="00021212" w:rsidP="00084E46">
      <w:pPr>
        <w:ind w:left="1304"/>
        <w:rPr>
          <w:lang w:val="en-GB"/>
        </w:rPr>
      </w:pPr>
      <w:r w:rsidRPr="002360EF">
        <w:rPr>
          <w:lang w:val="en-GB"/>
        </w:rPr>
        <w:t>Shopping centre Dixi</w:t>
      </w:r>
      <w:r w:rsidR="00E41A79" w:rsidRPr="002360EF">
        <w:rPr>
          <w:lang w:val="en-GB"/>
        </w:rPr>
        <w:t xml:space="preserve"> (with a food market S-market 3</w:t>
      </w:r>
      <w:r w:rsidR="00E41A79" w:rsidRPr="002360EF">
        <w:rPr>
          <w:vertAlign w:val="superscript"/>
          <w:lang w:val="en-GB"/>
        </w:rPr>
        <w:t>rd</w:t>
      </w:r>
      <w:r w:rsidR="00E41A79" w:rsidRPr="002360EF">
        <w:rPr>
          <w:lang w:val="en-GB"/>
        </w:rPr>
        <w:t xml:space="preserve"> floor)</w:t>
      </w:r>
      <w:r w:rsidRPr="002360EF">
        <w:rPr>
          <w:lang w:val="en-GB"/>
        </w:rPr>
        <w:t xml:space="preserve"> is located above Tikkurila railway station </w:t>
      </w:r>
      <w:r w:rsidR="00E81A44">
        <w:rPr>
          <w:lang w:val="en-GB"/>
        </w:rPr>
        <w:t>(</w:t>
      </w:r>
      <w:hyperlink r:id="rId40" w:history="1">
        <w:r w:rsidR="00E81A44" w:rsidRPr="005C3031">
          <w:rPr>
            <w:rStyle w:val="Hyperlink"/>
            <w:lang w:val="en-GB"/>
          </w:rPr>
          <w:t>dixi.fi</w:t>
        </w:r>
      </w:hyperlink>
      <w:r w:rsidR="00E81A44">
        <w:rPr>
          <w:rStyle w:val="Hyperlink"/>
          <w:lang w:val="en-GB"/>
        </w:rPr>
        <w:t>)</w:t>
      </w:r>
      <w:r w:rsidRPr="002360EF">
        <w:rPr>
          <w:lang w:val="en-GB"/>
        </w:rPr>
        <w:t xml:space="preserve">, and also a smaller shopping </w:t>
      </w:r>
      <w:proofErr w:type="spellStart"/>
      <w:r w:rsidRPr="002360EF">
        <w:rPr>
          <w:lang w:val="en-GB"/>
        </w:rPr>
        <w:t>center</w:t>
      </w:r>
      <w:proofErr w:type="spellEnd"/>
      <w:r w:rsidRPr="002360EF">
        <w:rPr>
          <w:lang w:val="en-GB"/>
        </w:rPr>
        <w:t xml:space="preserve"> </w:t>
      </w:r>
      <w:proofErr w:type="spellStart"/>
      <w:r w:rsidRPr="002360EF">
        <w:rPr>
          <w:lang w:val="en-GB"/>
        </w:rPr>
        <w:t>Tikkuri</w:t>
      </w:r>
      <w:proofErr w:type="spellEnd"/>
      <w:r w:rsidRPr="002360EF">
        <w:rPr>
          <w:lang w:val="en-GB"/>
        </w:rPr>
        <w:t xml:space="preserve"> is nearby </w:t>
      </w:r>
      <w:r w:rsidR="00E81A44">
        <w:rPr>
          <w:lang w:val="en-GB"/>
        </w:rPr>
        <w:t>(</w:t>
      </w:r>
      <w:hyperlink r:id="rId41" w:history="1">
        <w:r w:rsidR="00E81A44" w:rsidRPr="005C3031">
          <w:rPr>
            <w:rStyle w:val="Hyperlink"/>
            <w:lang w:val="en-GB"/>
          </w:rPr>
          <w:t>www.tikkuri.fi</w:t>
        </w:r>
      </w:hyperlink>
      <w:r w:rsidR="00E81A44">
        <w:rPr>
          <w:rStyle w:val="Hyperlink"/>
          <w:lang w:val="en-GB"/>
        </w:rPr>
        <w:t>)</w:t>
      </w:r>
      <w:r w:rsidRPr="002360EF">
        <w:rPr>
          <w:lang w:val="en-GB"/>
        </w:rPr>
        <w:t>.</w:t>
      </w:r>
    </w:p>
    <w:p w14:paraId="49507194" w14:textId="59450999" w:rsidR="00292ACD" w:rsidRPr="002360EF" w:rsidRDefault="00292ACD" w:rsidP="005D52B8">
      <w:pPr>
        <w:ind w:left="1304"/>
        <w:jc w:val="both"/>
        <w:rPr>
          <w:lang w:val="en-GB"/>
        </w:rPr>
      </w:pPr>
    </w:p>
    <w:p w14:paraId="12DB9A94" w14:textId="38D498AC" w:rsidR="001E536A" w:rsidRPr="002360EF" w:rsidRDefault="001E536A" w:rsidP="004502AA">
      <w:pPr>
        <w:pStyle w:val="Heading2"/>
        <w:rPr>
          <w:lang w:val="en-US"/>
        </w:rPr>
      </w:pPr>
      <w:bookmarkStart w:id="13" w:name="_Toc129779640"/>
      <w:r w:rsidRPr="002360EF">
        <w:rPr>
          <w:lang w:val="en-US"/>
        </w:rPr>
        <w:t xml:space="preserve">Emergency </w:t>
      </w:r>
      <w:r w:rsidR="001B7944" w:rsidRPr="002360EF">
        <w:rPr>
          <w:lang w:val="en-US"/>
        </w:rPr>
        <w:t>and Health care</w:t>
      </w:r>
      <w:bookmarkEnd w:id="13"/>
    </w:p>
    <w:p w14:paraId="7C3F80EC" w14:textId="619D8DD6" w:rsidR="001E536A" w:rsidRPr="002360EF" w:rsidRDefault="001E536A" w:rsidP="001E536A">
      <w:pPr>
        <w:ind w:left="1304"/>
        <w:rPr>
          <w:lang w:val="en-US"/>
        </w:rPr>
      </w:pPr>
      <w:r w:rsidRPr="007D12AE">
        <w:rPr>
          <w:bCs/>
          <w:color w:val="FF0000"/>
          <w:lang w:val="en-GB"/>
        </w:rPr>
        <w:t>Emergency telephone number is 112</w:t>
      </w:r>
      <w:r w:rsidRPr="004B2D43">
        <w:rPr>
          <w:b/>
          <w:lang w:val="en-US"/>
        </w:rPr>
        <w:t xml:space="preserve">. </w:t>
      </w:r>
      <w:r w:rsidRPr="002360EF">
        <w:rPr>
          <w:lang w:val="en-US"/>
        </w:rPr>
        <w:t>The call is free and is immediately served by the emergency centers that operate medical, police and fire systems, depending on the situation.</w:t>
      </w:r>
    </w:p>
    <w:p w14:paraId="74573A4F" w14:textId="5164D44C" w:rsidR="001B7944" w:rsidRPr="002360EF" w:rsidRDefault="001B7944" w:rsidP="001E536A">
      <w:pPr>
        <w:ind w:left="1304"/>
        <w:rPr>
          <w:lang w:val="en-US"/>
        </w:rPr>
      </w:pPr>
    </w:p>
    <w:p w14:paraId="0FB73551" w14:textId="00996BAA" w:rsidR="001B7944" w:rsidRDefault="001B7944" w:rsidP="001B7944">
      <w:pPr>
        <w:ind w:left="1304"/>
        <w:rPr>
          <w:lang w:val="en-US"/>
        </w:rPr>
      </w:pPr>
      <w:r w:rsidRPr="002360EF">
        <w:rPr>
          <w:lang w:val="en-US"/>
        </w:rPr>
        <w:t xml:space="preserve">Nearest private health care stations </w:t>
      </w:r>
      <w:proofErr w:type="spellStart"/>
      <w:r w:rsidRPr="002360EF">
        <w:rPr>
          <w:lang w:val="en-US"/>
        </w:rPr>
        <w:t>Terveystalo</w:t>
      </w:r>
      <w:proofErr w:type="spellEnd"/>
      <w:r w:rsidRPr="002360EF">
        <w:rPr>
          <w:lang w:val="en-US"/>
        </w:rPr>
        <w:t xml:space="preserve"> (</w:t>
      </w:r>
      <w:hyperlink r:id="rId42" w:history="1">
        <w:r w:rsidR="00E1100D" w:rsidRPr="00E1100D">
          <w:rPr>
            <w:rStyle w:val="Hyperlink"/>
            <w:lang w:val="en-US"/>
          </w:rPr>
          <w:t>www.terveystalo.com/en/)</w:t>
        </w:r>
      </w:hyperlink>
      <w:r w:rsidR="00E1100D">
        <w:rPr>
          <w:lang w:val="en-US"/>
        </w:rPr>
        <w:t xml:space="preserve"> </w:t>
      </w:r>
      <w:r w:rsidRPr="002360EF">
        <w:rPr>
          <w:lang w:val="en-US"/>
        </w:rPr>
        <w:t xml:space="preserve">and </w:t>
      </w:r>
      <w:proofErr w:type="spellStart"/>
      <w:r w:rsidRPr="002360EF">
        <w:rPr>
          <w:lang w:val="en-US"/>
        </w:rPr>
        <w:t>Mehiläinen</w:t>
      </w:r>
      <w:proofErr w:type="spellEnd"/>
      <w:r w:rsidRPr="002360EF">
        <w:rPr>
          <w:lang w:val="en-US"/>
        </w:rPr>
        <w:t xml:space="preserve"> </w:t>
      </w:r>
      <w:r w:rsidR="00E1100D">
        <w:rPr>
          <w:lang w:val="en-US"/>
        </w:rPr>
        <w:t>(</w:t>
      </w:r>
      <w:hyperlink r:id="rId43" w:history="1">
        <w:r w:rsidR="00E1100D" w:rsidRPr="00E1100D">
          <w:rPr>
            <w:rStyle w:val="Hyperlink"/>
            <w:lang w:val="en-US"/>
          </w:rPr>
          <w:t>www.mehilainen.fi/en</w:t>
        </w:r>
      </w:hyperlink>
      <w:r w:rsidRPr="002360EF">
        <w:rPr>
          <w:lang w:val="en-US"/>
        </w:rPr>
        <w:t xml:space="preserve">) are located in Tikkurila. Also public health care station is located in </w:t>
      </w:r>
      <w:proofErr w:type="spellStart"/>
      <w:r w:rsidRPr="002360EF">
        <w:rPr>
          <w:lang w:val="en-US"/>
        </w:rPr>
        <w:t>Tikkurila</w:t>
      </w:r>
      <w:proofErr w:type="spellEnd"/>
      <w:r w:rsidR="007D12AE">
        <w:rPr>
          <w:lang w:val="en-US"/>
        </w:rPr>
        <w:t xml:space="preserve"> in address </w:t>
      </w:r>
      <w:proofErr w:type="spellStart"/>
      <w:r w:rsidR="007D12AE">
        <w:rPr>
          <w:lang w:val="en-US"/>
        </w:rPr>
        <w:t>Kielotie</w:t>
      </w:r>
      <w:proofErr w:type="spellEnd"/>
      <w:r w:rsidR="007D12AE">
        <w:rPr>
          <w:lang w:val="en-US"/>
        </w:rPr>
        <w:t xml:space="preserve"> 11 (</w:t>
      </w:r>
      <w:proofErr w:type="spellStart"/>
      <w:r w:rsidR="002541E4">
        <w:fldChar w:fldCharType="begin"/>
      </w:r>
      <w:r w:rsidR="002541E4">
        <w:instrText xml:space="preserve"> HYPERLINK "https://vakehyva.fi/en/services/unit/tikkurila-health-center" \l "tab-introduction" </w:instrText>
      </w:r>
      <w:r w:rsidR="002541E4">
        <w:fldChar w:fldCharType="separate"/>
      </w:r>
      <w:r w:rsidR="007D12AE" w:rsidRPr="007D12AE">
        <w:rPr>
          <w:rStyle w:val="Hyperlink"/>
          <w:lang w:val="en-US"/>
        </w:rPr>
        <w:t>Tikkurila</w:t>
      </w:r>
      <w:proofErr w:type="spellEnd"/>
      <w:r w:rsidR="007D12AE" w:rsidRPr="007D12AE">
        <w:rPr>
          <w:rStyle w:val="Hyperlink"/>
          <w:lang w:val="en-US"/>
        </w:rPr>
        <w:t xml:space="preserve"> health center</w:t>
      </w:r>
      <w:r w:rsidR="002541E4">
        <w:rPr>
          <w:rStyle w:val="Hyperlink"/>
          <w:lang w:val="en-US"/>
        </w:rPr>
        <w:fldChar w:fldCharType="end"/>
      </w:r>
      <w:r w:rsidR="007D12AE">
        <w:rPr>
          <w:lang w:val="en-US"/>
        </w:rPr>
        <w:t>), tel. +358 9 4191 1040.</w:t>
      </w:r>
    </w:p>
    <w:p w14:paraId="1E4E53EE" w14:textId="77777777" w:rsidR="00E81A44" w:rsidRDefault="00E81A44" w:rsidP="001B7944">
      <w:pPr>
        <w:ind w:left="1304"/>
        <w:rPr>
          <w:lang w:val="en-US"/>
        </w:rPr>
      </w:pPr>
    </w:p>
    <w:p w14:paraId="7DA41235" w14:textId="08F18BA0" w:rsidR="007D12AE" w:rsidRPr="002360EF" w:rsidRDefault="001604F4" w:rsidP="001B7944">
      <w:pPr>
        <w:ind w:left="1304"/>
        <w:rPr>
          <w:lang w:val="en-US"/>
        </w:rPr>
      </w:pPr>
      <w:r>
        <w:rPr>
          <w:noProof/>
        </w:rPr>
        <mc:AlternateContent>
          <mc:Choice Requires="wps">
            <w:drawing>
              <wp:anchor distT="0" distB="0" distL="114300" distR="114300" simplePos="0" relativeHeight="251669504" behindDoc="0" locked="0" layoutInCell="1" allowOverlap="1" wp14:anchorId="35863E6F" wp14:editId="3EC37840">
                <wp:simplePos x="0" y="0"/>
                <wp:positionH relativeFrom="column">
                  <wp:posOffset>1830878</wp:posOffset>
                </wp:positionH>
                <wp:positionV relativeFrom="paragraph">
                  <wp:posOffset>395778</wp:posOffset>
                </wp:positionV>
                <wp:extent cx="0" cy="140739"/>
                <wp:effectExtent l="76200" t="0" r="57150" b="50165"/>
                <wp:wrapNone/>
                <wp:docPr id="203" name="Suora nuoliyhdysviiva 203"/>
                <wp:cNvGraphicFramePr/>
                <a:graphic xmlns:a="http://schemas.openxmlformats.org/drawingml/2006/main">
                  <a:graphicData uri="http://schemas.microsoft.com/office/word/2010/wordprocessingShape">
                    <wps:wsp>
                      <wps:cNvCnPr/>
                      <wps:spPr>
                        <a:xfrm>
                          <a:off x="0" y="0"/>
                          <a:ext cx="0" cy="14073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53EB63E" id="Suora nuoliyhdysviiva 203" o:spid="_x0000_s1026" type="#_x0000_t32" style="position:absolute;margin-left:144.15pt;margin-top:31.15pt;width:0;height:11.1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" strokecolor="#0060a9 [3044]">
                <v:stroke endarrow="block"/>
              </v:shape>
            </w:pict>
          </mc:Fallback>
        </mc:AlternateContent>
      </w:r>
      <w:r>
        <w:rPr>
          <w:noProof/>
        </w:rPr>
        <mc:AlternateContent>
          <mc:Choice Requires="wps">
            <w:drawing>
              <wp:anchor distT="0" distB="0" distL="114300" distR="114300" simplePos="0" relativeHeight="251668480" behindDoc="0" locked="0" layoutInCell="1" allowOverlap="1" wp14:anchorId="01D52D40" wp14:editId="71390F47">
                <wp:simplePos x="0" y="0"/>
                <wp:positionH relativeFrom="column">
                  <wp:posOffset>1576302</wp:posOffset>
                </wp:positionH>
                <wp:positionV relativeFrom="paragraph">
                  <wp:posOffset>32558</wp:posOffset>
                </wp:positionV>
                <wp:extent cx="498764" cy="363682"/>
                <wp:effectExtent l="0" t="0" r="15875" b="17780"/>
                <wp:wrapNone/>
                <wp:docPr id="201" name="Tekstiruutu 201"/>
                <wp:cNvGraphicFramePr/>
                <a:graphic xmlns:a="http://schemas.openxmlformats.org/drawingml/2006/main">
                  <a:graphicData uri="http://schemas.microsoft.com/office/word/2010/wordprocessingShape">
                    <wps:wsp>
                      <wps:cNvSpPr txBox="1"/>
                      <wps:spPr>
                        <a:xfrm>
                          <a:off x="0" y="0"/>
                          <a:ext cx="498764" cy="363682"/>
                        </a:xfrm>
                        <a:prstGeom prst="rect">
                          <a:avLst/>
                        </a:prstGeom>
                        <a:solidFill>
                          <a:schemeClr val="lt1"/>
                        </a:solidFill>
                        <a:ln w="6350">
                          <a:solidFill>
                            <a:prstClr val="black"/>
                          </a:solidFill>
                        </a:ln>
                      </wps:spPr>
                      <wps:txbx>
                        <w:txbxContent>
                          <w:p w14:paraId="38A91108" w14:textId="1435DB50" w:rsidR="001604F4" w:rsidRPr="001604F4" w:rsidRDefault="001604F4">
                            <w:pPr>
                              <w:rPr>
                                <w:sz w:val="12"/>
                                <w:szCs w:val="12"/>
                              </w:rPr>
                            </w:pPr>
                            <w:r>
                              <w:rPr>
                                <w:sz w:val="12"/>
                                <w:szCs w:val="12"/>
                              </w:rPr>
                              <w:t xml:space="preserve">Tikkurila </w:t>
                            </w:r>
                            <w:r>
                              <w:rPr>
                                <w:sz w:val="12"/>
                                <w:szCs w:val="12"/>
                              </w:rPr>
                              <w:t>health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D52D40" id="Tekstiruutu 201" o:spid="_x0000_s1028" type="#_x0000_t202" style="position:absolute;left:0;text-align:left;margin-left:124.1pt;margin-top:2.55pt;width:39.25pt;height:28.6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" fillcolor="white [3201]" strokeweight=".5pt">
                <v:textbox>
                  <w:txbxContent>
                    <w:p w14:paraId="38A91108" w14:textId="1435DB50" w:rsidR="001604F4" w:rsidRPr="001604F4" w:rsidRDefault="001604F4">
                      <w:pPr>
                        <w:rPr>
                          <w:sz w:val="12"/>
                          <w:szCs w:val="12"/>
                        </w:rPr>
                      </w:pPr>
                      <w:r>
                        <w:rPr>
                          <w:sz w:val="12"/>
                          <w:szCs w:val="12"/>
                        </w:rPr>
                        <w:t xml:space="preserve">Tikkurila </w:t>
                      </w:r>
                      <w:proofErr w:type="spellStart"/>
                      <w:r>
                        <w:rPr>
                          <w:sz w:val="12"/>
                          <w:szCs w:val="12"/>
                        </w:rPr>
                        <w:t>health</w:t>
                      </w:r>
                      <w:proofErr w:type="spellEnd"/>
                      <w:r>
                        <w:rPr>
                          <w:sz w:val="12"/>
                          <w:szCs w:val="12"/>
                        </w:rPr>
                        <w:t xml:space="preserve"> center</w:t>
                      </w:r>
                    </w:p>
                  </w:txbxContent>
                </v:textbox>
              </v:shape>
            </w:pict>
          </mc:Fallback>
        </mc:AlternateContent>
      </w:r>
      <w:r>
        <w:rPr>
          <w:noProof/>
        </w:rPr>
        <w:drawing>
          <wp:inline distT="0" distB="0" distL="0" distR="0" wp14:anchorId="060092E1" wp14:editId="4C0323AE">
            <wp:extent cx="5595344" cy="1418865"/>
            <wp:effectExtent l="19050" t="19050" r="24765" b="10160"/>
            <wp:docPr id="200" name="Kuva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19846" cy="1425078"/>
                    </a:xfrm>
                    <a:prstGeom prst="rect">
                      <a:avLst/>
                    </a:prstGeom>
                    <a:ln w="12700">
                      <a:solidFill>
                        <a:schemeClr val="tx1"/>
                      </a:solidFill>
                    </a:ln>
                  </pic:spPr>
                </pic:pic>
              </a:graphicData>
            </a:graphic>
          </wp:inline>
        </w:drawing>
      </w:r>
    </w:p>
    <w:p w14:paraId="24313B28" w14:textId="45D1C0DE" w:rsidR="001B7944" w:rsidRPr="002360EF" w:rsidRDefault="001B7944" w:rsidP="001E536A">
      <w:pPr>
        <w:ind w:left="1304"/>
        <w:rPr>
          <w:color w:val="000000" w:themeColor="text1"/>
          <w:lang w:val="en-US"/>
        </w:rPr>
      </w:pPr>
    </w:p>
    <w:p w14:paraId="3DC1AA3B" w14:textId="77777777" w:rsidR="001B7944" w:rsidRPr="002360EF" w:rsidRDefault="001B7944" w:rsidP="004502AA">
      <w:pPr>
        <w:pStyle w:val="Heading2"/>
        <w:rPr>
          <w:lang w:val="en-US"/>
        </w:rPr>
      </w:pPr>
      <w:bookmarkStart w:id="14" w:name="_Toc129779641"/>
      <w:r w:rsidRPr="002360EF">
        <w:rPr>
          <w:lang w:val="en-US"/>
        </w:rPr>
        <w:t>COVID-19</w:t>
      </w:r>
      <w:bookmarkEnd w:id="14"/>
    </w:p>
    <w:p w14:paraId="790E27BE" w14:textId="2753FC90" w:rsidR="001B7944" w:rsidRPr="002360EF" w:rsidRDefault="000F64AA" w:rsidP="001B7944">
      <w:pPr>
        <w:ind w:left="1304"/>
        <w:rPr>
          <w:color w:val="212529"/>
          <w:spacing w:val="2"/>
          <w:shd w:val="clear" w:color="auto" w:fill="FFFFFF"/>
          <w:lang w:val="en-US"/>
        </w:rPr>
      </w:pPr>
      <w:r w:rsidRPr="002360EF">
        <w:rPr>
          <w:shd w:val="clear" w:color="auto" w:fill="FFFFFF"/>
          <w:lang w:val="en-US"/>
        </w:rPr>
        <w:t>Passengers entering Finland will no longer be required to present certificates of COVID-19 vaccination or tests.</w:t>
      </w:r>
      <w:r w:rsidR="009E068F">
        <w:rPr>
          <w:color w:val="212529"/>
          <w:spacing w:val="2"/>
          <w:shd w:val="clear" w:color="auto" w:fill="FFFFFF"/>
          <w:lang w:val="en-US"/>
        </w:rPr>
        <w:t xml:space="preserve"> </w:t>
      </w:r>
      <w:r w:rsidR="001B7944" w:rsidRPr="002360EF">
        <w:rPr>
          <w:color w:val="212529"/>
          <w:spacing w:val="2"/>
          <w:shd w:val="clear" w:color="auto" w:fill="FFFFFF"/>
          <w:lang w:val="en-US"/>
        </w:rPr>
        <w:t>Most up-to-date information about COVID restrictions and entering Finland during the COVID-19 pandemic can be found from links below:</w:t>
      </w:r>
    </w:p>
    <w:p w14:paraId="2F17A6B3" w14:textId="77777777" w:rsidR="001B7944" w:rsidRPr="002360EF" w:rsidRDefault="001B7944" w:rsidP="001B7944">
      <w:pPr>
        <w:ind w:left="1304"/>
        <w:jc w:val="both"/>
        <w:rPr>
          <w:color w:val="212529"/>
          <w:spacing w:val="2"/>
          <w:shd w:val="clear" w:color="auto" w:fill="FFFFFF"/>
          <w:lang w:val="en-US"/>
        </w:rPr>
      </w:pPr>
    </w:p>
    <w:p w14:paraId="3962F27A" w14:textId="77777777" w:rsidR="001B7944" w:rsidRPr="002360EF" w:rsidRDefault="00000000" w:rsidP="001B7944">
      <w:pPr>
        <w:ind w:left="1304"/>
        <w:rPr>
          <w:rStyle w:val="Hyperlink"/>
          <w:lang w:val="en-US"/>
        </w:rPr>
      </w:pPr>
      <w:hyperlink r:id="rId45" w:history="1">
        <w:r w:rsidR="001B7944" w:rsidRPr="002360EF">
          <w:rPr>
            <w:rStyle w:val="Hyperlink"/>
            <w:lang w:val="en-US"/>
          </w:rPr>
          <w:t>https://thl.fi/en/web/infectious-diseases-and-vaccinations/what-s-new/coronavirus-covid-19-latest-updates</w:t>
        </w:r>
      </w:hyperlink>
    </w:p>
    <w:p w14:paraId="23FCF6CF" w14:textId="77777777" w:rsidR="001B7944" w:rsidRPr="002360EF" w:rsidRDefault="001B7944" w:rsidP="001B7944">
      <w:pPr>
        <w:ind w:left="1304"/>
        <w:jc w:val="both"/>
        <w:rPr>
          <w:color w:val="212529"/>
          <w:spacing w:val="2"/>
          <w:shd w:val="clear" w:color="auto" w:fill="FFFFFF"/>
          <w:lang w:val="en-US"/>
        </w:rPr>
      </w:pPr>
    </w:p>
    <w:p w14:paraId="3A95176D" w14:textId="77777777" w:rsidR="001B7944" w:rsidRPr="002360EF" w:rsidRDefault="00000000" w:rsidP="001B7944">
      <w:pPr>
        <w:ind w:left="1304"/>
        <w:rPr>
          <w:rStyle w:val="Hyperlink"/>
          <w:lang w:val="en-US"/>
        </w:rPr>
      </w:pPr>
      <w:hyperlink r:id="rId46" w:history="1">
        <w:r w:rsidR="001B7944" w:rsidRPr="002360EF">
          <w:rPr>
            <w:rStyle w:val="Hyperlink"/>
            <w:lang w:val="en-US"/>
          </w:rPr>
          <w:t>https://thl.fi/en/web/infectious-diseases-and-vaccinations/what-s-new/coronavirus-covid-19-latest-updates/travel-and-the-coronavirus-pandemic</w:t>
        </w:r>
      </w:hyperlink>
    </w:p>
    <w:p w14:paraId="04B07B3B" w14:textId="77777777" w:rsidR="001B7944" w:rsidRPr="002360EF" w:rsidRDefault="001B7944" w:rsidP="001B7944">
      <w:pPr>
        <w:ind w:left="1304"/>
        <w:rPr>
          <w:rStyle w:val="Hyperlink"/>
          <w:lang w:val="en-US"/>
        </w:rPr>
      </w:pPr>
    </w:p>
    <w:p w14:paraId="0174369E" w14:textId="2B696233" w:rsidR="001B7944" w:rsidRPr="002360EF" w:rsidRDefault="0073495C" w:rsidP="001B7944">
      <w:pPr>
        <w:ind w:left="1304"/>
        <w:rPr>
          <w:lang w:val="en-US"/>
        </w:rPr>
      </w:pPr>
      <w:r w:rsidRPr="002360EF">
        <w:rPr>
          <w:lang w:val="en-US"/>
        </w:rPr>
        <w:t>Currently there are no national recommendations on these.</w:t>
      </w:r>
    </w:p>
    <w:p w14:paraId="67FDF5F6" w14:textId="5277C75E" w:rsidR="00E15287" w:rsidRPr="002360EF" w:rsidRDefault="00E15287">
      <w:pPr>
        <w:rPr>
          <w:b/>
          <w:bCs/>
          <w:color w:val="000000" w:themeColor="text1"/>
          <w:lang w:val="en-US"/>
        </w:rPr>
      </w:pPr>
    </w:p>
    <w:p w14:paraId="119B4236" w14:textId="31B0D591" w:rsidR="00B16652" w:rsidRPr="002360EF" w:rsidRDefault="00B16652" w:rsidP="004502AA">
      <w:pPr>
        <w:pStyle w:val="Heading2"/>
        <w:rPr>
          <w:lang w:val="en-US"/>
        </w:rPr>
      </w:pPr>
      <w:bookmarkStart w:id="15" w:name="_Toc129779642"/>
      <w:r w:rsidRPr="002360EF">
        <w:rPr>
          <w:lang w:val="en-US"/>
        </w:rPr>
        <w:t>Currency</w:t>
      </w:r>
      <w:bookmarkEnd w:id="15"/>
    </w:p>
    <w:p w14:paraId="2BED54FC" w14:textId="1E6EB6E9" w:rsidR="00B16652" w:rsidRPr="002360EF" w:rsidRDefault="00B16652" w:rsidP="00B16652">
      <w:pPr>
        <w:ind w:left="1304"/>
        <w:jc w:val="both"/>
        <w:rPr>
          <w:color w:val="000000" w:themeColor="text1"/>
          <w:lang w:val="en-US"/>
        </w:rPr>
      </w:pPr>
      <w:r w:rsidRPr="002360EF">
        <w:rPr>
          <w:color w:val="000000" w:themeColor="text1"/>
          <w:lang w:val="en-US"/>
        </w:rPr>
        <w:t xml:space="preserve">Currency in Finland is euro. Credit/debit card payments are widely accepted. Cash can be withdrawn from ATMs and exchanged for instance at the airport. </w:t>
      </w:r>
    </w:p>
    <w:p w14:paraId="5E58D975" w14:textId="77777777" w:rsidR="00B16652" w:rsidRPr="002360EF" w:rsidRDefault="00B16652" w:rsidP="001E536A">
      <w:pPr>
        <w:ind w:left="1304"/>
        <w:jc w:val="both"/>
        <w:rPr>
          <w:b/>
          <w:bCs/>
          <w:color w:val="000000" w:themeColor="text1"/>
          <w:lang w:val="en-US"/>
        </w:rPr>
      </w:pPr>
    </w:p>
    <w:p w14:paraId="162BD1B2" w14:textId="4AE21552" w:rsidR="001E536A" w:rsidRPr="002360EF" w:rsidRDefault="001E536A" w:rsidP="004502AA">
      <w:pPr>
        <w:pStyle w:val="Heading2"/>
        <w:rPr>
          <w:lang w:val="en-US"/>
        </w:rPr>
      </w:pPr>
      <w:bookmarkStart w:id="16" w:name="_Toc129779643"/>
      <w:r w:rsidRPr="002360EF">
        <w:rPr>
          <w:lang w:val="en-US"/>
        </w:rPr>
        <w:lastRenderedPageBreak/>
        <w:t>Electricity</w:t>
      </w:r>
      <w:bookmarkEnd w:id="16"/>
    </w:p>
    <w:p w14:paraId="052E2365" w14:textId="06838D02" w:rsidR="001E536A" w:rsidRPr="002360EF" w:rsidRDefault="001E536A" w:rsidP="001E536A">
      <w:pPr>
        <w:ind w:left="1304"/>
        <w:rPr>
          <w:lang w:val="en-US"/>
        </w:rPr>
      </w:pPr>
      <w:r w:rsidRPr="002360EF">
        <w:rPr>
          <w:lang w:val="en-US"/>
        </w:rPr>
        <w:t>Finnish voltage is 2</w:t>
      </w:r>
      <w:r w:rsidR="00DA0256" w:rsidRPr="002360EF">
        <w:rPr>
          <w:lang w:val="en-US"/>
        </w:rPr>
        <w:t>3</w:t>
      </w:r>
      <w:r w:rsidRPr="002360EF">
        <w:rPr>
          <w:lang w:val="en-US"/>
        </w:rPr>
        <w:t>0 volts, at the frequency of 50 hertz, following the European standards. The use of American standard plugs must be combined with a converter/adapter.</w:t>
      </w:r>
    </w:p>
    <w:p w14:paraId="561092A3" w14:textId="77777777" w:rsidR="001E536A" w:rsidRPr="002360EF" w:rsidRDefault="001E536A" w:rsidP="001E536A">
      <w:pPr>
        <w:ind w:left="1304"/>
        <w:rPr>
          <w:lang w:val="en-US"/>
        </w:rPr>
      </w:pPr>
    </w:p>
    <w:p w14:paraId="54D652DA" w14:textId="77777777" w:rsidR="001E536A" w:rsidRPr="002360EF" w:rsidRDefault="001E536A" w:rsidP="004502AA">
      <w:pPr>
        <w:pStyle w:val="Heading2"/>
        <w:rPr>
          <w:lang w:val="en-US"/>
        </w:rPr>
      </w:pPr>
      <w:bookmarkStart w:id="17" w:name="_Toc129779644"/>
      <w:r w:rsidRPr="002360EF">
        <w:rPr>
          <w:lang w:val="en-US"/>
        </w:rPr>
        <w:t>Pharmacies</w:t>
      </w:r>
      <w:bookmarkEnd w:id="17"/>
    </w:p>
    <w:p w14:paraId="1D730263" w14:textId="77777777" w:rsidR="005B1818" w:rsidRDefault="001604F4" w:rsidP="005B1818">
      <w:pPr>
        <w:ind w:firstLine="1304"/>
      </w:pPr>
      <w:r w:rsidRPr="005B1818">
        <w:t>Pharmacies in Tikkurila:</w:t>
      </w:r>
    </w:p>
    <w:p w14:paraId="0DE61CC5" w14:textId="6B3AEAB5" w:rsidR="001604F4" w:rsidRPr="005B1818" w:rsidRDefault="001604F4" w:rsidP="005B1818">
      <w:pPr>
        <w:pStyle w:val="ListParagraph"/>
        <w:numPr>
          <w:ilvl w:val="0"/>
          <w:numId w:val="16"/>
        </w:numPr>
        <w:rPr>
          <w:rFonts w:asciiTheme="minorHAnsi" w:hAnsiTheme="minorHAnsi" w:cstheme="minorHAnsi"/>
          <w:sz w:val="22"/>
          <w:szCs w:val="22"/>
        </w:rPr>
      </w:pPr>
      <w:proofErr w:type="spellStart"/>
      <w:r w:rsidRPr="005B1818">
        <w:rPr>
          <w:rFonts w:asciiTheme="minorHAnsi" w:hAnsiTheme="minorHAnsi" w:cstheme="minorHAnsi"/>
          <w:sz w:val="22"/>
          <w:szCs w:val="22"/>
        </w:rPr>
        <w:t>Tikkurilan</w:t>
      </w:r>
      <w:proofErr w:type="spellEnd"/>
      <w:r w:rsidRPr="005B1818">
        <w:rPr>
          <w:rFonts w:asciiTheme="minorHAnsi" w:hAnsiTheme="minorHAnsi" w:cstheme="minorHAnsi"/>
          <w:sz w:val="22"/>
          <w:szCs w:val="22"/>
        </w:rPr>
        <w:t xml:space="preserve"> </w:t>
      </w:r>
      <w:proofErr w:type="spellStart"/>
      <w:r w:rsidRPr="005B1818">
        <w:rPr>
          <w:rFonts w:asciiTheme="minorHAnsi" w:hAnsiTheme="minorHAnsi" w:cstheme="minorHAnsi"/>
          <w:sz w:val="22"/>
          <w:szCs w:val="22"/>
        </w:rPr>
        <w:t>Ykkösapteekki</w:t>
      </w:r>
      <w:proofErr w:type="spellEnd"/>
    </w:p>
    <w:p w14:paraId="3508B40A" w14:textId="5DD16F8B" w:rsidR="001604F4" w:rsidRPr="005B1818" w:rsidRDefault="001604F4" w:rsidP="005B1818">
      <w:pPr>
        <w:pStyle w:val="ListParagraph"/>
        <w:numPr>
          <w:ilvl w:val="0"/>
          <w:numId w:val="16"/>
        </w:numPr>
        <w:rPr>
          <w:rFonts w:asciiTheme="minorHAnsi" w:hAnsiTheme="minorHAnsi" w:cstheme="minorHAnsi"/>
          <w:sz w:val="22"/>
          <w:szCs w:val="22"/>
        </w:rPr>
      </w:pPr>
      <w:r w:rsidRPr="005B1818">
        <w:rPr>
          <w:rFonts w:asciiTheme="minorHAnsi" w:hAnsiTheme="minorHAnsi" w:cstheme="minorHAnsi"/>
          <w:sz w:val="22"/>
          <w:szCs w:val="22"/>
        </w:rPr>
        <w:t>Tikkurilan uusi apteekki</w:t>
      </w:r>
    </w:p>
    <w:p w14:paraId="46B11AE3" w14:textId="61B2B198" w:rsidR="001604F4" w:rsidRDefault="001604F4" w:rsidP="005B1818">
      <w:pPr>
        <w:pStyle w:val="ListParagraph"/>
        <w:numPr>
          <w:ilvl w:val="0"/>
          <w:numId w:val="16"/>
        </w:numPr>
        <w:rPr>
          <w:rFonts w:asciiTheme="minorHAnsi" w:hAnsiTheme="minorHAnsi" w:cstheme="minorHAnsi"/>
          <w:sz w:val="22"/>
          <w:szCs w:val="22"/>
        </w:rPr>
      </w:pPr>
      <w:proofErr w:type="spellStart"/>
      <w:r w:rsidRPr="005B1818">
        <w:rPr>
          <w:rFonts w:asciiTheme="minorHAnsi" w:hAnsiTheme="minorHAnsi" w:cstheme="minorHAnsi"/>
          <w:sz w:val="22"/>
          <w:szCs w:val="22"/>
        </w:rPr>
        <w:t>Tikkurilan</w:t>
      </w:r>
      <w:proofErr w:type="spellEnd"/>
      <w:r w:rsidRPr="005B1818">
        <w:rPr>
          <w:rFonts w:asciiTheme="minorHAnsi" w:hAnsiTheme="minorHAnsi" w:cstheme="minorHAnsi"/>
          <w:sz w:val="22"/>
          <w:szCs w:val="22"/>
        </w:rPr>
        <w:t xml:space="preserve"> </w:t>
      </w:r>
      <w:proofErr w:type="spellStart"/>
      <w:r w:rsidRPr="005B1818">
        <w:rPr>
          <w:rFonts w:asciiTheme="minorHAnsi" w:hAnsiTheme="minorHAnsi" w:cstheme="minorHAnsi"/>
          <w:sz w:val="22"/>
          <w:szCs w:val="22"/>
        </w:rPr>
        <w:t>Asema</w:t>
      </w:r>
      <w:proofErr w:type="spellEnd"/>
      <w:r w:rsidRPr="005B1818">
        <w:rPr>
          <w:rFonts w:asciiTheme="minorHAnsi" w:hAnsiTheme="minorHAnsi" w:cstheme="minorHAnsi"/>
          <w:sz w:val="22"/>
          <w:szCs w:val="22"/>
        </w:rPr>
        <w:t xml:space="preserve"> </w:t>
      </w:r>
      <w:proofErr w:type="spellStart"/>
      <w:r w:rsidRPr="005B1818">
        <w:rPr>
          <w:rFonts w:asciiTheme="minorHAnsi" w:hAnsiTheme="minorHAnsi" w:cstheme="minorHAnsi"/>
          <w:sz w:val="22"/>
          <w:szCs w:val="22"/>
        </w:rPr>
        <w:t>Apteekki</w:t>
      </w:r>
      <w:proofErr w:type="spellEnd"/>
    </w:p>
    <w:p w14:paraId="3FA78E46" w14:textId="0286FB88" w:rsidR="005B1818" w:rsidRPr="005B1818" w:rsidRDefault="005B1818" w:rsidP="005B1818"/>
    <w:p w14:paraId="3D3554A8" w14:textId="515CFF14" w:rsidR="001E536A" w:rsidRPr="005B1818" w:rsidRDefault="005B1818" w:rsidP="001E536A">
      <w:pPr>
        <w:ind w:left="1304"/>
        <w:rPr>
          <w:rStyle w:val="Hyperlink"/>
        </w:rPr>
      </w:pPr>
      <w:r>
        <w:fldChar w:fldCharType="begin"/>
      </w:r>
      <w:r w:rsidRPr="005B1818">
        <w:instrText xml:space="preserve"> HYPERLINK "https://www.google.com/maps/search/Apteekit/@60.2916703,25.0260664,14z/data=!3m1!4b1" </w:instrText>
      </w:r>
      <w:r>
        <w:fldChar w:fldCharType="separate"/>
      </w:r>
      <w:r w:rsidR="001604F4" w:rsidRPr="005B1818">
        <w:rPr>
          <w:rStyle w:val="Hyperlink"/>
        </w:rPr>
        <w:t>https://www.google.com/maps/search/Apteekit/@60.2916703,25.0260664,14z/data=!3m1!4b1</w:t>
      </w:r>
    </w:p>
    <w:p w14:paraId="4F5F5F8C" w14:textId="4DADE059" w:rsidR="00F2403B" w:rsidRPr="005B1818" w:rsidRDefault="005B1818" w:rsidP="005B1818">
      <w:pPr>
        <w:jc w:val="both"/>
        <w:rPr>
          <w:color w:val="000000" w:themeColor="text1"/>
        </w:rPr>
      </w:pPr>
      <w:r>
        <w:fldChar w:fldCharType="end"/>
      </w:r>
    </w:p>
    <w:p w14:paraId="35BD4DFC" w14:textId="2AB726FC" w:rsidR="001E536A" w:rsidRPr="002360EF" w:rsidRDefault="001E536A" w:rsidP="004502AA">
      <w:pPr>
        <w:pStyle w:val="Heading2"/>
        <w:rPr>
          <w:lang w:val="en-US"/>
        </w:rPr>
      </w:pPr>
      <w:bookmarkStart w:id="18" w:name="_Toc129779645"/>
      <w:r w:rsidRPr="002360EF">
        <w:rPr>
          <w:lang w:val="en-US"/>
        </w:rPr>
        <w:t>Drinking water</w:t>
      </w:r>
      <w:bookmarkEnd w:id="18"/>
    </w:p>
    <w:p w14:paraId="64D45651" w14:textId="2A96FC9D" w:rsidR="001E536A" w:rsidRPr="002360EF" w:rsidRDefault="001E536A" w:rsidP="000B3C2F">
      <w:pPr>
        <w:ind w:left="1304"/>
        <w:rPr>
          <w:lang w:val="en-US"/>
        </w:rPr>
      </w:pPr>
      <w:r w:rsidRPr="002360EF">
        <w:rPr>
          <w:lang w:val="en-US"/>
        </w:rPr>
        <w:t xml:space="preserve">Tap water is </w:t>
      </w:r>
      <w:r w:rsidR="00021212" w:rsidRPr="002360EF">
        <w:rPr>
          <w:lang w:val="en-US"/>
        </w:rPr>
        <w:t xml:space="preserve">safe </w:t>
      </w:r>
      <w:r w:rsidRPr="002360EF">
        <w:rPr>
          <w:lang w:val="en-US"/>
        </w:rPr>
        <w:t xml:space="preserve">to drink. More information of the quality: </w:t>
      </w:r>
      <w:hyperlink r:id="rId47" w:history="1">
        <w:r w:rsidRPr="002360EF">
          <w:rPr>
            <w:rStyle w:val="Hyperlink"/>
            <w:lang w:val="en-US"/>
          </w:rPr>
          <w:t>Quality of drinking water - HSY</w:t>
        </w:r>
      </w:hyperlink>
    </w:p>
    <w:p w14:paraId="5DC2BD0E" w14:textId="77777777" w:rsidR="001E536A" w:rsidRPr="002360EF" w:rsidRDefault="001E536A" w:rsidP="005D52B8">
      <w:pPr>
        <w:ind w:left="1304"/>
        <w:jc w:val="both"/>
        <w:rPr>
          <w:lang w:val="en-US"/>
        </w:rPr>
      </w:pPr>
    </w:p>
    <w:p w14:paraId="1A10C901" w14:textId="7444C0B1" w:rsidR="001E536A" w:rsidRPr="002360EF" w:rsidRDefault="001E536A" w:rsidP="004502AA">
      <w:pPr>
        <w:pStyle w:val="Heading2"/>
        <w:rPr>
          <w:lang w:val="en-GB"/>
        </w:rPr>
      </w:pPr>
      <w:bookmarkStart w:id="19" w:name="_Toc129779646"/>
      <w:r w:rsidRPr="002360EF">
        <w:rPr>
          <w:lang w:val="en-GB"/>
        </w:rPr>
        <w:t>Weather</w:t>
      </w:r>
      <w:bookmarkEnd w:id="19"/>
    </w:p>
    <w:p w14:paraId="4A915CEE" w14:textId="1F2C0036" w:rsidR="00F2403B" w:rsidRPr="00E81A44" w:rsidRDefault="00E5042D" w:rsidP="00E81A44">
      <w:pPr>
        <w:ind w:left="1304"/>
        <w:rPr>
          <w:color w:val="202124"/>
          <w:shd w:val="clear" w:color="auto" w:fill="FFFFFF"/>
          <w:lang w:val="en-US"/>
        </w:rPr>
      </w:pPr>
      <w:r w:rsidRPr="002360EF">
        <w:rPr>
          <w:color w:val="202124"/>
          <w:shd w:val="clear" w:color="auto" w:fill="FFFFFF"/>
          <w:lang w:val="en-US"/>
        </w:rPr>
        <w:t xml:space="preserve">Finnish Meteorological Institute </w:t>
      </w:r>
      <w:hyperlink r:id="rId48" w:history="1">
        <w:r w:rsidRPr="002360EF">
          <w:rPr>
            <w:rStyle w:val="Hyperlink"/>
            <w:shd w:val="clear" w:color="auto" w:fill="FFFFFF"/>
            <w:lang w:val="en-US"/>
          </w:rPr>
          <w:t>https://en.ilmatieteenlaitos.fi/</w:t>
        </w:r>
      </w:hyperlink>
      <w:r w:rsidRPr="002360EF">
        <w:rPr>
          <w:color w:val="202124"/>
          <w:shd w:val="clear" w:color="auto" w:fill="FFFFFF"/>
          <w:lang w:val="en-US"/>
        </w:rPr>
        <w:t xml:space="preserve"> </w:t>
      </w:r>
    </w:p>
    <w:sectPr w:rsidR="00F2403B" w:rsidRPr="00E81A44" w:rsidSect="00B27EFB">
      <w:headerReference w:type="default" r:id="rId49"/>
      <w:pgSz w:w="11906" w:h="16838"/>
      <w:pgMar w:top="2268" w:right="1134" w:bottom="1135" w:left="1134"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66AC7" w14:textId="77777777" w:rsidR="000C6937" w:rsidRDefault="000C6937" w:rsidP="001D19F9">
      <w:r>
        <w:separator/>
      </w:r>
    </w:p>
    <w:p w14:paraId="4A2B18C7" w14:textId="77777777" w:rsidR="000C6937" w:rsidRDefault="000C6937"/>
  </w:endnote>
  <w:endnote w:type="continuationSeparator" w:id="0">
    <w:p w14:paraId="43C4FCBB" w14:textId="77777777" w:rsidR="000C6937" w:rsidRDefault="000C6937" w:rsidP="001D19F9">
      <w:r>
        <w:continuationSeparator/>
      </w:r>
    </w:p>
    <w:p w14:paraId="77206879" w14:textId="77777777" w:rsidR="000C6937" w:rsidRDefault="000C69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F4650" w14:textId="77777777" w:rsidR="00C2189B" w:rsidRDefault="004777D3">
    <w:pPr>
      <w:pStyle w:val="Footer"/>
    </w:pPr>
    <w:r w:rsidRPr="004777D3">
      <w:rPr>
        <w:noProof/>
      </w:rPr>
      <mc:AlternateContent>
        <mc:Choice Requires="wpg">
          <w:drawing>
            <wp:inline distT="0" distB="0" distL="0" distR="0" wp14:anchorId="6BBFE514" wp14:editId="3BC41233">
              <wp:extent cx="3905250" cy="495300"/>
              <wp:effectExtent l="0" t="0" r="57150" b="0"/>
              <wp:docPr id="110" name="Kuva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905250" cy="495300"/>
                        <a:chOff x="-8" y="7"/>
                        <a:chExt cx="3905257" cy="497976"/>
                      </a:xfrm>
                      <a:solidFill>
                        <a:srgbClr val="0066B3"/>
                      </a:solidFill>
                    </wpg:grpSpPr>
                    <wps:wsp>
                      <wps:cNvPr id="111" name="Vapaamuotoinen: Muoto 111"/>
                      <wps:cNvSpPr/>
                      <wps:spPr>
                        <a:xfrm>
                          <a:off x="99631" y="99536"/>
                          <a:ext cx="122872" cy="122967"/>
                        </a:xfrm>
                        <a:custGeom>
                          <a:avLst/>
                          <a:gdLst>
                            <a:gd name="connsiteX0" fmla="*/ 62294 w 122872"/>
                            <a:gd name="connsiteY0" fmla="*/ 0 h 122967"/>
                            <a:gd name="connsiteX1" fmla="*/ 30480 w 122872"/>
                            <a:gd name="connsiteY1" fmla="*/ 29432 h 122967"/>
                            <a:gd name="connsiteX2" fmla="*/ 0 w 122872"/>
                            <a:gd name="connsiteY2" fmla="*/ 62389 h 122967"/>
                            <a:gd name="connsiteX3" fmla="*/ 25717 w 122872"/>
                            <a:gd name="connsiteY3" fmla="*/ 117062 h 122967"/>
                            <a:gd name="connsiteX4" fmla="*/ 29337 w 122872"/>
                            <a:gd name="connsiteY4" fmla="*/ 122968 h 122967"/>
                            <a:gd name="connsiteX5" fmla="*/ 122873 w 122872"/>
                            <a:gd name="connsiteY5" fmla="*/ 29432 h 122967"/>
                            <a:gd name="connsiteX6" fmla="*/ 117348 w 122872"/>
                            <a:gd name="connsiteY6" fmla="*/ 26479 h 122967"/>
                            <a:gd name="connsiteX7" fmla="*/ 62294 w 122872"/>
                            <a:gd name="connsiteY7" fmla="*/ 0 h 1229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122872" h="122967">
                              <a:moveTo>
                                <a:pt x="62294" y="0"/>
                              </a:moveTo>
                              <a:cubicBezTo>
                                <a:pt x="51435" y="9525"/>
                                <a:pt x="40862" y="19050"/>
                                <a:pt x="30480" y="29432"/>
                              </a:cubicBezTo>
                              <a:cubicBezTo>
                                <a:pt x="20098" y="39815"/>
                                <a:pt x="9525" y="50959"/>
                                <a:pt x="0" y="62389"/>
                              </a:cubicBezTo>
                              <a:cubicBezTo>
                                <a:pt x="6668" y="81449"/>
                                <a:pt x="15287" y="99772"/>
                                <a:pt x="25717" y="117062"/>
                              </a:cubicBezTo>
                              <a:lnTo>
                                <a:pt x="29337" y="122968"/>
                              </a:lnTo>
                              <a:cubicBezTo>
                                <a:pt x="56387" y="87917"/>
                                <a:pt x="87821" y="56482"/>
                                <a:pt x="122873" y="29432"/>
                              </a:cubicBezTo>
                              <a:cubicBezTo>
                                <a:pt x="120982" y="28543"/>
                                <a:pt x="119138" y="27557"/>
                                <a:pt x="117348" y="26479"/>
                              </a:cubicBezTo>
                              <a:cubicBezTo>
                                <a:pt x="99972" y="15752"/>
                                <a:pt x="81521" y="6877"/>
                                <a:pt x="62294" y="0"/>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2" name="Vapaamuotoinen: Muoto 112"/>
                      <wps:cNvSpPr/>
                      <wps:spPr>
                        <a:xfrm>
                          <a:off x="284130" y="281940"/>
                          <a:ext cx="214411" cy="216043"/>
                        </a:xfrm>
                        <a:custGeom>
                          <a:avLst/>
                          <a:gdLst>
                            <a:gd name="connsiteX0" fmla="*/ 192119 w 214411"/>
                            <a:gd name="connsiteY0" fmla="*/ 571 h 216043"/>
                            <a:gd name="connsiteX1" fmla="*/ 192119 w 214411"/>
                            <a:gd name="connsiteY1" fmla="*/ 0 h 216043"/>
                            <a:gd name="connsiteX2" fmla="*/ 173069 w 214411"/>
                            <a:gd name="connsiteY2" fmla="*/ 29718 h 216043"/>
                            <a:gd name="connsiteX3" fmla="*/ 171164 w 214411"/>
                            <a:gd name="connsiteY3" fmla="*/ 32480 h 216043"/>
                            <a:gd name="connsiteX4" fmla="*/ 164783 w 214411"/>
                            <a:gd name="connsiteY4" fmla="*/ 41053 h 216043"/>
                            <a:gd name="connsiteX5" fmla="*/ 160306 w 214411"/>
                            <a:gd name="connsiteY5" fmla="*/ 47149 h 216043"/>
                            <a:gd name="connsiteX6" fmla="*/ 149352 w 214411"/>
                            <a:gd name="connsiteY6" fmla="*/ 61055 h 216043"/>
                            <a:gd name="connsiteX7" fmla="*/ 140303 w 214411"/>
                            <a:gd name="connsiteY7" fmla="*/ 140684 h 216043"/>
                            <a:gd name="connsiteX8" fmla="*/ 140303 w 214411"/>
                            <a:gd name="connsiteY8" fmla="*/ 140684 h 216043"/>
                            <a:gd name="connsiteX9" fmla="*/ 60960 w 214411"/>
                            <a:gd name="connsiteY9" fmla="*/ 149733 h 216043"/>
                            <a:gd name="connsiteX10" fmla="*/ 0 w 214411"/>
                            <a:gd name="connsiteY10" fmla="*/ 192977 h 216043"/>
                            <a:gd name="connsiteX11" fmla="*/ 16097 w 214411"/>
                            <a:gd name="connsiteY11" fmla="*/ 199454 h 216043"/>
                            <a:gd name="connsiteX12" fmla="*/ 96869 w 214411"/>
                            <a:gd name="connsiteY12" fmla="*/ 215932 h 216043"/>
                            <a:gd name="connsiteX13" fmla="*/ 182594 w 214411"/>
                            <a:gd name="connsiteY13" fmla="*/ 183737 h 216043"/>
                            <a:gd name="connsiteX14" fmla="*/ 192119 w 214411"/>
                            <a:gd name="connsiteY14" fmla="*/ 476 h 216043"/>
                            <a:gd name="connsiteX15" fmla="*/ 192119 w 214411"/>
                            <a:gd name="connsiteY15" fmla="*/ 476 h 2160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14411" h="216043">
                              <a:moveTo>
                                <a:pt x="192119" y="571"/>
                              </a:moveTo>
                              <a:lnTo>
                                <a:pt x="192119" y="0"/>
                              </a:lnTo>
                              <a:cubicBezTo>
                                <a:pt x="185769" y="9970"/>
                                <a:pt x="179420" y="19876"/>
                                <a:pt x="173069" y="29718"/>
                              </a:cubicBezTo>
                              <a:cubicBezTo>
                                <a:pt x="172403" y="30670"/>
                                <a:pt x="171736" y="31528"/>
                                <a:pt x="171164" y="32480"/>
                              </a:cubicBezTo>
                              <a:lnTo>
                                <a:pt x="164783" y="41053"/>
                              </a:lnTo>
                              <a:cubicBezTo>
                                <a:pt x="163354" y="43148"/>
                                <a:pt x="161830" y="45148"/>
                                <a:pt x="160306" y="47149"/>
                              </a:cubicBezTo>
                              <a:cubicBezTo>
                                <a:pt x="156782" y="51816"/>
                                <a:pt x="153162" y="56674"/>
                                <a:pt x="149352" y="61055"/>
                              </a:cubicBezTo>
                              <a:cubicBezTo>
                                <a:pt x="158877" y="96298"/>
                                <a:pt x="155734" y="125159"/>
                                <a:pt x="140303" y="140684"/>
                              </a:cubicBezTo>
                              <a:lnTo>
                                <a:pt x="140303" y="140684"/>
                              </a:lnTo>
                              <a:cubicBezTo>
                                <a:pt x="125254" y="155638"/>
                                <a:pt x="96488" y="158686"/>
                                <a:pt x="60960" y="149733"/>
                              </a:cubicBezTo>
                              <a:cubicBezTo>
                                <a:pt x="41665" y="165541"/>
                                <a:pt x="21296" y="179990"/>
                                <a:pt x="0" y="192977"/>
                              </a:cubicBezTo>
                              <a:cubicBezTo>
                                <a:pt x="5334" y="195262"/>
                                <a:pt x="10763" y="197453"/>
                                <a:pt x="16097" y="199454"/>
                              </a:cubicBezTo>
                              <a:cubicBezTo>
                                <a:pt x="41851" y="209624"/>
                                <a:pt x="69189" y="215202"/>
                                <a:pt x="96869" y="215932"/>
                              </a:cubicBezTo>
                              <a:cubicBezTo>
                                <a:pt x="128636" y="217319"/>
                                <a:pt x="159594" y="205692"/>
                                <a:pt x="182594" y="183737"/>
                              </a:cubicBezTo>
                              <a:cubicBezTo>
                                <a:pt x="221837" y="144494"/>
                                <a:pt x="224504" y="76867"/>
                                <a:pt x="192119" y="476"/>
                              </a:cubicBezTo>
                              <a:lnTo>
                                <a:pt x="192119" y="476"/>
                              </a:ln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3" name="Vapaamuotoinen: Muoto 113"/>
                      <wps:cNvSpPr/>
                      <wps:spPr>
                        <a:xfrm>
                          <a:off x="14" y="281463"/>
                          <a:ext cx="215822" cy="215881"/>
                        </a:xfrm>
                        <a:custGeom>
                          <a:avLst/>
                          <a:gdLst>
                            <a:gd name="connsiteX0" fmla="*/ 75043 w 215822"/>
                            <a:gd name="connsiteY0" fmla="*/ 141161 h 215881"/>
                            <a:gd name="connsiteX1" fmla="*/ 66089 w 215822"/>
                            <a:gd name="connsiteY1" fmla="*/ 61436 h 215881"/>
                            <a:gd name="connsiteX2" fmla="*/ 22751 w 215822"/>
                            <a:gd name="connsiteY2" fmla="*/ 0 h 215881"/>
                            <a:gd name="connsiteX3" fmla="*/ 32276 w 215822"/>
                            <a:gd name="connsiteY3" fmla="*/ 183928 h 215881"/>
                            <a:gd name="connsiteX4" fmla="*/ 215823 w 215822"/>
                            <a:gd name="connsiteY4" fmla="*/ 193453 h 215881"/>
                            <a:gd name="connsiteX5" fmla="*/ 154863 w 215822"/>
                            <a:gd name="connsiteY5" fmla="*/ 150209 h 215881"/>
                            <a:gd name="connsiteX6" fmla="*/ 75329 w 215822"/>
                            <a:gd name="connsiteY6" fmla="*/ 140684 h 2158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215822" h="215881">
                              <a:moveTo>
                                <a:pt x="75043" y="141161"/>
                              </a:moveTo>
                              <a:cubicBezTo>
                                <a:pt x="59708" y="125825"/>
                                <a:pt x="57136" y="96869"/>
                                <a:pt x="66089" y="61436"/>
                              </a:cubicBezTo>
                              <a:cubicBezTo>
                                <a:pt x="50237" y="41986"/>
                                <a:pt x="35756" y="21458"/>
                                <a:pt x="22751" y="0"/>
                              </a:cubicBezTo>
                              <a:cubicBezTo>
                                <a:pt x="-10206" y="76200"/>
                                <a:pt x="-7634" y="144399"/>
                                <a:pt x="32276" y="183928"/>
                              </a:cubicBezTo>
                              <a:cubicBezTo>
                                <a:pt x="72185" y="223456"/>
                                <a:pt x="139337" y="225933"/>
                                <a:pt x="215823" y="193453"/>
                              </a:cubicBezTo>
                              <a:cubicBezTo>
                                <a:pt x="194527" y="180466"/>
                                <a:pt x="174157" y="166017"/>
                                <a:pt x="154863" y="150209"/>
                              </a:cubicBezTo>
                              <a:cubicBezTo>
                                <a:pt x="119620" y="159163"/>
                                <a:pt x="90854" y="156591"/>
                                <a:pt x="75329" y="140684"/>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4" name="Vapaamuotoinen: Muoto 114"/>
                      <wps:cNvSpPr/>
                      <wps:spPr>
                        <a:xfrm>
                          <a:off x="-8" y="7"/>
                          <a:ext cx="498519" cy="454620"/>
                        </a:xfrm>
                        <a:custGeom>
                          <a:avLst/>
                          <a:gdLst>
                            <a:gd name="connsiteX0" fmla="*/ 450540 w 498519"/>
                            <a:gd name="connsiteY0" fmla="*/ 264883 h 454620"/>
                            <a:gd name="connsiteX1" fmla="*/ 466732 w 498519"/>
                            <a:gd name="connsiteY1" fmla="*/ 31901 h 454620"/>
                            <a:gd name="connsiteX2" fmla="*/ 249467 w 498519"/>
                            <a:gd name="connsiteY2" fmla="*/ 38950 h 454620"/>
                            <a:gd name="connsiteX3" fmla="*/ 32011 w 498519"/>
                            <a:gd name="connsiteY3" fmla="*/ 31901 h 454620"/>
                            <a:gd name="connsiteX4" fmla="*/ 46775 w 498519"/>
                            <a:gd name="connsiteY4" fmla="*/ 262692 h 454620"/>
                            <a:gd name="connsiteX5" fmla="*/ 129833 w 498519"/>
                            <a:gd name="connsiteY5" fmla="*/ 368610 h 454620"/>
                            <a:gd name="connsiteX6" fmla="*/ 232989 w 498519"/>
                            <a:gd name="connsiteY6" fmla="*/ 450049 h 454620"/>
                            <a:gd name="connsiteX7" fmla="*/ 238418 w 498519"/>
                            <a:gd name="connsiteY7" fmla="*/ 452811 h 454620"/>
                            <a:gd name="connsiteX8" fmla="*/ 245847 w 498519"/>
                            <a:gd name="connsiteY8" fmla="*/ 454621 h 454620"/>
                            <a:gd name="connsiteX9" fmla="*/ 249276 w 498519"/>
                            <a:gd name="connsiteY9" fmla="*/ 454621 h 454620"/>
                            <a:gd name="connsiteX10" fmla="*/ 264897 w 498519"/>
                            <a:gd name="connsiteY10" fmla="*/ 450239 h 454620"/>
                            <a:gd name="connsiteX11" fmla="*/ 368720 w 498519"/>
                            <a:gd name="connsiteY11" fmla="*/ 368419 h 454620"/>
                            <a:gd name="connsiteX12" fmla="*/ 450540 w 498519"/>
                            <a:gd name="connsiteY12" fmla="*/ 264883 h 454620"/>
                            <a:gd name="connsiteX13" fmla="*/ 249276 w 498519"/>
                            <a:gd name="connsiteY13" fmla="*/ 388708 h 454620"/>
                            <a:gd name="connsiteX14" fmla="*/ 173076 w 498519"/>
                            <a:gd name="connsiteY14" fmla="*/ 325938 h 454620"/>
                            <a:gd name="connsiteX15" fmla="*/ 99258 w 498519"/>
                            <a:gd name="connsiteY15" fmla="*/ 232021 h 454620"/>
                            <a:gd name="connsiteX16" fmla="*/ 75064 w 498519"/>
                            <a:gd name="connsiteY16" fmla="*/ 74954 h 454620"/>
                            <a:gd name="connsiteX17" fmla="*/ 117831 w 498519"/>
                            <a:gd name="connsiteY17" fmla="*/ 60571 h 454620"/>
                            <a:gd name="connsiteX18" fmla="*/ 233084 w 498519"/>
                            <a:gd name="connsiteY18" fmla="*/ 99910 h 454620"/>
                            <a:gd name="connsiteX19" fmla="*/ 236703 w 498519"/>
                            <a:gd name="connsiteY19" fmla="*/ 101815 h 454620"/>
                            <a:gd name="connsiteX20" fmla="*/ 238227 w 498519"/>
                            <a:gd name="connsiteY20" fmla="*/ 102291 h 454620"/>
                            <a:gd name="connsiteX21" fmla="*/ 276327 w 498519"/>
                            <a:gd name="connsiteY21" fmla="*/ 128580 h 454620"/>
                            <a:gd name="connsiteX22" fmla="*/ 276327 w 498519"/>
                            <a:gd name="connsiteY22" fmla="*/ 128580 h 454620"/>
                            <a:gd name="connsiteX23" fmla="*/ 310427 w 498519"/>
                            <a:gd name="connsiteY23" fmla="*/ 157155 h 454620"/>
                            <a:gd name="connsiteX24" fmla="*/ 314713 w 498519"/>
                            <a:gd name="connsiteY24" fmla="*/ 161060 h 454620"/>
                            <a:gd name="connsiteX25" fmla="*/ 316142 w 498519"/>
                            <a:gd name="connsiteY25" fmla="*/ 162394 h 454620"/>
                            <a:gd name="connsiteX26" fmla="*/ 325667 w 498519"/>
                            <a:gd name="connsiteY26" fmla="*/ 171919 h 454620"/>
                            <a:gd name="connsiteX27" fmla="*/ 369672 w 498519"/>
                            <a:gd name="connsiteY27" fmla="*/ 222020 h 454620"/>
                            <a:gd name="connsiteX28" fmla="*/ 372339 w 498519"/>
                            <a:gd name="connsiteY28" fmla="*/ 217829 h 454620"/>
                            <a:gd name="connsiteX29" fmla="*/ 398914 w 498519"/>
                            <a:gd name="connsiteY29" fmla="*/ 161917 h 454620"/>
                            <a:gd name="connsiteX30" fmla="*/ 368720 w 498519"/>
                            <a:gd name="connsiteY30" fmla="*/ 129247 h 454620"/>
                            <a:gd name="connsiteX31" fmla="*/ 363672 w 498519"/>
                            <a:gd name="connsiteY31" fmla="*/ 123817 h 454620"/>
                            <a:gd name="connsiteX32" fmla="*/ 354147 w 498519"/>
                            <a:gd name="connsiteY32" fmla="*/ 115150 h 454620"/>
                            <a:gd name="connsiteX33" fmla="*/ 349479 w 498519"/>
                            <a:gd name="connsiteY33" fmla="*/ 110863 h 454620"/>
                            <a:gd name="connsiteX34" fmla="*/ 338621 w 498519"/>
                            <a:gd name="connsiteY34" fmla="*/ 100957 h 454620"/>
                            <a:gd name="connsiteX35" fmla="*/ 336906 w 498519"/>
                            <a:gd name="connsiteY35" fmla="*/ 99529 h 454620"/>
                            <a:gd name="connsiteX36" fmla="*/ 336906 w 498519"/>
                            <a:gd name="connsiteY36" fmla="*/ 99529 h 454620"/>
                            <a:gd name="connsiteX37" fmla="*/ 309665 w 498519"/>
                            <a:gd name="connsiteY37" fmla="*/ 77431 h 454620"/>
                            <a:gd name="connsiteX38" fmla="*/ 423965 w 498519"/>
                            <a:gd name="connsiteY38" fmla="*/ 74954 h 454620"/>
                            <a:gd name="connsiteX39" fmla="*/ 398724 w 498519"/>
                            <a:gd name="connsiteY39" fmla="*/ 233545 h 454620"/>
                            <a:gd name="connsiteX40" fmla="*/ 326143 w 498519"/>
                            <a:gd name="connsiteY40" fmla="*/ 325557 h 454620"/>
                            <a:gd name="connsiteX41" fmla="*/ 249943 w 498519"/>
                            <a:gd name="connsiteY41" fmla="*/ 388327 h 4546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498519" h="454620">
                              <a:moveTo>
                                <a:pt x="450540" y="264883"/>
                              </a:moveTo>
                              <a:cubicBezTo>
                                <a:pt x="508071" y="168775"/>
                                <a:pt x="514357" y="79526"/>
                                <a:pt x="466732" y="31901"/>
                              </a:cubicBezTo>
                              <a:cubicBezTo>
                                <a:pt x="421679" y="-13152"/>
                                <a:pt x="339478" y="-10199"/>
                                <a:pt x="249467" y="38950"/>
                              </a:cubicBezTo>
                              <a:cubicBezTo>
                                <a:pt x="159265" y="-10104"/>
                                <a:pt x="77064" y="-13152"/>
                                <a:pt x="32011" y="31901"/>
                              </a:cubicBezTo>
                              <a:cubicBezTo>
                                <a:pt x="-15614" y="79526"/>
                                <a:pt x="-9613" y="167537"/>
                                <a:pt x="46775" y="262692"/>
                              </a:cubicBezTo>
                              <a:cubicBezTo>
                                <a:pt x="69915" y="301338"/>
                                <a:pt x="97819" y="336922"/>
                                <a:pt x="129833" y="368610"/>
                              </a:cubicBezTo>
                              <a:cubicBezTo>
                                <a:pt x="160806" y="399819"/>
                                <a:pt x="195444" y="427164"/>
                                <a:pt x="232989" y="450049"/>
                              </a:cubicBezTo>
                              <a:cubicBezTo>
                                <a:pt x="234718" y="451120"/>
                                <a:pt x="236534" y="452044"/>
                                <a:pt x="238418" y="452811"/>
                              </a:cubicBezTo>
                              <a:cubicBezTo>
                                <a:pt x="240814" y="453703"/>
                                <a:pt x="243308" y="454311"/>
                                <a:pt x="245847" y="454621"/>
                              </a:cubicBezTo>
                              <a:lnTo>
                                <a:pt x="249276" y="454621"/>
                              </a:lnTo>
                              <a:cubicBezTo>
                                <a:pt x="254787" y="454618"/>
                                <a:pt x="260189" y="453101"/>
                                <a:pt x="264897" y="450239"/>
                              </a:cubicBezTo>
                              <a:cubicBezTo>
                                <a:pt x="302743" y="427347"/>
                                <a:pt x="337615" y="399865"/>
                                <a:pt x="368720" y="368419"/>
                              </a:cubicBezTo>
                              <a:cubicBezTo>
                                <a:pt x="400102" y="337362"/>
                                <a:pt x="427578" y="302593"/>
                                <a:pt x="450540" y="264883"/>
                              </a:cubicBezTo>
                              <a:moveTo>
                                <a:pt x="249276" y="388708"/>
                              </a:moveTo>
                              <a:cubicBezTo>
                                <a:pt x="221844" y="370382"/>
                                <a:pt x="196317" y="349353"/>
                                <a:pt x="173076" y="325938"/>
                              </a:cubicBezTo>
                              <a:cubicBezTo>
                                <a:pt x="144694" y="297793"/>
                                <a:pt x="119900" y="266249"/>
                                <a:pt x="99258" y="232021"/>
                              </a:cubicBezTo>
                              <a:cubicBezTo>
                                <a:pt x="58967" y="163727"/>
                                <a:pt x="49251" y="100767"/>
                                <a:pt x="75064" y="74954"/>
                              </a:cubicBezTo>
                              <a:cubicBezTo>
                                <a:pt x="86849" y="64679"/>
                                <a:pt x="102232" y="59505"/>
                                <a:pt x="117831" y="60571"/>
                              </a:cubicBezTo>
                              <a:cubicBezTo>
                                <a:pt x="148883" y="60571"/>
                                <a:pt x="190031" y="74097"/>
                                <a:pt x="233084" y="99910"/>
                              </a:cubicBezTo>
                              <a:lnTo>
                                <a:pt x="236703" y="101815"/>
                              </a:lnTo>
                              <a:lnTo>
                                <a:pt x="238227" y="102291"/>
                              </a:lnTo>
                              <a:cubicBezTo>
                                <a:pt x="251399" y="110351"/>
                                <a:pt x="264117" y="119127"/>
                                <a:pt x="276327" y="128580"/>
                              </a:cubicBezTo>
                              <a:lnTo>
                                <a:pt x="276327" y="128580"/>
                              </a:lnTo>
                              <a:cubicBezTo>
                                <a:pt x="287948" y="137533"/>
                                <a:pt x="299283" y="147058"/>
                                <a:pt x="310427" y="157155"/>
                              </a:cubicBezTo>
                              <a:lnTo>
                                <a:pt x="314713" y="161060"/>
                              </a:lnTo>
                              <a:lnTo>
                                <a:pt x="316142" y="162394"/>
                              </a:lnTo>
                              <a:lnTo>
                                <a:pt x="325667" y="171919"/>
                              </a:lnTo>
                              <a:cubicBezTo>
                                <a:pt x="341364" y="187687"/>
                                <a:pt x="356061" y="204420"/>
                                <a:pt x="369672" y="222020"/>
                              </a:cubicBezTo>
                              <a:lnTo>
                                <a:pt x="372339" y="217829"/>
                              </a:lnTo>
                              <a:cubicBezTo>
                                <a:pt x="383120" y="200168"/>
                                <a:pt x="392027" y="181429"/>
                                <a:pt x="398914" y="161917"/>
                              </a:cubicBezTo>
                              <a:cubicBezTo>
                                <a:pt x="389389" y="150773"/>
                                <a:pt x="379388" y="139915"/>
                                <a:pt x="368720" y="129247"/>
                              </a:cubicBezTo>
                              <a:lnTo>
                                <a:pt x="363672" y="123817"/>
                              </a:lnTo>
                              <a:cubicBezTo>
                                <a:pt x="360719" y="120865"/>
                                <a:pt x="357671" y="118007"/>
                                <a:pt x="354147" y="115150"/>
                              </a:cubicBezTo>
                              <a:lnTo>
                                <a:pt x="349479" y="110863"/>
                              </a:lnTo>
                              <a:lnTo>
                                <a:pt x="338621" y="100957"/>
                              </a:lnTo>
                              <a:lnTo>
                                <a:pt x="336906" y="99529"/>
                              </a:lnTo>
                              <a:lnTo>
                                <a:pt x="336906" y="99529"/>
                              </a:lnTo>
                              <a:cubicBezTo>
                                <a:pt x="327953" y="91813"/>
                                <a:pt x="318809" y="84479"/>
                                <a:pt x="309665" y="77431"/>
                              </a:cubicBezTo>
                              <a:cubicBezTo>
                                <a:pt x="360052" y="56380"/>
                                <a:pt x="403201" y="54666"/>
                                <a:pt x="423965" y="74954"/>
                              </a:cubicBezTo>
                              <a:cubicBezTo>
                                <a:pt x="450063" y="101053"/>
                                <a:pt x="439967" y="164775"/>
                                <a:pt x="398724" y="233545"/>
                              </a:cubicBezTo>
                              <a:cubicBezTo>
                                <a:pt x="378365" y="267055"/>
                                <a:pt x="353991" y="297954"/>
                                <a:pt x="326143" y="325557"/>
                              </a:cubicBezTo>
                              <a:cubicBezTo>
                                <a:pt x="302880" y="348947"/>
                                <a:pt x="277355" y="369973"/>
                                <a:pt x="249943" y="388327"/>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5" name="Vapaamuotoinen: Muoto 115"/>
                      <wps:cNvSpPr/>
                      <wps:spPr>
                        <a:xfrm>
                          <a:off x="594524" y="184866"/>
                          <a:ext cx="229115" cy="312350"/>
                        </a:xfrm>
                        <a:custGeom>
                          <a:avLst/>
                          <a:gdLst>
                            <a:gd name="connsiteX0" fmla="*/ 22029 w 229115"/>
                            <a:gd name="connsiteY0" fmla="*/ 218993 h 312350"/>
                            <a:gd name="connsiteX1" fmla="*/ 60129 w 229115"/>
                            <a:gd name="connsiteY1" fmla="*/ 235757 h 312350"/>
                            <a:gd name="connsiteX2" fmla="*/ 96895 w 229115"/>
                            <a:gd name="connsiteY2" fmla="*/ 241282 h 312350"/>
                            <a:gd name="connsiteX3" fmla="*/ 112421 w 229115"/>
                            <a:gd name="connsiteY3" fmla="*/ 239948 h 312350"/>
                            <a:gd name="connsiteX4" fmla="*/ 122994 w 229115"/>
                            <a:gd name="connsiteY4" fmla="*/ 236043 h 312350"/>
                            <a:gd name="connsiteX5" fmla="*/ 129090 w 229115"/>
                            <a:gd name="connsiteY5" fmla="*/ 230042 h 312350"/>
                            <a:gd name="connsiteX6" fmla="*/ 131185 w 229115"/>
                            <a:gd name="connsiteY6" fmla="*/ 222518 h 312350"/>
                            <a:gd name="connsiteX7" fmla="*/ 125565 w 229115"/>
                            <a:gd name="connsiteY7" fmla="*/ 210230 h 312350"/>
                            <a:gd name="connsiteX8" fmla="*/ 110802 w 229115"/>
                            <a:gd name="connsiteY8" fmla="*/ 200705 h 312350"/>
                            <a:gd name="connsiteX9" fmla="*/ 89656 w 229115"/>
                            <a:gd name="connsiteY9" fmla="*/ 192514 h 312350"/>
                            <a:gd name="connsiteX10" fmla="*/ 65558 w 229115"/>
                            <a:gd name="connsiteY10" fmla="*/ 183465 h 312350"/>
                            <a:gd name="connsiteX11" fmla="*/ 41364 w 229115"/>
                            <a:gd name="connsiteY11" fmla="*/ 171178 h 312350"/>
                            <a:gd name="connsiteX12" fmla="*/ 20314 w 229115"/>
                            <a:gd name="connsiteY12" fmla="*/ 153747 h 312350"/>
                            <a:gd name="connsiteX13" fmla="*/ 5550 w 229115"/>
                            <a:gd name="connsiteY13" fmla="*/ 129458 h 312350"/>
                            <a:gd name="connsiteX14" fmla="*/ 26 w 229115"/>
                            <a:gd name="connsiteY14" fmla="*/ 95549 h 312350"/>
                            <a:gd name="connsiteX15" fmla="*/ 8789 w 229115"/>
                            <a:gd name="connsiteY15" fmla="*/ 55925 h 312350"/>
                            <a:gd name="connsiteX16" fmla="*/ 34125 w 229115"/>
                            <a:gd name="connsiteY16" fmla="*/ 25826 h 312350"/>
                            <a:gd name="connsiteX17" fmla="*/ 73654 w 229115"/>
                            <a:gd name="connsiteY17" fmla="*/ 6776 h 312350"/>
                            <a:gd name="connsiteX18" fmla="*/ 125756 w 229115"/>
                            <a:gd name="connsiteY18" fmla="*/ 14 h 312350"/>
                            <a:gd name="connsiteX19" fmla="*/ 172809 w 229115"/>
                            <a:gd name="connsiteY19" fmla="*/ 5157 h 312350"/>
                            <a:gd name="connsiteX20" fmla="*/ 214529 w 229115"/>
                            <a:gd name="connsiteY20" fmla="*/ 19921 h 312350"/>
                            <a:gd name="connsiteX21" fmla="*/ 196050 w 229115"/>
                            <a:gd name="connsiteY21" fmla="*/ 90120 h 312350"/>
                            <a:gd name="connsiteX22" fmla="*/ 162999 w 229115"/>
                            <a:gd name="connsiteY22" fmla="*/ 76499 h 312350"/>
                            <a:gd name="connsiteX23" fmla="*/ 128709 w 229115"/>
                            <a:gd name="connsiteY23" fmla="*/ 71642 h 312350"/>
                            <a:gd name="connsiteX24" fmla="*/ 115374 w 229115"/>
                            <a:gd name="connsiteY24" fmla="*/ 72880 h 312350"/>
                            <a:gd name="connsiteX25" fmla="*/ 105849 w 229115"/>
                            <a:gd name="connsiteY25" fmla="*/ 76214 h 312350"/>
                            <a:gd name="connsiteX26" fmla="*/ 97943 w 229115"/>
                            <a:gd name="connsiteY26" fmla="*/ 88977 h 312350"/>
                            <a:gd name="connsiteX27" fmla="*/ 103182 w 229115"/>
                            <a:gd name="connsiteY27" fmla="*/ 100883 h 312350"/>
                            <a:gd name="connsiteX28" fmla="*/ 118041 w 229115"/>
                            <a:gd name="connsiteY28" fmla="*/ 109456 h 312350"/>
                            <a:gd name="connsiteX29" fmla="*/ 139186 w 229115"/>
                            <a:gd name="connsiteY29" fmla="*/ 117171 h 312350"/>
                            <a:gd name="connsiteX30" fmla="*/ 163284 w 229115"/>
                            <a:gd name="connsiteY30" fmla="*/ 126220 h 312350"/>
                            <a:gd name="connsiteX31" fmla="*/ 187478 w 229115"/>
                            <a:gd name="connsiteY31" fmla="*/ 138602 h 312350"/>
                            <a:gd name="connsiteX32" fmla="*/ 208623 w 229115"/>
                            <a:gd name="connsiteY32" fmla="*/ 156319 h 312350"/>
                            <a:gd name="connsiteX33" fmla="*/ 223482 w 229115"/>
                            <a:gd name="connsiteY33" fmla="*/ 181465 h 312350"/>
                            <a:gd name="connsiteX34" fmla="*/ 229102 w 229115"/>
                            <a:gd name="connsiteY34" fmla="*/ 215183 h 312350"/>
                            <a:gd name="connsiteX35" fmla="*/ 220149 w 229115"/>
                            <a:gd name="connsiteY35" fmla="*/ 255760 h 312350"/>
                            <a:gd name="connsiteX36" fmla="*/ 194526 w 229115"/>
                            <a:gd name="connsiteY36" fmla="*/ 286430 h 312350"/>
                            <a:gd name="connsiteX37" fmla="*/ 154140 w 229115"/>
                            <a:gd name="connsiteY37" fmla="*/ 305480 h 312350"/>
                            <a:gd name="connsiteX38" fmla="*/ 101372 w 229115"/>
                            <a:gd name="connsiteY38" fmla="*/ 312338 h 312350"/>
                            <a:gd name="connsiteX39" fmla="*/ 49842 w 229115"/>
                            <a:gd name="connsiteY39" fmla="*/ 306719 h 312350"/>
                            <a:gd name="connsiteX40" fmla="*/ 25934 w 229115"/>
                            <a:gd name="connsiteY40" fmla="*/ 299480 h 312350"/>
                            <a:gd name="connsiteX41" fmla="*/ 4407 w 229115"/>
                            <a:gd name="connsiteY41" fmla="*/ 289955 h 3123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229115" h="312350">
                              <a:moveTo>
                                <a:pt x="22029" y="218993"/>
                              </a:moveTo>
                              <a:cubicBezTo>
                                <a:pt x="34069" y="225974"/>
                                <a:pt x="46847" y="231597"/>
                                <a:pt x="60129" y="235757"/>
                              </a:cubicBezTo>
                              <a:cubicBezTo>
                                <a:pt x="72043" y="239412"/>
                                <a:pt x="84434" y="241274"/>
                                <a:pt x="96895" y="241282"/>
                              </a:cubicBezTo>
                              <a:cubicBezTo>
                                <a:pt x="102102" y="241340"/>
                                <a:pt x="107301" y="240893"/>
                                <a:pt x="112421" y="239948"/>
                              </a:cubicBezTo>
                              <a:cubicBezTo>
                                <a:pt x="116150" y="239286"/>
                                <a:pt x="119730" y="237963"/>
                                <a:pt x="122994" y="236043"/>
                              </a:cubicBezTo>
                              <a:cubicBezTo>
                                <a:pt x="125427" y="234496"/>
                                <a:pt x="127505" y="232451"/>
                                <a:pt x="129090" y="230042"/>
                              </a:cubicBezTo>
                              <a:cubicBezTo>
                                <a:pt x="130456" y="227770"/>
                                <a:pt x="131180" y="225169"/>
                                <a:pt x="131185" y="222518"/>
                              </a:cubicBezTo>
                              <a:cubicBezTo>
                                <a:pt x="131231" y="217790"/>
                                <a:pt x="129172" y="213288"/>
                                <a:pt x="125565" y="210230"/>
                              </a:cubicBezTo>
                              <a:cubicBezTo>
                                <a:pt x="121133" y="206355"/>
                                <a:pt x="116160" y="203146"/>
                                <a:pt x="110802" y="200705"/>
                              </a:cubicBezTo>
                              <a:cubicBezTo>
                                <a:pt x="104610" y="197943"/>
                                <a:pt x="97562" y="195181"/>
                                <a:pt x="89656" y="192514"/>
                              </a:cubicBezTo>
                              <a:cubicBezTo>
                                <a:pt x="81750" y="189847"/>
                                <a:pt x="73750" y="186894"/>
                                <a:pt x="65558" y="183465"/>
                              </a:cubicBezTo>
                              <a:cubicBezTo>
                                <a:pt x="57206" y="179963"/>
                                <a:pt x="49120" y="175856"/>
                                <a:pt x="41364" y="171178"/>
                              </a:cubicBezTo>
                              <a:cubicBezTo>
                                <a:pt x="33546" y="166410"/>
                                <a:pt x="26457" y="160539"/>
                                <a:pt x="20314" y="153747"/>
                              </a:cubicBezTo>
                              <a:cubicBezTo>
                                <a:pt x="13957" y="146616"/>
                                <a:pt x="8955" y="138384"/>
                                <a:pt x="5550" y="129458"/>
                              </a:cubicBezTo>
                              <a:cubicBezTo>
                                <a:pt x="1627" y="118594"/>
                                <a:pt x="-246" y="107097"/>
                                <a:pt x="26" y="95549"/>
                              </a:cubicBezTo>
                              <a:cubicBezTo>
                                <a:pt x="-165" y="81840"/>
                                <a:pt x="2835" y="68275"/>
                                <a:pt x="8789" y="55925"/>
                              </a:cubicBezTo>
                              <a:cubicBezTo>
                                <a:pt x="14787" y="44064"/>
                                <a:pt x="23460" y="33760"/>
                                <a:pt x="34125" y="25826"/>
                              </a:cubicBezTo>
                              <a:cubicBezTo>
                                <a:pt x="46013" y="17090"/>
                                <a:pt x="59414" y="10631"/>
                                <a:pt x="73654" y="6776"/>
                              </a:cubicBezTo>
                              <a:cubicBezTo>
                                <a:pt x="90615" y="2078"/>
                                <a:pt x="108157" y="-200"/>
                                <a:pt x="125756" y="14"/>
                              </a:cubicBezTo>
                              <a:cubicBezTo>
                                <a:pt x="141583" y="-28"/>
                                <a:pt x="157366" y="1698"/>
                                <a:pt x="172809" y="5157"/>
                              </a:cubicBezTo>
                              <a:cubicBezTo>
                                <a:pt x="187268" y="8353"/>
                                <a:pt x="201279" y="13312"/>
                                <a:pt x="214529" y="19921"/>
                              </a:cubicBezTo>
                              <a:lnTo>
                                <a:pt x="196050" y="90120"/>
                              </a:lnTo>
                              <a:cubicBezTo>
                                <a:pt x="185600" y="84312"/>
                                <a:pt x="174508" y="79741"/>
                                <a:pt x="162999" y="76499"/>
                              </a:cubicBezTo>
                              <a:cubicBezTo>
                                <a:pt x="151846" y="73313"/>
                                <a:pt x="140307" y="71679"/>
                                <a:pt x="128709" y="71642"/>
                              </a:cubicBezTo>
                              <a:cubicBezTo>
                                <a:pt x="124234" y="71617"/>
                                <a:pt x="119768" y="72031"/>
                                <a:pt x="115374" y="72880"/>
                              </a:cubicBezTo>
                              <a:cubicBezTo>
                                <a:pt x="112062" y="73551"/>
                                <a:pt x="108857" y="74674"/>
                                <a:pt x="105849" y="76214"/>
                              </a:cubicBezTo>
                              <a:cubicBezTo>
                                <a:pt x="100912" y="78521"/>
                                <a:pt x="97809" y="83530"/>
                                <a:pt x="97943" y="88977"/>
                              </a:cubicBezTo>
                              <a:cubicBezTo>
                                <a:pt x="97660" y="93560"/>
                                <a:pt x="99613" y="97995"/>
                                <a:pt x="103182" y="100883"/>
                              </a:cubicBezTo>
                              <a:cubicBezTo>
                                <a:pt x="107703" y="104432"/>
                                <a:pt x="112706" y="107318"/>
                                <a:pt x="118041" y="109456"/>
                              </a:cubicBezTo>
                              <a:cubicBezTo>
                                <a:pt x="124391" y="112059"/>
                                <a:pt x="131440" y="114631"/>
                                <a:pt x="139186" y="117171"/>
                              </a:cubicBezTo>
                              <a:cubicBezTo>
                                <a:pt x="146997" y="119743"/>
                                <a:pt x="154998" y="122791"/>
                                <a:pt x="163284" y="126220"/>
                              </a:cubicBezTo>
                              <a:cubicBezTo>
                                <a:pt x="171647" y="129736"/>
                                <a:pt x="179735" y="133874"/>
                                <a:pt x="187478" y="138602"/>
                              </a:cubicBezTo>
                              <a:cubicBezTo>
                                <a:pt x="195408" y="143369"/>
                                <a:pt x="202543" y="149347"/>
                                <a:pt x="208623" y="156319"/>
                              </a:cubicBezTo>
                              <a:cubicBezTo>
                                <a:pt x="215020" y="163760"/>
                                <a:pt x="220050" y="172272"/>
                                <a:pt x="223482" y="181465"/>
                              </a:cubicBezTo>
                              <a:cubicBezTo>
                                <a:pt x="227357" y="192278"/>
                                <a:pt x="229261" y="203698"/>
                                <a:pt x="229102" y="215183"/>
                              </a:cubicBezTo>
                              <a:cubicBezTo>
                                <a:pt x="229344" y="229224"/>
                                <a:pt x="226277" y="243125"/>
                                <a:pt x="220149" y="255760"/>
                              </a:cubicBezTo>
                              <a:cubicBezTo>
                                <a:pt x="214162" y="267871"/>
                                <a:pt x="205379" y="278385"/>
                                <a:pt x="194526" y="286430"/>
                              </a:cubicBezTo>
                              <a:cubicBezTo>
                                <a:pt x="182330" y="295175"/>
                                <a:pt x="168645" y="301630"/>
                                <a:pt x="154140" y="305480"/>
                              </a:cubicBezTo>
                              <a:cubicBezTo>
                                <a:pt x="136960" y="310233"/>
                                <a:pt x="119196" y="312541"/>
                                <a:pt x="101372" y="312338"/>
                              </a:cubicBezTo>
                              <a:cubicBezTo>
                                <a:pt x="84041" y="312353"/>
                                <a:pt x="66762" y="310469"/>
                                <a:pt x="49842" y="306719"/>
                              </a:cubicBezTo>
                              <a:cubicBezTo>
                                <a:pt x="41716" y="304855"/>
                                <a:pt x="33728" y="302436"/>
                                <a:pt x="25934" y="299480"/>
                              </a:cubicBezTo>
                              <a:cubicBezTo>
                                <a:pt x="18525" y="296858"/>
                                <a:pt x="11329" y="293674"/>
                                <a:pt x="4407" y="28995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6" name="Vapaamuotoinen: Muoto 116"/>
                      <wps:cNvSpPr/>
                      <wps:spPr>
                        <a:xfrm>
                          <a:off x="865060" y="108584"/>
                          <a:ext cx="183356" cy="389382"/>
                        </a:xfrm>
                        <a:custGeom>
                          <a:avLst/>
                          <a:gdLst>
                            <a:gd name="connsiteX0" fmla="*/ 171640 w 183356"/>
                            <a:gd name="connsiteY0" fmla="*/ 290894 h 389382"/>
                            <a:gd name="connsiteX1" fmla="*/ 152590 w 183356"/>
                            <a:gd name="connsiteY1" fmla="*/ 301181 h 389382"/>
                            <a:gd name="connsiteX2" fmla="*/ 132683 w 183356"/>
                            <a:gd name="connsiteY2" fmla="*/ 304419 h 389382"/>
                            <a:gd name="connsiteX3" fmla="*/ 108014 w 183356"/>
                            <a:gd name="connsiteY3" fmla="*/ 295751 h 389382"/>
                            <a:gd name="connsiteX4" fmla="*/ 99536 w 183356"/>
                            <a:gd name="connsiteY4" fmla="*/ 268034 h 389382"/>
                            <a:gd name="connsiteX5" fmla="*/ 99536 w 183356"/>
                            <a:gd name="connsiteY5" fmla="*/ 159734 h 389382"/>
                            <a:gd name="connsiteX6" fmla="*/ 172212 w 183356"/>
                            <a:gd name="connsiteY6" fmla="*/ 159734 h 389382"/>
                            <a:gd name="connsiteX7" fmla="*/ 172212 w 183356"/>
                            <a:gd name="connsiteY7" fmla="*/ 81915 h 389382"/>
                            <a:gd name="connsiteX8" fmla="*/ 99536 w 183356"/>
                            <a:gd name="connsiteY8" fmla="*/ 81915 h 389382"/>
                            <a:gd name="connsiteX9" fmla="*/ 99536 w 183356"/>
                            <a:gd name="connsiteY9" fmla="*/ 0 h 389382"/>
                            <a:gd name="connsiteX10" fmla="*/ 0 w 183356"/>
                            <a:gd name="connsiteY10" fmla="*/ 11240 h 389382"/>
                            <a:gd name="connsiteX11" fmla="*/ 0 w 183356"/>
                            <a:gd name="connsiteY11" fmla="*/ 276892 h 389382"/>
                            <a:gd name="connsiteX12" fmla="*/ 27337 w 183356"/>
                            <a:gd name="connsiteY12" fmla="*/ 361664 h 389382"/>
                            <a:gd name="connsiteX13" fmla="*/ 106871 w 183356"/>
                            <a:gd name="connsiteY13" fmla="*/ 389382 h 389382"/>
                            <a:gd name="connsiteX14" fmla="*/ 147256 w 183356"/>
                            <a:gd name="connsiteY14" fmla="*/ 384620 h 389382"/>
                            <a:gd name="connsiteX15" fmla="*/ 183356 w 183356"/>
                            <a:gd name="connsiteY15" fmla="*/ 370618 h 3893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183356" h="389382">
                              <a:moveTo>
                                <a:pt x="171640" y="290894"/>
                              </a:moveTo>
                              <a:cubicBezTo>
                                <a:pt x="165811" y="295212"/>
                                <a:pt x="159401" y="298675"/>
                                <a:pt x="152590" y="301181"/>
                              </a:cubicBezTo>
                              <a:cubicBezTo>
                                <a:pt x="146171" y="303334"/>
                                <a:pt x="139456" y="304429"/>
                                <a:pt x="132683" y="304419"/>
                              </a:cubicBezTo>
                              <a:cubicBezTo>
                                <a:pt x="123615" y="305055"/>
                                <a:pt x="114691" y="301919"/>
                                <a:pt x="108014" y="295751"/>
                              </a:cubicBezTo>
                              <a:cubicBezTo>
                                <a:pt x="101651" y="287989"/>
                                <a:pt x="98603" y="278029"/>
                                <a:pt x="99536" y="268034"/>
                              </a:cubicBezTo>
                              <a:lnTo>
                                <a:pt x="99536" y="159734"/>
                              </a:lnTo>
                              <a:lnTo>
                                <a:pt x="172212" y="159734"/>
                              </a:lnTo>
                              <a:lnTo>
                                <a:pt x="172212" y="81915"/>
                              </a:lnTo>
                              <a:lnTo>
                                <a:pt x="99536" y="81915"/>
                              </a:lnTo>
                              <a:lnTo>
                                <a:pt x="99536" y="0"/>
                              </a:lnTo>
                              <a:lnTo>
                                <a:pt x="0" y="11240"/>
                              </a:lnTo>
                              <a:lnTo>
                                <a:pt x="0" y="276892"/>
                              </a:lnTo>
                              <a:cubicBezTo>
                                <a:pt x="0" y="314992"/>
                                <a:pt x="9525" y="343567"/>
                                <a:pt x="27337" y="361664"/>
                              </a:cubicBezTo>
                              <a:cubicBezTo>
                                <a:pt x="45148" y="379762"/>
                                <a:pt x="72104" y="389382"/>
                                <a:pt x="106871" y="389382"/>
                              </a:cubicBezTo>
                              <a:cubicBezTo>
                                <a:pt x="120472" y="389402"/>
                                <a:pt x="134036" y="387804"/>
                                <a:pt x="147256" y="384620"/>
                              </a:cubicBezTo>
                              <a:cubicBezTo>
                                <a:pt x="159896" y="381712"/>
                                <a:pt x="172060" y="376997"/>
                                <a:pt x="183356" y="370618"/>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7" name="Vapaamuotoinen: Muoto 117"/>
                      <wps:cNvSpPr/>
                      <wps:spPr>
                        <a:xfrm>
                          <a:off x="1089260" y="190500"/>
                          <a:ext cx="287197" cy="307478"/>
                        </a:xfrm>
                        <a:custGeom>
                          <a:avLst/>
                          <a:gdLst>
                            <a:gd name="connsiteX0" fmla="*/ 287197 w 287197"/>
                            <a:gd name="connsiteY0" fmla="*/ 300704 h 307478"/>
                            <a:gd name="connsiteX1" fmla="*/ 208997 w 287197"/>
                            <a:gd name="connsiteY1" fmla="*/ 300704 h 307478"/>
                            <a:gd name="connsiteX2" fmla="*/ 204235 w 287197"/>
                            <a:gd name="connsiteY2" fmla="*/ 274606 h 307478"/>
                            <a:gd name="connsiteX3" fmla="*/ 119081 w 287197"/>
                            <a:gd name="connsiteY3" fmla="*/ 307467 h 307478"/>
                            <a:gd name="connsiteX4" fmla="*/ 72504 w 287197"/>
                            <a:gd name="connsiteY4" fmla="*/ 299466 h 307478"/>
                            <a:gd name="connsiteX5" fmla="*/ 34690 w 287197"/>
                            <a:gd name="connsiteY5" fmla="*/ 276225 h 307478"/>
                            <a:gd name="connsiteX6" fmla="*/ 9544 w 287197"/>
                            <a:gd name="connsiteY6" fmla="*/ 236125 h 307478"/>
                            <a:gd name="connsiteX7" fmla="*/ 19 w 287197"/>
                            <a:gd name="connsiteY7" fmla="*/ 179642 h 307478"/>
                            <a:gd name="connsiteX8" fmla="*/ 19 w 287197"/>
                            <a:gd name="connsiteY8" fmla="*/ 0 h 307478"/>
                            <a:gd name="connsiteX9" fmla="*/ 99650 w 287197"/>
                            <a:gd name="connsiteY9" fmla="*/ 0 h 307478"/>
                            <a:gd name="connsiteX10" fmla="*/ 99650 w 287197"/>
                            <a:gd name="connsiteY10" fmla="*/ 167450 h 307478"/>
                            <a:gd name="connsiteX11" fmla="*/ 103270 w 287197"/>
                            <a:gd name="connsiteY11" fmla="*/ 194977 h 307478"/>
                            <a:gd name="connsiteX12" fmla="*/ 113271 w 287197"/>
                            <a:gd name="connsiteY12" fmla="*/ 212979 h 307478"/>
                            <a:gd name="connsiteX13" fmla="*/ 127558 w 287197"/>
                            <a:gd name="connsiteY13" fmla="*/ 222504 h 307478"/>
                            <a:gd name="connsiteX14" fmla="*/ 166801 w 287197"/>
                            <a:gd name="connsiteY14" fmla="*/ 220218 h 307478"/>
                            <a:gd name="connsiteX15" fmla="*/ 187185 w 287197"/>
                            <a:gd name="connsiteY15" fmla="*/ 205073 h 307478"/>
                            <a:gd name="connsiteX16" fmla="*/ 187185 w 287197"/>
                            <a:gd name="connsiteY16" fmla="*/ 0 h 307478"/>
                            <a:gd name="connsiteX17" fmla="*/ 286816 w 287197"/>
                            <a:gd name="connsiteY17" fmla="*/ 0 h 3074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287197" h="307478">
                              <a:moveTo>
                                <a:pt x="287197" y="300704"/>
                              </a:moveTo>
                              <a:lnTo>
                                <a:pt x="208997" y="300704"/>
                              </a:lnTo>
                              <a:lnTo>
                                <a:pt x="204235" y="274606"/>
                              </a:lnTo>
                              <a:cubicBezTo>
                                <a:pt x="181146" y="296129"/>
                                <a:pt x="150637" y="307902"/>
                                <a:pt x="119081" y="307467"/>
                              </a:cubicBezTo>
                              <a:cubicBezTo>
                                <a:pt x="103203" y="307595"/>
                                <a:pt x="87430" y="304885"/>
                                <a:pt x="72504" y="299466"/>
                              </a:cubicBezTo>
                              <a:cubicBezTo>
                                <a:pt x="58350" y="294577"/>
                                <a:pt x="45443" y="286643"/>
                                <a:pt x="34690" y="276225"/>
                              </a:cubicBezTo>
                              <a:cubicBezTo>
                                <a:pt x="23507" y="264831"/>
                                <a:pt x="14935" y="251151"/>
                                <a:pt x="9544" y="236125"/>
                              </a:cubicBezTo>
                              <a:cubicBezTo>
                                <a:pt x="2952" y="218036"/>
                                <a:pt x="-277" y="198892"/>
                                <a:pt x="19" y="179642"/>
                              </a:cubicBezTo>
                              <a:lnTo>
                                <a:pt x="19" y="0"/>
                              </a:lnTo>
                              <a:lnTo>
                                <a:pt x="99650" y="0"/>
                              </a:lnTo>
                              <a:lnTo>
                                <a:pt x="99650" y="167450"/>
                              </a:lnTo>
                              <a:cubicBezTo>
                                <a:pt x="99402" y="176758"/>
                                <a:pt x="100622" y="186049"/>
                                <a:pt x="103270" y="194977"/>
                              </a:cubicBezTo>
                              <a:cubicBezTo>
                                <a:pt x="105298" y="201614"/>
                                <a:pt x="108708" y="207749"/>
                                <a:pt x="113271" y="212979"/>
                              </a:cubicBezTo>
                              <a:cubicBezTo>
                                <a:pt x="117147" y="217315"/>
                                <a:pt x="122062" y="220592"/>
                                <a:pt x="127558" y="222504"/>
                              </a:cubicBezTo>
                              <a:cubicBezTo>
                                <a:pt x="140446" y="226855"/>
                                <a:pt x="154514" y="226035"/>
                                <a:pt x="166801" y="220218"/>
                              </a:cubicBezTo>
                              <a:cubicBezTo>
                                <a:pt x="174440" y="216414"/>
                                <a:pt x="181336" y="211286"/>
                                <a:pt x="187185" y="205073"/>
                              </a:cubicBezTo>
                              <a:lnTo>
                                <a:pt x="187185" y="0"/>
                              </a:lnTo>
                              <a:lnTo>
                                <a:pt x="286816"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8" name="Vapaamuotoinen: Muoto 118"/>
                      <wps:cNvSpPr/>
                      <wps:spPr>
                        <a:xfrm>
                          <a:off x="1430750" y="108489"/>
                          <a:ext cx="300227" cy="382714"/>
                        </a:xfrm>
                        <a:custGeom>
                          <a:avLst/>
                          <a:gdLst>
                            <a:gd name="connsiteX0" fmla="*/ 99631 w 300227"/>
                            <a:gd name="connsiteY0" fmla="*/ 181451 h 382714"/>
                            <a:gd name="connsiteX1" fmla="*/ 150304 w 300227"/>
                            <a:gd name="connsiteY1" fmla="*/ 136684 h 382714"/>
                            <a:gd name="connsiteX2" fmla="*/ 194500 w 300227"/>
                            <a:gd name="connsiteY2" fmla="*/ 82010 h 382714"/>
                            <a:gd name="connsiteX3" fmla="*/ 295846 w 300227"/>
                            <a:gd name="connsiteY3" fmla="*/ 82010 h 382714"/>
                            <a:gd name="connsiteX4" fmla="*/ 255651 w 300227"/>
                            <a:gd name="connsiteY4" fmla="*/ 144399 h 382714"/>
                            <a:gd name="connsiteX5" fmla="*/ 209264 w 300227"/>
                            <a:gd name="connsiteY5" fmla="*/ 199739 h 382714"/>
                            <a:gd name="connsiteX6" fmla="*/ 255365 w 300227"/>
                            <a:gd name="connsiteY6" fmla="*/ 286417 h 382714"/>
                            <a:gd name="connsiteX7" fmla="*/ 300228 w 300227"/>
                            <a:gd name="connsiteY7" fmla="*/ 382524 h 382714"/>
                            <a:gd name="connsiteX8" fmla="*/ 190405 w 300227"/>
                            <a:gd name="connsiteY8" fmla="*/ 382524 h 382714"/>
                            <a:gd name="connsiteX9" fmla="*/ 161830 w 300227"/>
                            <a:gd name="connsiteY9" fmla="*/ 320135 h 382714"/>
                            <a:gd name="connsiteX10" fmla="*/ 130492 w 300227"/>
                            <a:gd name="connsiteY10" fmla="*/ 259461 h 382714"/>
                            <a:gd name="connsiteX11" fmla="*/ 115443 w 300227"/>
                            <a:gd name="connsiteY11" fmla="*/ 269748 h 382714"/>
                            <a:gd name="connsiteX12" fmla="*/ 99822 w 300227"/>
                            <a:gd name="connsiteY12" fmla="*/ 279273 h 382714"/>
                            <a:gd name="connsiteX13" fmla="*/ 99822 w 300227"/>
                            <a:gd name="connsiteY13" fmla="*/ 382715 h 382714"/>
                            <a:gd name="connsiteX14" fmla="*/ 0 w 300227"/>
                            <a:gd name="connsiteY14" fmla="*/ 382715 h 382714"/>
                            <a:gd name="connsiteX15" fmla="*/ 0 w 300227"/>
                            <a:gd name="connsiteY15" fmla="*/ 11239 h 382714"/>
                            <a:gd name="connsiteX16" fmla="*/ 99631 w 300227"/>
                            <a:gd name="connsiteY16" fmla="*/ 0 h 3827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0227" h="382714">
                              <a:moveTo>
                                <a:pt x="99631" y="181451"/>
                              </a:moveTo>
                              <a:cubicBezTo>
                                <a:pt x="117757" y="167988"/>
                                <a:pt x="134712" y="153012"/>
                                <a:pt x="150304" y="136684"/>
                              </a:cubicBezTo>
                              <a:cubicBezTo>
                                <a:pt x="166430" y="119630"/>
                                <a:pt x="181203" y="101351"/>
                                <a:pt x="194500" y="82010"/>
                              </a:cubicBezTo>
                              <a:lnTo>
                                <a:pt x="295846" y="82010"/>
                              </a:lnTo>
                              <a:cubicBezTo>
                                <a:pt x="283940" y="103729"/>
                                <a:pt x="270500" y="124577"/>
                                <a:pt x="255651" y="144399"/>
                              </a:cubicBezTo>
                              <a:cubicBezTo>
                                <a:pt x="241135" y="163618"/>
                                <a:pt x="225647" y="182088"/>
                                <a:pt x="209264" y="199739"/>
                              </a:cubicBezTo>
                              <a:cubicBezTo>
                                <a:pt x="225266" y="227426"/>
                                <a:pt x="240630" y="256318"/>
                                <a:pt x="255365" y="286417"/>
                              </a:cubicBezTo>
                              <a:cubicBezTo>
                                <a:pt x="270034" y="316516"/>
                                <a:pt x="285083" y="348520"/>
                                <a:pt x="300228" y="382524"/>
                              </a:cubicBezTo>
                              <a:lnTo>
                                <a:pt x="190405" y="382524"/>
                              </a:lnTo>
                              <a:cubicBezTo>
                                <a:pt x="180880" y="360998"/>
                                <a:pt x="171355" y="340233"/>
                                <a:pt x="161830" y="320135"/>
                              </a:cubicBezTo>
                              <a:cubicBezTo>
                                <a:pt x="152305" y="300038"/>
                                <a:pt x="141637" y="279845"/>
                                <a:pt x="130492" y="259461"/>
                              </a:cubicBezTo>
                              <a:cubicBezTo>
                                <a:pt x="125635" y="262985"/>
                                <a:pt x="120967" y="266414"/>
                                <a:pt x="115443" y="269748"/>
                              </a:cubicBezTo>
                              <a:cubicBezTo>
                                <a:pt x="109918" y="273082"/>
                                <a:pt x="105061" y="276225"/>
                                <a:pt x="99822" y="279273"/>
                              </a:cubicBezTo>
                              <a:lnTo>
                                <a:pt x="99822" y="382715"/>
                              </a:lnTo>
                              <a:lnTo>
                                <a:pt x="0" y="382715"/>
                              </a:lnTo>
                              <a:lnTo>
                                <a:pt x="0" y="11239"/>
                              </a:lnTo>
                              <a:lnTo>
                                <a:pt x="99631"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9" name="Vapaamuotoinen: Muoto 119"/>
                      <wps:cNvSpPr/>
                      <wps:spPr>
                        <a:xfrm>
                          <a:off x="1865274" y="191446"/>
                          <a:ext cx="39823" cy="61253"/>
                        </a:xfrm>
                        <a:custGeom>
                          <a:avLst/>
                          <a:gdLst>
                            <a:gd name="connsiteX0" fmla="*/ 3150 w 39823"/>
                            <a:gd name="connsiteY0" fmla="*/ 46678 h 61253"/>
                            <a:gd name="connsiteX1" fmla="*/ 10294 w 39823"/>
                            <a:gd name="connsiteY1" fmla="*/ 50107 h 61253"/>
                            <a:gd name="connsiteX2" fmla="*/ 18009 w 39823"/>
                            <a:gd name="connsiteY2" fmla="*/ 51250 h 61253"/>
                            <a:gd name="connsiteX3" fmla="*/ 22390 w 39823"/>
                            <a:gd name="connsiteY3" fmla="*/ 51250 h 61253"/>
                            <a:gd name="connsiteX4" fmla="*/ 25629 w 39823"/>
                            <a:gd name="connsiteY4" fmla="*/ 49917 h 61253"/>
                            <a:gd name="connsiteX5" fmla="*/ 27725 w 39823"/>
                            <a:gd name="connsiteY5" fmla="*/ 47726 h 61253"/>
                            <a:gd name="connsiteX6" fmla="*/ 28391 w 39823"/>
                            <a:gd name="connsiteY6" fmla="*/ 44678 h 61253"/>
                            <a:gd name="connsiteX7" fmla="*/ 27153 w 39823"/>
                            <a:gd name="connsiteY7" fmla="*/ 41059 h 61253"/>
                            <a:gd name="connsiteX8" fmla="*/ 24010 w 39823"/>
                            <a:gd name="connsiteY8" fmla="*/ 38296 h 61253"/>
                            <a:gd name="connsiteX9" fmla="*/ 19438 w 39823"/>
                            <a:gd name="connsiteY9" fmla="*/ 35915 h 61253"/>
                            <a:gd name="connsiteX10" fmla="*/ 14199 w 39823"/>
                            <a:gd name="connsiteY10" fmla="*/ 33629 h 61253"/>
                            <a:gd name="connsiteX11" fmla="*/ 8960 w 39823"/>
                            <a:gd name="connsiteY11" fmla="*/ 30962 h 61253"/>
                            <a:gd name="connsiteX12" fmla="*/ 4388 w 39823"/>
                            <a:gd name="connsiteY12" fmla="*/ 27533 h 61253"/>
                            <a:gd name="connsiteX13" fmla="*/ 1245 w 39823"/>
                            <a:gd name="connsiteY13" fmla="*/ 22961 h 61253"/>
                            <a:gd name="connsiteX14" fmla="*/ 7 w 39823"/>
                            <a:gd name="connsiteY14" fmla="*/ 16960 h 61253"/>
                            <a:gd name="connsiteX15" fmla="*/ 1531 w 39823"/>
                            <a:gd name="connsiteY15" fmla="*/ 9721 h 61253"/>
                            <a:gd name="connsiteX16" fmla="*/ 5722 w 39823"/>
                            <a:gd name="connsiteY16" fmla="*/ 4387 h 61253"/>
                            <a:gd name="connsiteX17" fmla="*/ 12294 w 39823"/>
                            <a:gd name="connsiteY17" fmla="*/ 1054 h 61253"/>
                            <a:gd name="connsiteX18" fmla="*/ 20771 w 39823"/>
                            <a:gd name="connsiteY18" fmla="*/ 6 h 61253"/>
                            <a:gd name="connsiteX19" fmla="*/ 29439 w 39823"/>
                            <a:gd name="connsiteY19" fmla="*/ 1054 h 61253"/>
                            <a:gd name="connsiteX20" fmla="*/ 37059 w 39823"/>
                            <a:gd name="connsiteY20" fmla="*/ 4292 h 61253"/>
                            <a:gd name="connsiteX21" fmla="*/ 34297 w 39823"/>
                            <a:gd name="connsiteY21" fmla="*/ 13817 h 61253"/>
                            <a:gd name="connsiteX22" fmla="*/ 27820 w 39823"/>
                            <a:gd name="connsiteY22" fmla="*/ 10864 h 61253"/>
                            <a:gd name="connsiteX23" fmla="*/ 21057 w 39823"/>
                            <a:gd name="connsiteY23" fmla="*/ 9912 h 61253"/>
                            <a:gd name="connsiteX24" fmla="*/ 17056 w 39823"/>
                            <a:gd name="connsiteY24" fmla="*/ 9912 h 61253"/>
                            <a:gd name="connsiteX25" fmla="*/ 14009 w 39823"/>
                            <a:gd name="connsiteY25" fmla="*/ 11150 h 61253"/>
                            <a:gd name="connsiteX26" fmla="*/ 12104 w 39823"/>
                            <a:gd name="connsiteY26" fmla="*/ 13150 h 61253"/>
                            <a:gd name="connsiteX27" fmla="*/ 11437 w 39823"/>
                            <a:gd name="connsiteY27" fmla="*/ 15913 h 61253"/>
                            <a:gd name="connsiteX28" fmla="*/ 12675 w 39823"/>
                            <a:gd name="connsiteY28" fmla="*/ 19342 h 61253"/>
                            <a:gd name="connsiteX29" fmla="*/ 15913 w 39823"/>
                            <a:gd name="connsiteY29" fmla="*/ 22104 h 61253"/>
                            <a:gd name="connsiteX30" fmla="*/ 20390 w 39823"/>
                            <a:gd name="connsiteY30" fmla="*/ 24390 h 61253"/>
                            <a:gd name="connsiteX31" fmla="*/ 25534 w 39823"/>
                            <a:gd name="connsiteY31" fmla="*/ 26676 h 61253"/>
                            <a:gd name="connsiteX32" fmla="*/ 30772 w 39823"/>
                            <a:gd name="connsiteY32" fmla="*/ 29438 h 61253"/>
                            <a:gd name="connsiteX33" fmla="*/ 35344 w 39823"/>
                            <a:gd name="connsiteY33" fmla="*/ 32867 h 61253"/>
                            <a:gd name="connsiteX34" fmla="*/ 38583 w 39823"/>
                            <a:gd name="connsiteY34" fmla="*/ 37534 h 61253"/>
                            <a:gd name="connsiteX35" fmla="*/ 39821 w 39823"/>
                            <a:gd name="connsiteY35" fmla="*/ 43726 h 61253"/>
                            <a:gd name="connsiteX36" fmla="*/ 38202 w 39823"/>
                            <a:gd name="connsiteY36" fmla="*/ 51250 h 61253"/>
                            <a:gd name="connsiteX37" fmla="*/ 33821 w 39823"/>
                            <a:gd name="connsiteY37" fmla="*/ 56775 h 61253"/>
                            <a:gd name="connsiteX38" fmla="*/ 27058 w 39823"/>
                            <a:gd name="connsiteY38" fmla="*/ 60109 h 61253"/>
                            <a:gd name="connsiteX39" fmla="*/ 18200 w 39823"/>
                            <a:gd name="connsiteY39" fmla="*/ 61252 h 61253"/>
                            <a:gd name="connsiteX40" fmla="*/ 8675 w 39823"/>
                            <a:gd name="connsiteY40" fmla="*/ 60013 h 61253"/>
                            <a:gd name="connsiteX41" fmla="*/ 673 w 39823"/>
                            <a:gd name="connsiteY41" fmla="*/ 56489 h 612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9823" h="61253">
                              <a:moveTo>
                                <a:pt x="3150" y="46678"/>
                              </a:moveTo>
                              <a:cubicBezTo>
                                <a:pt x="5369" y="48126"/>
                                <a:pt x="7770" y="49279"/>
                                <a:pt x="10294" y="50107"/>
                              </a:cubicBezTo>
                              <a:cubicBezTo>
                                <a:pt x="12789" y="50872"/>
                                <a:pt x="15399" y="51258"/>
                                <a:pt x="18009" y="51250"/>
                              </a:cubicBezTo>
                              <a:cubicBezTo>
                                <a:pt x="19466" y="51407"/>
                                <a:pt x="20933" y="51407"/>
                                <a:pt x="22390" y="51250"/>
                              </a:cubicBezTo>
                              <a:cubicBezTo>
                                <a:pt x="23553" y="51042"/>
                                <a:pt x="24657" y="50588"/>
                                <a:pt x="25629" y="49917"/>
                              </a:cubicBezTo>
                              <a:cubicBezTo>
                                <a:pt x="26486" y="49360"/>
                                <a:pt x="27210" y="48610"/>
                                <a:pt x="27725" y="47726"/>
                              </a:cubicBezTo>
                              <a:cubicBezTo>
                                <a:pt x="28201" y="46782"/>
                                <a:pt x="28429" y="45735"/>
                                <a:pt x="28391" y="44678"/>
                              </a:cubicBezTo>
                              <a:cubicBezTo>
                                <a:pt x="28420" y="43363"/>
                                <a:pt x="27982" y="42079"/>
                                <a:pt x="27153" y="41059"/>
                              </a:cubicBezTo>
                              <a:cubicBezTo>
                                <a:pt x="26258" y="39975"/>
                                <a:pt x="25200" y="39042"/>
                                <a:pt x="24010" y="38296"/>
                              </a:cubicBezTo>
                              <a:cubicBezTo>
                                <a:pt x="22552" y="37388"/>
                                <a:pt x="21019" y="36592"/>
                                <a:pt x="19438" y="35915"/>
                              </a:cubicBezTo>
                              <a:lnTo>
                                <a:pt x="14199" y="33629"/>
                              </a:lnTo>
                              <a:lnTo>
                                <a:pt x="8960" y="30962"/>
                              </a:lnTo>
                              <a:cubicBezTo>
                                <a:pt x="7322" y="29974"/>
                                <a:pt x="5798" y="28826"/>
                                <a:pt x="4388" y="27533"/>
                              </a:cubicBezTo>
                              <a:cubicBezTo>
                                <a:pt x="3064" y="26217"/>
                                <a:pt x="1997" y="24667"/>
                                <a:pt x="1245" y="22961"/>
                              </a:cubicBezTo>
                              <a:cubicBezTo>
                                <a:pt x="369" y="21086"/>
                                <a:pt x="-60" y="19030"/>
                                <a:pt x="7" y="16960"/>
                              </a:cubicBezTo>
                              <a:cubicBezTo>
                                <a:pt x="-60" y="14461"/>
                                <a:pt x="464" y="11981"/>
                                <a:pt x="1531" y="9721"/>
                              </a:cubicBezTo>
                              <a:cubicBezTo>
                                <a:pt x="2483" y="7633"/>
                                <a:pt x="3921" y="5803"/>
                                <a:pt x="5722" y="4387"/>
                              </a:cubicBezTo>
                              <a:cubicBezTo>
                                <a:pt x="7674" y="2859"/>
                                <a:pt x="9903" y="1726"/>
                                <a:pt x="12294" y="1054"/>
                              </a:cubicBezTo>
                              <a:cubicBezTo>
                                <a:pt x="15056" y="302"/>
                                <a:pt x="17914" y="-51"/>
                                <a:pt x="20771" y="6"/>
                              </a:cubicBezTo>
                              <a:cubicBezTo>
                                <a:pt x="23695" y="-39"/>
                                <a:pt x="26610" y="314"/>
                                <a:pt x="29439" y="1054"/>
                              </a:cubicBezTo>
                              <a:cubicBezTo>
                                <a:pt x="32125" y="1758"/>
                                <a:pt x="34687" y="2848"/>
                                <a:pt x="37059" y="4292"/>
                              </a:cubicBezTo>
                              <a:lnTo>
                                <a:pt x="34297" y="13817"/>
                              </a:lnTo>
                              <a:cubicBezTo>
                                <a:pt x="32258" y="12582"/>
                                <a:pt x="30087" y="11590"/>
                                <a:pt x="27820" y="10864"/>
                              </a:cubicBezTo>
                              <a:cubicBezTo>
                                <a:pt x="25629" y="10209"/>
                                <a:pt x="23343" y="9887"/>
                                <a:pt x="21057" y="9912"/>
                              </a:cubicBezTo>
                              <a:cubicBezTo>
                                <a:pt x="19723" y="9761"/>
                                <a:pt x="18390" y="9761"/>
                                <a:pt x="17056" y="9912"/>
                              </a:cubicBezTo>
                              <a:cubicBezTo>
                                <a:pt x="15971" y="10131"/>
                                <a:pt x="14942" y="10551"/>
                                <a:pt x="14009" y="11150"/>
                              </a:cubicBezTo>
                              <a:cubicBezTo>
                                <a:pt x="13237" y="11667"/>
                                <a:pt x="12580" y="12350"/>
                                <a:pt x="12104" y="13150"/>
                              </a:cubicBezTo>
                              <a:cubicBezTo>
                                <a:pt x="11627" y="13991"/>
                                <a:pt x="11399" y="14948"/>
                                <a:pt x="11437" y="15913"/>
                              </a:cubicBezTo>
                              <a:cubicBezTo>
                                <a:pt x="11399" y="17172"/>
                                <a:pt x="11837" y="18398"/>
                                <a:pt x="12675" y="19342"/>
                              </a:cubicBezTo>
                              <a:cubicBezTo>
                                <a:pt x="13580" y="20451"/>
                                <a:pt x="14675" y="21387"/>
                                <a:pt x="15913" y="22104"/>
                              </a:cubicBezTo>
                              <a:cubicBezTo>
                                <a:pt x="17361" y="22943"/>
                                <a:pt x="18857" y="23706"/>
                                <a:pt x="20390" y="24390"/>
                              </a:cubicBezTo>
                              <a:cubicBezTo>
                                <a:pt x="22105" y="25088"/>
                                <a:pt x="23819" y="25850"/>
                                <a:pt x="25534" y="26676"/>
                              </a:cubicBezTo>
                              <a:cubicBezTo>
                                <a:pt x="27324" y="27502"/>
                                <a:pt x="29077" y="28424"/>
                                <a:pt x="30772" y="29438"/>
                              </a:cubicBezTo>
                              <a:cubicBezTo>
                                <a:pt x="32449" y="30362"/>
                                <a:pt x="33992" y="31517"/>
                                <a:pt x="35344" y="32867"/>
                              </a:cubicBezTo>
                              <a:cubicBezTo>
                                <a:pt x="36688" y="34223"/>
                                <a:pt x="37783" y="35802"/>
                                <a:pt x="38583" y="37534"/>
                              </a:cubicBezTo>
                              <a:cubicBezTo>
                                <a:pt x="39412" y="39493"/>
                                <a:pt x="39831" y="41599"/>
                                <a:pt x="39821" y="43726"/>
                              </a:cubicBezTo>
                              <a:cubicBezTo>
                                <a:pt x="39859" y="46324"/>
                                <a:pt x="39307" y="48898"/>
                                <a:pt x="38202" y="51250"/>
                              </a:cubicBezTo>
                              <a:cubicBezTo>
                                <a:pt x="37211" y="53421"/>
                                <a:pt x="35706" y="55317"/>
                                <a:pt x="33821" y="56775"/>
                              </a:cubicBezTo>
                              <a:cubicBezTo>
                                <a:pt x="31782" y="58279"/>
                                <a:pt x="29496" y="59408"/>
                                <a:pt x="27058" y="60109"/>
                              </a:cubicBezTo>
                              <a:cubicBezTo>
                                <a:pt x="24172" y="60899"/>
                                <a:pt x="21190" y="61284"/>
                                <a:pt x="18200" y="61252"/>
                              </a:cubicBezTo>
                              <a:cubicBezTo>
                                <a:pt x="14990" y="61224"/>
                                <a:pt x="11789" y="60808"/>
                                <a:pt x="8675" y="60013"/>
                              </a:cubicBezTo>
                              <a:cubicBezTo>
                                <a:pt x="5836" y="59267"/>
                                <a:pt x="3140" y="58077"/>
                                <a:pt x="673" y="5648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0" name="Vapaamuotoinen: Muoto 120"/>
                      <wps:cNvSpPr/>
                      <wps:spPr>
                        <a:xfrm>
                          <a:off x="1913858" y="168210"/>
                          <a:ext cx="52673" cy="83153"/>
                        </a:xfrm>
                        <a:custGeom>
                          <a:avLst/>
                          <a:gdLst>
                            <a:gd name="connsiteX0" fmla="*/ 37529 w 52673"/>
                            <a:gd name="connsiteY0" fmla="*/ 1 h 83153"/>
                            <a:gd name="connsiteX1" fmla="*/ 40481 w 52673"/>
                            <a:gd name="connsiteY1" fmla="*/ 572 h 83153"/>
                            <a:gd name="connsiteX2" fmla="*/ 42863 w 52673"/>
                            <a:gd name="connsiteY2" fmla="*/ 2191 h 83153"/>
                            <a:gd name="connsiteX3" fmla="*/ 44387 w 52673"/>
                            <a:gd name="connsiteY3" fmla="*/ 4573 h 83153"/>
                            <a:gd name="connsiteX4" fmla="*/ 44958 w 52673"/>
                            <a:gd name="connsiteY4" fmla="*/ 7430 h 83153"/>
                            <a:gd name="connsiteX5" fmla="*/ 44387 w 52673"/>
                            <a:gd name="connsiteY5" fmla="*/ 10383 h 83153"/>
                            <a:gd name="connsiteX6" fmla="*/ 42863 w 52673"/>
                            <a:gd name="connsiteY6" fmla="*/ 12764 h 83153"/>
                            <a:gd name="connsiteX7" fmla="*/ 40481 w 52673"/>
                            <a:gd name="connsiteY7" fmla="*/ 14288 h 83153"/>
                            <a:gd name="connsiteX8" fmla="*/ 37529 w 52673"/>
                            <a:gd name="connsiteY8" fmla="*/ 14955 h 83153"/>
                            <a:gd name="connsiteX9" fmla="*/ 34671 w 52673"/>
                            <a:gd name="connsiteY9" fmla="*/ 14288 h 83153"/>
                            <a:gd name="connsiteX10" fmla="*/ 32290 w 52673"/>
                            <a:gd name="connsiteY10" fmla="*/ 12764 h 83153"/>
                            <a:gd name="connsiteX11" fmla="*/ 30671 w 52673"/>
                            <a:gd name="connsiteY11" fmla="*/ 10383 h 83153"/>
                            <a:gd name="connsiteX12" fmla="*/ 30099 w 52673"/>
                            <a:gd name="connsiteY12" fmla="*/ 7430 h 83153"/>
                            <a:gd name="connsiteX13" fmla="*/ 30671 w 52673"/>
                            <a:gd name="connsiteY13" fmla="*/ 4573 h 83153"/>
                            <a:gd name="connsiteX14" fmla="*/ 34671 w 52673"/>
                            <a:gd name="connsiteY14" fmla="*/ 572 h 83153"/>
                            <a:gd name="connsiteX15" fmla="*/ 37529 w 52673"/>
                            <a:gd name="connsiteY15" fmla="*/ 1 h 83153"/>
                            <a:gd name="connsiteX16" fmla="*/ 35814 w 52673"/>
                            <a:gd name="connsiteY16" fmla="*/ 61818 h 83153"/>
                            <a:gd name="connsiteX17" fmla="*/ 31147 w 52673"/>
                            <a:gd name="connsiteY17" fmla="*/ 47435 h 83153"/>
                            <a:gd name="connsiteX18" fmla="*/ 25908 w 52673"/>
                            <a:gd name="connsiteY18" fmla="*/ 33624 h 83153"/>
                            <a:gd name="connsiteX19" fmla="*/ 20574 w 52673"/>
                            <a:gd name="connsiteY19" fmla="*/ 47435 h 83153"/>
                            <a:gd name="connsiteX20" fmla="*/ 15907 w 52673"/>
                            <a:gd name="connsiteY20" fmla="*/ 61818 h 83153"/>
                            <a:gd name="connsiteX21" fmla="*/ 15050 w 52673"/>
                            <a:gd name="connsiteY21" fmla="*/ 1 h 83153"/>
                            <a:gd name="connsiteX22" fmla="*/ 18002 w 52673"/>
                            <a:gd name="connsiteY22" fmla="*/ 572 h 83153"/>
                            <a:gd name="connsiteX23" fmla="*/ 22003 w 52673"/>
                            <a:gd name="connsiteY23" fmla="*/ 4573 h 83153"/>
                            <a:gd name="connsiteX24" fmla="*/ 22003 w 52673"/>
                            <a:gd name="connsiteY24" fmla="*/ 7430 h 83153"/>
                            <a:gd name="connsiteX25" fmla="*/ 22003 w 52673"/>
                            <a:gd name="connsiteY25" fmla="*/ 10383 h 83153"/>
                            <a:gd name="connsiteX26" fmla="*/ 20384 w 52673"/>
                            <a:gd name="connsiteY26" fmla="*/ 12764 h 83153"/>
                            <a:gd name="connsiteX27" fmla="*/ 18002 w 52673"/>
                            <a:gd name="connsiteY27" fmla="*/ 14288 h 83153"/>
                            <a:gd name="connsiteX28" fmla="*/ 15050 w 52673"/>
                            <a:gd name="connsiteY28" fmla="*/ 14955 h 83153"/>
                            <a:gd name="connsiteX29" fmla="*/ 12097 w 52673"/>
                            <a:gd name="connsiteY29" fmla="*/ 14288 h 83153"/>
                            <a:gd name="connsiteX30" fmla="*/ 10192 w 52673"/>
                            <a:gd name="connsiteY30" fmla="*/ 12764 h 83153"/>
                            <a:gd name="connsiteX31" fmla="*/ 8573 w 52673"/>
                            <a:gd name="connsiteY31" fmla="*/ 10383 h 83153"/>
                            <a:gd name="connsiteX32" fmla="*/ 8001 w 52673"/>
                            <a:gd name="connsiteY32" fmla="*/ 7430 h 83153"/>
                            <a:gd name="connsiteX33" fmla="*/ 8573 w 52673"/>
                            <a:gd name="connsiteY33" fmla="*/ 4573 h 83153"/>
                            <a:gd name="connsiteX34" fmla="*/ 10192 w 52673"/>
                            <a:gd name="connsiteY34" fmla="*/ 2191 h 83153"/>
                            <a:gd name="connsiteX35" fmla="*/ 12478 w 52673"/>
                            <a:gd name="connsiteY35" fmla="*/ 572 h 83153"/>
                            <a:gd name="connsiteX36" fmla="*/ 15431 w 52673"/>
                            <a:gd name="connsiteY36" fmla="*/ 1 h 83153"/>
                            <a:gd name="connsiteX37" fmla="*/ 33338 w 52673"/>
                            <a:gd name="connsiteY37" fmla="*/ 23813 h 83153"/>
                            <a:gd name="connsiteX38" fmla="*/ 39243 w 52673"/>
                            <a:gd name="connsiteY38" fmla="*/ 38386 h 83153"/>
                            <a:gd name="connsiteX39" fmla="*/ 44577 w 52673"/>
                            <a:gd name="connsiteY39" fmla="*/ 53436 h 83153"/>
                            <a:gd name="connsiteX40" fmla="*/ 49054 w 52673"/>
                            <a:gd name="connsiteY40" fmla="*/ 68485 h 83153"/>
                            <a:gd name="connsiteX41" fmla="*/ 52673 w 52673"/>
                            <a:gd name="connsiteY41" fmla="*/ 83154 h 83153"/>
                            <a:gd name="connsiteX42" fmla="*/ 41529 w 52673"/>
                            <a:gd name="connsiteY42" fmla="*/ 83154 h 83153"/>
                            <a:gd name="connsiteX43" fmla="*/ 40196 w 52673"/>
                            <a:gd name="connsiteY43" fmla="*/ 77153 h 83153"/>
                            <a:gd name="connsiteX44" fmla="*/ 38672 w 52673"/>
                            <a:gd name="connsiteY44" fmla="*/ 70962 h 83153"/>
                            <a:gd name="connsiteX45" fmla="*/ 13811 w 52673"/>
                            <a:gd name="connsiteY45" fmla="*/ 70962 h 83153"/>
                            <a:gd name="connsiteX46" fmla="*/ 12287 w 52673"/>
                            <a:gd name="connsiteY46" fmla="*/ 77153 h 83153"/>
                            <a:gd name="connsiteX47" fmla="*/ 10954 w 52673"/>
                            <a:gd name="connsiteY47" fmla="*/ 83154 h 83153"/>
                            <a:gd name="connsiteX48" fmla="*/ 0 w 52673"/>
                            <a:gd name="connsiteY48" fmla="*/ 83154 h 83153"/>
                            <a:gd name="connsiteX49" fmla="*/ 3715 w 52673"/>
                            <a:gd name="connsiteY49" fmla="*/ 68485 h 83153"/>
                            <a:gd name="connsiteX50" fmla="*/ 8192 w 52673"/>
                            <a:gd name="connsiteY50" fmla="*/ 53436 h 83153"/>
                            <a:gd name="connsiteX51" fmla="*/ 13430 w 52673"/>
                            <a:gd name="connsiteY51" fmla="*/ 38386 h 83153"/>
                            <a:gd name="connsiteX52" fmla="*/ 19431 w 52673"/>
                            <a:gd name="connsiteY52" fmla="*/ 23813 h 83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Lst>
                          <a:rect l="l" t="t" r="r" b="b"/>
                          <a:pathLst>
                            <a:path w="52673" h="83153">
                              <a:moveTo>
                                <a:pt x="37529" y="1"/>
                              </a:moveTo>
                              <a:cubicBezTo>
                                <a:pt x="38538" y="-12"/>
                                <a:pt x="39548" y="183"/>
                                <a:pt x="40481" y="572"/>
                              </a:cubicBezTo>
                              <a:cubicBezTo>
                                <a:pt x="41377" y="943"/>
                                <a:pt x="42186" y="1493"/>
                                <a:pt x="42863" y="2191"/>
                              </a:cubicBezTo>
                              <a:cubicBezTo>
                                <a:pt x="43529" y="2871"/>
                                <a:pt x="44053" y="3682"/>
                                <a:pt x="44387" y="4573"/>
                              </a:cubicBezTo>
                              <a:cubicBezTo>
                                <a:pt x="44777" y="5474"/>
                                <a:pt x="44968" y="6448"/>
                                <a:pt x="44958" y="7430"/>
                              </a:cubicBezTo>
                              <a:cubicBezTo>
                                <a:pt x="44968" y="8443"/>
                                <a:pt x="44777" y="9448"/>
                                <a:pt x="44387" y="10383"/>
                              </a:cubicBezTo>
                              <a:cubicBezTo>
                                <a:pt x="44025" y="11263"/>
                                <a:pt x="43510" y="12070"/>
                                <a:pt x="42863" y="12764"/>
                              </a:cubicBezTo>
                              <a:cubicBezTo>
                                <a:pt x="42186" y="13432"/>
                                <a:pt x="41377" y="13951"/>
                                <a:pt x="40481" y="14288"/>
                              </a:cubicBezTo>
                              <a:cubicBezTo>
                                <a:pt x="39567" y="14755"/>
                                <a:pt x="38557" y="14984"/>
                                <a:pt x="37529" y="14955"/>
                              </a:cubicBezTo>
                              <a:cubicBezTo>
                                <a:pt x="36538" y="14985"/>
                                <a:pt x="35547" y="14755"/>
                                <a:pt x="34671" y="14288"/>
                              </a:cubicBezTo>
                              <a:cubicBezTo>
                                <a:pt x="33776" y="13951"/>
                                <a:pt x="32966" y="13432"/>
                                <a:pt x="32290" y="12764"/>
                              </a:cubicBezTo>
                              <a:cubicBezTo>
                                <a:pt x="31613" y="12074"/>
                                <a:pt x="31061" y="11267"/>
                                <a:pt x="30671" y="10383"/>
                              </a:cubicBezTo>
                              <a:cubicBezTo>
                                <a:pt x="30280" y="9448"/>
                                <a:pt x="30090" y="8443"/>
                                <a:pt x="30099" y="7430"/>
                              </a:cubicBezTo>
                              <a:cubicBezTo>
                                <a:pt x="30090" y="6448"/>
                                <a:pt x="30280" y="5474"/>
                                <a:pt x="30671" y="4573"/>
                              </a:cubicBezTo>
                              <a:cubicBezTo>
                                <a:pt x="31452" y="2781"/>
                                <a:pt x="32880" y="1351"/>
                                <a:pt x="34671" y="572"/>
                              </a:cubicBezTo>
                              <a:cubicBezTo>
                                <a:pt x="35576" y="182"/>
                                <a:pt x="36547" y="-13"/>
                                <a:pt x="37529" y="1"/>
                              </a:cubicBezTo>
                              <a:moveTo>
                                <a:pt x="35814" y="61818"/>
                              </a:moveTo>
                              <a:cubicBezTo>
                                <a:pt x="34385" y="56960"/>
                                <a:pt x="32861" y="52293"/>
                                <a:pt x="31147" y="47435"/>
                              </a:cubicBezTo>
                              <a:cubicBezTo>
                                <a:pt x="29432" y="42577"/>
                                <a:pt x="27718" y="37910"/>
                                <a:pt x="25908" y="33624"/>
                              </a:cubicBezTo>
                              <a:cubicBezTo>
                                <a:pt x="24098" y="38101"/>
                                <a:pt x="22289" y="42673"/>
                                <a:pt x="20574" y="47435"/>
                              </a:cubicBezTo>
                              <a:cubicBezTo>
                                <a:pt x="18860" y="52198"/>
                                <a:pt x="17336" y="56960"/>
                                <a:pt x="15907" y="61818"/>
                              </a:cubicBezTo>
                              <a:close/>
                              <a:moveTo>
                                <a:pt x="15050" y="1"/>
                              </a:moveTo>
                              <a:cubicBezTo>
                                <a:pt x="16059" y="-12"/>
                                <a:pt x="17069" y="183"/>
                                <a:pt x="18002" y="572"/>
                              </a:cubicBezTo>
                              <a:cubicBezTo>
                                <a:pt x="19793" y="1351"/>
                                <a:pt x="21222" y="2781"/>
                                <a:pt x="22003" y="4573"/>
                              </a:cubicBezTo>
                              <a:cubicBezTo>
                                <a:pt x="22155" y="5519"/>
                                <a:pt x="22155" y="6483"/>
                                <a:pt x="22003" y="7430"/>
                              </a:cubicBezTo>
                              <a:cubicBezTo>
                                <a:pt x="22155" y="8408"/>
                                <a:pt x="22155" y="9405"/>
                                <a:pt x="22003" y="10383"/>
                              </a:cubicBezTo>
                              <a:cubicBezTo>
                                <a:pt x="21612" y="11267"/>
                                <a:pt x="21060" y="12074"/>
                                <a:pt x="20384" y="12764"/>
                              </a:cubicBezTo>
                              <a:cubicBezTo>
                                <a:pt x="19707" y="13432"/>
                                <a:pt x="18898" y="13951"/>
                                <a:pt x="18002" y="14288"/>
                              </a:cubicBezTo>
                              <a:cubicBezTo>
                                <a:pt x="17088" y="14755"/>
                                <a:pt x="16078" y="14984"/>
                                <a:pt x="15050" y="14955"/>
                              </a:cubicBezTo>
                              <a:cubicBezTo>
                                <a:pt x="14030" y="14973"/>
                                <a:pt x="13011" y="14744"/>
                                <a:pt x="12097" y="14288"/>
                              </a:cubicBezTo>
                              <a:cubicBezTo>
                                <a:pt x="11382" y="13888"/>
                                <a:pt x="10735" y="13374"/>
                                <a:pt x="10192" y="12764"/>
                              </a:cubicBezTo>
                              <a:cubicBezTo>
                                <a:pt x="9516" y="12074"/>
                                <a:pt x="8963" y="11267"/>
                                <a:pt x="8573" y="10383"/>
                              </a:cubicBezTo>
                              <a:cubicBezTo>
                                <a:pt x="8182" y="9448"/>
                                <a:pt x="7992" y="8443"/>
                                <a:pt x="8001" y="7430"/>
                              </a:cubicBezTo>
                              <a:cubicBezTo>
                                <a:pt x="7992" y="6448"/>
                                <a:pt x="8182" y="5474"/>
                                <a:pt x="8573" y="4573"/>
                              </a:cubicBezTo>
                              <a:cubicBezTo>
                                <a:pt x="8944" y="3676"/>
                                <a:pt x="9497" y="2865"/>
                                <a:pt x="10192" y="2191"/>
                              </a:cubicBezTo>
                              <a:cubicBezTo>
                                <a:pt x="10849" y="1517"/>
                                <a:pt x="11621" y="967"/>
                                <a:pt x="12478" y="572"/>
                              </a:cubicBezTo>
                              <a:cubicBezTo>
                                <a:pt x="13411" y="190"/>
                                <a:pt x="14421" y="-4"/>
                                <a:pt x="15431" y="1"/>
                              </a:cubicBezTo>
                              <a:moveTo>
                                <a:pt x="33338" y="23813"/>
                              </a:moveTo>
                              <a:cubicBezTo>
                                <a:pt x="35433" y="28576"/>
                                <a:pt x="37338" y="33338"/>
                                <a:pt x="39243" y="38386"/>
                              </a:cubicBezTo>
                              <a:cubicBezTo>
                                <a:pt x="41148" y="43435"/>
                                <a:pt x="42958" y="47911"/>
                                <a:pt x="44577" y="53436"/>
                              </a:cubicBezTo>
                              <a:cubicBezTo>
                                <a:pt x="46196" y="58960"/>
                                <a:pt x="47625" y="63437"/>
                                <a:pt x="49054" y="68485"/>
                              </a:cubicBezTo>
                              <a:cubicBezTo>
                                <a:pt x="50483" y="73534"/>
                                <a:pt x="51626" y="78010"/>
                                <a:pt x="52673" y="83154"/>
                              </a:cubicBezTo>
                              <a:lnTo>
                                <a:pt x="41529" y="83154"/>
                              </a:lnTo>
                              <a:cubicBezTo>
                                <a:pt x="41529" y="81154"/>
                                <a:pt x="40672" y="79153"/>
                                <a:pt x="40196" y="77153"/>
                              </a:cubicBezTo>
                              <a:cubicBezTo>
                                <a:pt x="39719" y="75153"/>
                                <a:pt x="39243" y="73057"/>
                                <a:pt x="38672" y="70962"/>
                              </a:cubicBezTo>
                              <a:lnTo>
                                <a:pt x="13811" y="70962"/>
                              </a:lnTo>
                              <a:cubicBezTo>
                                <a:pt x="13240" y="73057"/>
                                <a:pt x="12764" y="75153"/>
                                <a:pt x="12287" y="77153"/>
                              </a:cubicBezTo>
                              <a:cubicBezTo>
                                <a:pt x="11811" y="79153"/>
                                <a:pt x="11335" y="81154"/>
                                <a:pt x="10954" y="83154"/>
                              </a:cubicBezTo>
                              <a:lnTo>
                                <a:pt x="0" y="83154"/>
                              </a:lnTo>
                              <a:cubicBezTo>
                                <a:pt x="1143" y="78391"/>
                                <a:pt x="2381" y="73629"/>
                                <a:pt x="3715" y="68485"/>
                              </a:cubicBezTo>
                              <a:cubicBezTo>
                                <a:pt x="5048" y="63342"/>
                                <a:pt x="6572" y="58484"/>
                                <a:pt x="8192" y="53436"/>
                              </a:cubicBezTo>
                              <a:cubicBezTo>
                                <a:pt x="9811" y="48388"/>
                                <a:pt x="11621" y="43435"/>
                                <a:pt x="13430" y="38386"/>
                              </a:cubicBezTo>
                              <a:cubicBezTo>
                                <a:pt x="15240" y="33338"/>
                                <a:pt x="17336" y="28861"/>
                                <a:pt x="19431" y="2381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1" name="Vapaamuotoinen: Muoto 121"/>
                      <wps:cNvSpPr/>
                      <wps:spPr>
                        <a:xfrm>
                          <a:off x="1966436" y="192023"/>
                          <a:ext cx="47244" cy="59340"/>
                        </a:xfrm>
                        <a:custGeom>
                          <a:avLst/>
                          <a:gdLst>
                            <a:gd name="connsiteX0" fmla="*/ 47244 w 47244"/>
                            <a:gd name="connsiteY0" fmla="*/ 9525 h 59340"/>
                            <a:gd name="connsiteX1" fmla="*/ 29337 w 47244"/>
                            <a:gd name="connsiteY1" fmla="*/ 9525 h 59340"/>
                            <a:gd name="connsiteX2" fmla="*/ 29337 w 47244"/>
                            <a:gd name="connsiteY2" fmla="*/ 59341 h 59340"/>
                            <a:gd name="connsiteX3" fmla="*/ 18098 w 47244"/>
                            <a:gd name="connsiteY3" fmla="*/ 59341 h 59340"/>
                            <a:gd name="connsiteX4" fmla="*/ 18098 w 47244"/>
                            <a:gd name="connsiteY4" fmla="*/ 9525 h 59340"/>
                            <a:gd name="connsiteX5" fmla="*/ 0 w 47244"/>
                            <a:gd name="connsiteY5" fmla="*/ 9525 h 59340"/>
                            <a:gd name="connsiteX6" fmla="*/ 0 w 47244"/>
                            <a:gd name="connsiteY6" fmla="*/ 0 h 59340"/>
                            <a:gd name="connsiteX7" fmla="*/ 47244 w 47244"/>
                            <a:gd name="connsiteY7" fmla="*/ 0 h 59340"/>
                            <a:gd name="connsiteX8" fmla="*/ 47244 w 47244"/>
                            <a:gd name="connsiteY8" fmla="*/ 9525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244" h="59340">
                              <a:moveTo>
                                <a:pt x="47244" y="9525"/>
                              </a:moveTo>
                              <a:lnTo>
                                <a:pt x="29337" y="9525"/>
                              </a:lnTo>
                              <a:lnTo>
                                <a:pt x="29337" y="59341"/>
                              </a:lnTo>
                              <a:lnTo>
                                <a:pt x="18098" y="59341"/>
                              </a:lnTo>
                              <a:lnTo>
                                <a:pt x="18098" y="9525"/>
                              </a:lnTo>
                              <a:lnTo>
                                <a:pt x="0" y="9525"/>
                              </a:lnTo>
                              <a:lnTo>
                                <a:pt x="0" y="0"/>
                              </a:lnTo>
                              <a:lnTo>
                                <a:pt x="47244" y="0"/>
                              </a:lnTo>
                              <a:lnTo>
                                <a:pt x="47244" y="95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2" name="Vapaamuotoinen: Muoto 122"/>
                      <wps:cNvSpPr/>
                      <wps:spPr>
                        <a:xfrm>
                          <a:off x="2025586" y="192023"/>
                          <a:ext cx="35718" cy="59340"/>
                        </a:xfrm>
                        <a:custGeom>
                          <a:avLst/>
                          <a:gdLst>
                            <a:gd name="connsiteX0" fmla="*/ 35719 w 35718"/>
                            <a:gd name="connsiteY0" fmla="*/ 9430 h 59340"/>
                            <a:gd name="connsiteX1" fmla="*/ 10954 w 35718"/>
                            <a:gd name="connsiteY1" fmla="*/ 9430 h 59340"/>
                            <a:gd name="connsiteX2" fmla="*/ 10954 w 35718"/>
                            <a:gd name="connsiteY2" fmla="*/ 24575 h 59340"/>
                            <a:gd name="connsiteX3" fmla="*/ 33814 w 35718"/>
                            <a:gd name="connsiteY3" fmla="*/ 24575 h 59340"/>
                            <a:gd name="connsiteX4" fmla="*/ 33814 w 35718"/>
                            <a:gd name="connsiteY4" fmla="*/ 33909 h 59340"/>
                            <a:gd name="connsiteX5" fmla="*/ 10954 w 35718"/>
                            <a:gd name="connsiteY5" fmla="*/ 33909 h 59340"/>
                            <a:gd name="connsiteX6" fmla="*/ 10954 w 35718"/>
                            <a:gd name="connsiteY6" fmla="*/ 49911 h 59340"/>
                            <a:gd name="connsiteX7" fmla="*/ 35719 w 35718"/>
                            <a:gd name="connsiteY7" fmla="*/ 49911 h 59340"/>
                            <a:gd name="connsiteX8" fmla="*/ 35719 w 35718"/>
                            <a:gd name="connsiteY8" fmla="*/ 59341 h 59340"/>
                            <a:gd name="connsiteX9" fmla="*/ 0 w 35718"/>
                            <a:gd name="connsiteY9" fmla="*/ 59341 h 59340"/>
                            <a:gd name="connsiteX10" fmla="*/ 0 w 35718"/>
                            <a:gd name="connsiteY10" fmla="*/ 0 h 59340"/>
                            <a:gd name="connsiteX11" fmla="*/ 35719 w 35718"/>
                            <a:gd name="connsiteY11" fmla="*/ 0 h 59340"/>
                            <a:gd name="connsiteX12" fmla="*/ 35719 w 35718"/>
                            <a:gd name="connsiteY12" fmla="*/ 943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5718" h="59340">
                              <a:moveTo>
                                <a:pt x="35719" y="9430"/>
                              </a:moveTo>
                              <a:lnTo>
                                <a:pt x="10954" y="9430"/>
                              </a:lnTo>
                              <a:lnTo>
                                <a:pt x="10954" y="24575"/>
                              </a:lnTo>
                              <a:lnTo>
                                <a:pt x="33814" y="24575"/>
                              </a:lnTo>
                              <a:lnTo>
                                <a:pt x="33814" y="33909"/>
                              </a:lnTo>
                              <a:lnTo>
                                <a:pt x="10954" y="33909"/>
                              </a:lnTo>
                              <a:lnTo>
                                <a:pt x="10954" y="49911"/>
                              </a:lnTo>
                              <a:lnTo>
                                <a:pt x="35719" y="49911"/>
                              </a:lnTo>
                              <a:lnTo>
                                <a:pt x="35719" y="59341"/>
                              </a:lnTo>
                              <a:lnTo>
                                <a:pt x="0" y="59341"/>
                              </a:lnTo>
                              <a:lnTo>
                                <a:pt x="0" y="0"/>
                              </a:lnTo>
                              <a:lnTo>
                                <a:pt x="35719" y="0"/>
                              </a:lnTo>
                              <a:lnTo>
                                <a:pt x="35719" y="943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3" name="Vapaamuotoinen: Muoto 123"/>
                      <wps:cNvSpPr/>
                      <wps:spPr>
                        <a:xfrm>
                          <a:off x="2077116" y="192024"/>
                          <a:ext cx="11239" cy="59340"/>
                        </a:xfrm>
                        <a:custGeom>
                          <a:avLst/>
                          <a:gdLst>
                            <a:gd name="connsiteX0" fmla="*/ 0 w 11239"/>
                            <a:gd name="connsiteY0" fmla="*/ 0 h 59340"/>
                            <a:gd name="connsiteX1" fmla="*/ 11240 w 11239"/>
                            <a:gd name="connsiteY1" fmla="*/ 0 h 59340"/>
                            <a:gd name="connsiteX2" fmla="*/ 11240 w 11239"/>
                            <a:gd name="connsiteY2" fmla="*/ 59341 h 59340"/>
                            <a:gd name="connsiteX3" fmla="*/ 0 w 11239"/>
                            <a:gd name="connsiteY3" fmla="*/ 59341 h 59340"/>
                          </a:gdLst>
                          <a:ahLst/>
                          <a:cxnLst>
                            <a:cxn ang="0">
                              <a:pos x="connsiteX0" y="connsiteY0"/>
                            </a:cxn>
                            <a:cxn ang="0">
                              <a:pos x="connsiteX1" y="connsiteY1"/>
                            </a:cxn>
                            <a:cxn ang="0">
                              <a:pos x="connsiteX2" y="connsiteY2"/>
                            </a:cxn>
                            <a:cxn ang="0">
                              <a:pos x="connsiteX3" y="connsiteY3"/>
                            </a:cxn>
                          </a:cxnLst>
                          <a:rect l="l" t="t" r="r" b="b"/>
                          <a:pathLst>
                            <a:path w="11239" h="59340">
                              <a:moveTo>
                                <a:pt x="0" y="0"/>
                              </a:moveTo>
                              <a:lnTo>
                                <a:pt x="11240" y="0"/>
                              </a:lnTo>
                              <a:lnTo>
                                <a:pt x="11240" y="59341"/>
                              </a:lnTo>
                              <a:lnTo>
                                <a:pt x="0" y="593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4" name="Vapaamuotoinen: Muoto 124"/>
                      <wps:cNvSpPr/>
                      <wps:spPr>
                        <a:xfrm>
                          <a:off x="2107215" y="192023"/>
                          <a:ext cx="34385" cy="59340"/>
                        </a:xfrm>
                        <a:custGeom>
                          <a:avLst/>
                          <a:gdLst>
                            <a:gd name="connsiteX0" fmla="*/ 0 w 34385"/>
                            <a:gd name="connsiteY0" fmla="*/ 0 h 59340"/>
                            <a:gd name="connsiteX1" fmla="*/ 11240 w 34385"/>
                            <a:gd name="connsiteY1" fmla="*/ 0 h 59340"/>
                            <a:gd name="connsiteX2" fmla="*/ 11240 w 34385"/>
                            <a:gd name="connsiteY2" fmla="*/ 49816 h 59340"/>
                            <a:gd name="connsiteX3" fmla="*/ 34385 w 34385"/>
                            <a:gd name="connsiteY3" fmla="*/ 49816 h 59340"/>
                            <a:gd name="connsiteX4" fmla="*/ 34385 w 34385"/>
                            <a:gd name="connsiteY4" fmla="*/ 59341 h 59340"/>
                            <a:gd name="connsiteX5" fmla="*/ 0 w 34385"/>
                            <a:gd name="connsiteY5" fmla="*/ 59341 h 59340"/>
                            <a:gd name="connsiteX6" fmla="*/ 0 w 34385"/>
                            <a:gd name="connsiteY6" fmla="*/ 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385" h="59340">
                              <a:moveTo>
                                <a:pt x="0" y="0"/>
                              </a:moveTo>
                              <a:lnTo>
                                <a:pt x="11240" y="0"/>
                              </a:lnTo>
                              <a:lnTo>
                                <a:pt x="11240" y="49816"/>
                              </a:lnTo>
                              <a:lnTo>
                                <a:pt x="34385" y="49816"/>
                              </a:lnTo>
                              <a:lnTo>
                                <a:pt x="34385" y="59341"/>
                              </a:lnTo>
                              <a:lnTo>
                                <a:pt x="0" y="59341"/>
                              </a:lnTo>
                              <a:lnTo>
                                <a:pt x="0"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5" name="Vapaamuotoinen: Muoto 125"/>
                      <wps:cNvSpPr/>
                      <wps:spPr>
                        <a:xfrm>
                          <a:off x="2141886" y="192023"/>
                          <a:ext cx="51625" cy="58578"/>
                        </a:xfrm>
                        <a:custGeom>
                          <a:avLst/>
                          <a:gdLst>
                            <a:gd name="connsiteX0" fmla="*/ 51625 w 51625"/>
                            <a:gd name="connsiteY0" fmla="*/ 0 h 58578"/>
                            <a:gd name="connsiteX1" fmla="*/ 47816 w 51625"/>
                            <a:gd name="connsiteY1" fmla="*/ 10382 h 58578"/>
                            <a:gd name="connsiteX2" fmla="*/ 43244 w 51625"/>
                            <a:gd name="connsiteY2" fmla="*/ 19907 h 58578"/>
                            <a:gd name="connsiteX3" fmla="*/ 37814 w 51625"/>
                            <a:gd name="connsiteY3" fmla="*/ 29432 h 58578"/>
                            <a:gd name="connsiteX4" fmla="*/ 31623 w 51625"/>
                            <a:gd name="connsiteY4" fmla="*/ 38957 h 58578"/>
                            <a:gd name="connsiteX5" fmla="*/ 31623 w 51625"/>
                            <a:gd name="connsiteY5" fmla="*/ 58579 h 58578"/>
                            <a:gd name="connsiteX6" fmla="*/ 20288 w 51625"/>
                            <a:gd name="connsiteY6" fmla="*/ 58579 h 58578"/>
                            <a:gd name="connsiteX7" fmla="*/ 20288 w 51625"/>
                            <a:gd name="connsiteY7" fmla="*/ 39719 h 58578"/>
                            <a:gd name="connsiteX8" fmla="*/ 14002 w 51625"/>
                            <a:gd name="connsiteY8" fmla="*/ 30194 h 58578"/>
                            <a:gd name="connsiteX9" fmla="*/ 8573 w 51625"/>
                            <a:gd name="connsiteY9" fmla="*/ 20669 h 58578"/>
                            <a:gd name="connsiteX10" fmla="*/ 3905 w 51625"/>
                            <a:gd name="connsiteY10" fmla="*/ 11144 h 58578"/>
                            <a:gd name="connsiteX11" fmla="*/ 0 w 51625"/>
                            <a:gd name="connsiteY11" fmla="*/ 762 h 58578"/>
                            <a:gd name="connsiteX12" fmla="*/ 11621 w 51625"/>
                            <a:gd name="connsiteY12" fmla="*/ 762 h 58578"/>
                            <a:gd name="connsiteX13" fmla="*/ 14478 w 51625"/>
                            <a:gd name="connsiteY13" fmla="*/ 8382 h 58578"/>
                            <a:gd name="connsiteX14" fmla="*/ 17812 w 51625"/>
                            <a:gd name="connsiteY14" fmla="*/ 15716 h 58578"/>
                            <a:gd name="connsiteX15" fmla="*/ 21527 w 51625"/>
                            <a:gd name="connsiteY15" fmla="*/ 23051 h 58578"/>
                            <a:gd name="connsiteX16" fmla="*/ 25908 w 51625"/>
                            <a:gd name="connsiteY16" fmla="*/ 30385 h 58578"/>
                            <a:gd name="connsiteX17" fmla="*/ 30290 w 51625"/>
                            <a:gd name="connsiteY17" fmla="*/ 23051 h 58578"/>
                            <a:gd name="connsiteX18" fmla="*/ 34100 w 51625"/>
                            <a:gd name="connsiteY18" fmla="*/ 15811 h 58578"/>
                            <a:gd name="connsiteX19" fmla="*/ 37338 w 51625"/>
                            <a:gd name="connsiteY19" fmla="*/ 8477 h 58578"/>
                            <a:gd name="connsiteX20" fmla="*/ 40196 w 51625"/>
                            <a:gd name="connsiteY20" fmla="*/ 762 h 58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1625" h="58578">
                              <a:moveTo>
                                <a:pt x="51625" y="0"/>
                              </a:moveTo>
                              <a:cubicBezTo>
                                <a:pt x="50483" y="3524"/>
                                <a:pt x="49244" y="7048"/>
                                <a:pt x="47816" y="10382"/>
                              </a:cubicBezTo>
                              <a:cubicBezTo>
                                <a:pt x="46387" y="13716"/>
                                <a:pt x="44863" y="16955"/>
                                <a:pt x="43244" y="19907"/>
                              </a:cubicBezTo>
                              <a:cubicBezTo>
                                <a:pt x="41596" y="23172"/>
                                <a:pt x="39786" y="26352"/>
                                <a:pt x="37814" y="29432"/>
                              </a:cubicBezTo>
                              <a:cubicBezTo>
                                <a:pt x="35909" y="32671"/>
                                <a:pt x="33814" y="35909"/>
                                <a:pt x="31623" y="38957"/>
                              </a:cubicBezTo>
                              <a:lnTo>
                                <a:pt x="31623" y="58579"/>
                              </a:lnTo>
                              <a:lnTo>
                                <a:pt x="20288" y="58579"/>
                              </a:lnTo>
                              <a:lnTo>
                                <a:pt x="20288" y="39719"/>
                              </a:lnTo>
                              <a:cubicBezTo>
                                <a:pt x="18002" y="36417"/>
                                <a:pt x="15907" y="33242"/>
                                <a:pt x="14002" y="30194"/>
                              </a:cubicBezTo>
                              <a:cubicBezTo>
                                <a:pt x="12097" y="27146"/>
                                <a:pt x="10287" y="23972"/>
                                <a:pt x="8573" y="20669"/>
                              </a:cubicBezTo>
                              <a:cubicBezTo>
                                <a:pt x="6858" y="17431"/>
                                <a:pt x="5334" y="14097"/>
                                <a:pt x="3905" y="11144"/>
                              </a:cubicBezTo>
                              <a:cubicBezTo>
                                <a:pt x="2477" y="8192"/>
                                <a:pt x="1238" y="4382"/>
                                <a:pt x="0" y="762"/>
                              </a:cubicBezTo>
                              <a:lnTo>
                                <a:pt x="11621" y="762"/>
                              </a:lnTo>
                              <a:cubicBezTo>
                                <a:pt x="12478" y="3334"/>
                                <a:pt x="13430" y="5906"/>
                                <a:pt x="14478" y="8382"/>
                              </a:cubicBezTo>
                              <a:cubicBezTo>
                                <a:pt x="15526" y="10858"/>
                                <a:pt x="16574" y="13240"/>
                                <a:pt x="17812" y="15716"/>
                              </a:cubicBezTo>
                              <a:cubicBezTo>
                                <a:pt x="19050" y="18193"/>
                                <a:pt x="20193" y="20574"/>
                                <a:pt x="21527" y="23051"/>
                              </a:cubicBezTo>
                              <a:lnTo>
                                <a:pt x="25908" y="30385"/>
                              </a:lnTo>
                              <a:cubicBezTo>
                                <a:pt x="27527" y="27908"/>
                                <a:pt x="28956" y="25432"/>
                                <a:pt x="30290" y="23051"/>
                              </a:cubicBezTo>
                              <a:cubicBezTo>
                                <a:pt x="31623" y="20669"/>
                                <a:pt x="32957" y="18193"/>
                                <a:pt x="34100" y="15811"/>
                              </a:cubicBezTo>
                              <a:cubicBezTo>
                                <a:pt x="35243" y="13430"/>
                                <a:pt x="36290" y="10954"/>
                                <a:pt x="37338" y="8477"/>
                              </a:cubicBezTo>
                              <a:lnTo>
                                <a:pt x="40196" y="76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 name="Vapaamuotoinen: Muoto 126"/>
                      <wps:cNvSpPr/>
                      <wps:spPr>
                        <a:xfrm>
                          <a:off x="2197417" y="192023"/>
                          <a:ext cx="47244" cy="59340"/>
                        </a:xfrm>
                        <a:custGeom>
                          <a:avLst/>
                          <a:gdLst>
                            <a:gd name="connsiteX0" fmla="*/ 47244 w 47244"/>
                            <a:gd name="connsiteY0" fmla="*/ 9525 h 59340"/>
                            <a:gd name="connsiteX1" fmla="*/ 29337 w 47244"/>
                            <a:gd name="connsiteY1" fmla="*/ 9525 h 59340"/>
                            <a:gd name="connsiteX2" fmla="*/ 29337 w 47244"/>
                            <a:gd name="connsiteY2" fmla="*/ 59341 h 59340"/>
                            <a:gd name="connsiteX3" fmla="*/ 18098 w 47244"/>
                            <a:gd name="connsiteY3" fmla="*/ 59341 h 59340"/>
                            <a:gd name="connsiteX4" fmla="*/ 18098 w 47244"/>
                            <a:gd name="connsiteY4" fmla="*/ 9525 h 59340"/>
                            <a:gd name="connsiteX5" fmla="*/ 0 w 47244"/>
                            <a:gd name="connsiteY5" fmla="*/ 9525 h 59340"/>
                            <a:gd name="connsiteX6" fmla="*/ 0 w 47244"/>
                            <a:gd name="connsiteY6" fmla="*/ 0 h 59340"/>
                            <a:gd name="connsiteX7" fmla="*/ 47244 w 47244"/>
                            <a:gd name="connsiteY7" fmla="*/ 0 h 59340"/>
                            <a:gd name="connsiteX8" fmla="*/ 47244 w 47244"/>
                            <a:gd name="connsiteY8" fmla="*/ 9525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244" h="59340">
                              <a:moveTo>
                                <a:pt x="47244" y="9525"/>
                              </a:moveTo>
                              <a:lnTo>
                                <a:pt x="29337" y="9525"/>
                              </a:lnTo>
                              <a:lnTo>
                                <a:pt x="29337" y="59341"/>
                              </a:lnTo>
                              <a:lnTo>
                                <a:pt x="18098" y="59341"/>
                              </a:lnTo>
                              <a:lnTo>
                                <a:pt x="18098" y="9525"/>
                              </a:lnTo>
                              <a:lnTo>
                                <a:pt x="0" y="9525"/>
                              </a:lnTo>
                              <a:lnTo>
                                <a:pt x="0" y="0"/>
                              </a:lnTo>
                              <a:lnTo>
                                <a:pt x="47244" y="0"/>
                              </a:lnTo>
                              <a:lnTo>
                                <a:pt x="47244" y="95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7" name="Vapaamuotoinen: Muoto 127"/>
                      <wps:cNvSpPr/>
                      <wps:spPr>
                        <a:xfrm>
                          <a:off x="2255231" y="191833"/>
                          <a:ext cx="47913" cy="60199"/>
                        </a:xfrm>
                        <a:custGeom>
                          <a:avLst/>
                          <a:gdLst>
                            <a:gd name="connsiteX0" fmla="*/ 47437 w 47913"/>
                            <a:gd name="connsiteY0" fmla="*/ 37814 h 60199"/>
                            <a:gd name="connsiteX1" fmla="*/ 45723 w 47913"/>
                            <a:gd name="connsiteY1" fmla="*/ 47339 h 60199"/>
                            <a:gd name="connsiteX2" fmla="*/ 40770 w 47913"/>
                            <a:gd name="connsiteY2" fmla="*/ 54388 h 60199"/>
                            <a:gd name="connsiteX3" fmla="*/ 33054 w 47913"/>
                            <a:gd name="connsiteY3" fmla="*/ 58674 h 60199"/>
                            <a:gd name="connsiteX4" fmla="*/ 23529 w 47913"/>
                            <a:gd name="connsiteY4" fmla="*/ 60198 h 60199"/>
                            <a:gd name="connsiteX5" fmla="*/ 14004 w 47913"/>
                            <a:gd name="connsiteY5" fmla="*/ 58769 h 60199"/>
                            <a:gd name="connsiteX6" fmla="*/ 6480 w 47913"/>
                            <a:gd name="connsiteY6" fmla="*/ 54578 h 60199"/>
                            <a:gd name="connsiteX7" fmla="*/ 1717 w 47913"/>
                            <a:gd name="connsiteY7" fmla="*/ 47625 h 60199"/>
                            <a:gd name="connsiteX8" fmla="*/ 3 w 47913"/>
                            <a:gd name="connsiteY8" fmla="*/ 38100 h 60199"/>
                            <a:gd name="connsiteX9" fmla="*/ 3 w 47913"/>
                            <a:gd name="connsiteY9" fmla="*/ 0 h 60199"/>
                            <a:gd name="connsiteX10" fmla="*/ 11147 w 47913"/>
                            <a:gd name="connsiteY10" fmla="*/ 0 h 60199"/>
                            <a:gd name="connsiteX11" fmla="*/ 11147 w 47913"/>
                            <a:gd name="connsiteY11" fmla="*/ 38100 h 60199"/>
                            <a:gd name="connsiteX12" fmla="*/ 12195 w 47913"/>
                            <a:gd name="connsiteY12" fmla="*/ 44006 h 60199"/>
                            <a:gd name="connsiteX13" fmla="*/ 14957 w 47913"/>
                            <a:gd name="connsiteY13" fmla="*/ 48006 h 60199"/>
                            <a:gd name="connsiteX14" fmla="*/ 19148 w 47913"/>
                            <a:gd name="connsiteY14" fmla="*/ 50292 h 60199"/>
                            <a:gd name="connsiteX15" fmla="*/ 24196 w 47913"/>
                            <a:gd name="connsiteY15" fmla="*/ 51054 h 60199"/>
                            <a:gd name="connsiteX16" fmla="*/ 29149 w 47913"/>
                            <a:gd name="connsiteY16" fmla="*/ 50292 h 60199"/>
                            <a:gd name="connsiteX17" fmla="*/ 33245 w 47913"/>
                            <a:gd name="connsiteY17" fmla="*/ 48006 h 60199"/>
                            <a:gd name="connsiteX18" fmla="*/ 36007 w 47913"/>
                            <a:gd name="connsiteY18" fmla="*/ 44196 h 60199"/>
                            <a:gd name="connsiteX19" fmla="*/ 37055 w 47913"/>
                            <a:gd name="connsiteY19" fmla="*/ 38672 h 60199"/>
                            <a:gd name="connsiteX20" fmla="*/ 37055 w 47913"/>
                            <a:gd name="connsiteY20" fmla="*/ 572 h 60199"/>
                            <a:gd name="connsiteX21" fmla="*/ 47913 w 47913"/>
                            <a:gd name="connsiteY21" fmla="*/ 572 h 6019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913" h="60199">
                              <a:moveTo>
                                <a:pt x="47437" y="37814"/>
                              </a:moveTo>
                              <a:cubicBezTo>
                                <a:pt x="47466" y="41068"/>
                                <a:pt x="46885" y="44299"/>
                                <a:pt x="45723" y="47339"/>
                              </a:cubicBezTo>
                              <a:cubicBezTo>
                                <a:pt x="44608" y="50025"/>
                                <a:pt x="42922" y="52432"/>
                                <a:pt x="40770" y="54388"/>
                              </a:cubicBezTo>
                              <a:cubicBezTo>
                                <a:pt x="38541" y="56365"/>
                                <a:pt x="35912" y="57829"/>
                                <a:pt x="33054" y="58674"/>
                              </a:cubicBezTo>
                              <a:cubicBezTo>
                                <a:pt x="29987" y="59699"/>
                                <a:pt x="26768" y="60214"/>
                                <a:pt x="23529" y="60198"/>
                              </a:cubicBezTo>
                              <a:cubicBezTo>
                                <a:pt x="20300" y="60229"/>
                                <a:pt x="17081" y="59747"/>
                                <a:pt x="14004" y="58769"/>
                              </a:cubicBezTo>
                              <a:cubicBezTo>
                                <a:pt x="11242" y="57896"/>
                                <a:pt x="8680" y="56470"/>
                                <a:pt x="6480" y="54578"/>
                              </a:cubicBezTo>
                              <a:cubicBezTo>
                                <a:pt x="4422" y="52623"/>
                                <a:pt x="2794" y="50253"/>
                                <a:pt x="1717" y="47625"/>
                              </a:cubicBezTo>
                              <a:cubicBezTo>
                                <a:pt x="536" y="44591"/>
                                <a:pt x="-45" y="41356"/>
                                <a:pt x="3" y="38100"/>
                              </a:cubicBezTo>
                              <a:lnTo>
                                <a:pt x="3" y="0"/>
                              </a:lnTo>
                              <a:lnTo>
                                <a:pt x="11147" y="0"/>
                              </a:lnTo>
                              <a:lnTo>
                                <a:pt x="11147" y="38100"/>
                              </a:lnTo>
                              <a:cubicBezTo>
                                <a:pt x="11109" y="40117"/>
                                <a:pt x="11471" y="42123"/>
                                <a:pt x="12195" y="44006"/>
                              </a:cubicBezTo>
                              <a:cubicBezTo>
                                <a:pt x="12814" y="45526"/>
                                <a:pt x="13757" y="46892"/>
                                <a:pt x="14957" y="48006"/>
                              </a:cubicBezTo>
                              <a:cubicBezTo>
                                <a:pt x="16176" y="49059"/>
                                <a:pt x="17605" y="49839"/>
                                <a:pt x="19148" y="50292"/>
                              </a:cubicBezTo>
                              <a:cubicBezTo>
                                <a:pt x="20786" y="50800"/>
                                <a:pt x="22482" y="51056"/>
                                <a:pt x="24196" y="51054"/>
                              </a:cubicBezTo>
                              <a:cubicBezTo>
                                <a:pt x="25873" y="51056"/>
                                <a:pt x="27549" y="50799"/>
                                <a:pt x="29149" y="50292"/>
                              </a:cubicBezTo>
                              <a:cubicBezTo>
                                <a:pt x="30673" y="49859"/>
                                <a:pt x="32073" y="49076"/>
                                <a:pt x="33245" y="48006"/>
                              </a:cubicBezTo>
                              <a:cubicBezTo>
                                <a:pt x="34474" y="46987"/>
                                <a:pt x="35417" y="45677"/>
                                <a:pt x="36007" y="44196"/>
                              </a:cubicBezTo>
                              <a:cubicBezTo>
                                <a:pt x="36769" y="42459"/>
                                <a:pt x="37131" y="40569"/>
                                <a:pt x="37055" y="38672"/>
                              </a:cubicBezTo>
                              <a:lnTo>
                                <a:pt x="37055" y="572"/>
                              </a:lnTo>
                              <a:lnTo>
                                <a:pt x="47913" y="57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Vapaamuotoinen: Muoto 128"/>
                      <wps:cNvSpPr/>
                      <wps:spPr>
                        <a:xfrm>
                          <a:off x="2320290" y="192016"/>
                          <a:ext cx="45148" cy="59824"/>
                        </a:xfrm>
                        <a:custGeom>
                          <a:avLst/>
                          <a:gdLst>
                            <a:gd name="connsiteX0" fmla="*/ 11525 w 45148"/>
                            <a:gd name="connsiteY0" fmla="*/ 29820 h 59824"/>
                            <a:gd name="connsiteX1" fmla="*/ 15621 w 45148"/>
                            <a:gd name="connsiteY1" fmla="*/ 29820 h 59824"/>
                            <a:gd name="connsiteX2" fmla="*/ 28289 w 45148"/>
                            <a:gd name="connsiteY2" fmla="*/ 26963 h 59824"/>
                            <a:gd name="connsiteX3" fmla="*/ 32480 w 45148"/>
                            <a:gd name="connsiteY3" fmla="*/ 19152 h 59824"/>
                            <a:gd name="connsiteX4" fmla="*/ 31528 w 45148"/>
                            <a:gd name="connsiteY4" fmla="*/ 14961 h 59824"/>
                            <a:gd name="connsiteX5" fmla="*/ 28384 w 45148"/>
                            <a:gd name="connsiteY5" fmla="*/ 11723 h 59824"/>
                            <a:gd name="connsiteX6" fmla="*/ 23050 w 45148"/>
                            <a:gd name="connsiteY6" fmla="*/ 9627 h 59824"/>
                            <a:gd name="connsiteX7" fmla="*/ 15526 w 45148"/>
                            <a:gd name="connsiteY7" fmla="*/ 8865 h 59824"/>
                            <a:gd name="connsiteX8" fmla="*/ 11525 w 45148"/>
                            <a:gd name="connsiteY8" fmla="*/ 8865 h 59824"/>
                            <a:gd name="connsiteX9" fmla="*/ 286 w 45148"/>
                            <a:gd name="connsiteY9" fmla="*/ 7 h 59824"/>
                            <a:gd name="connsiteX10" fmla="*/ 7525 w 45148"/>
                            <a:gd name="connsiteY10" fmla="*/ 7 h 59824"/>
                            <a:gd name="connsiteX11" fmla="*/ 13335 w 45148"/>
                            <a:gd name="connsiteY11" fmla="*/ 7 h 59824"/>
                            <a:gd name="connsiteX12" fmla="*/ 26670 w 45148"/>
                            <a:gd name="connsiteY12" fmla="*/ 1245 h 59824"/>
                            <a:gd name="connsiteX13" fmla="*/ 36195 w 45148"/>
                            <a:gd name="connsiteY13" fmla="*/ 5055 h 59824"/>
                            <a:gd name="connsiteX14" fmla="*/ 44005 w 45148"/>
                            <a:gd name="connsiteY14" fmla="*/ 19248 h 59824"/>
                            <a:gd name="connsiteX15" fmla="*/ 40957 w 45148"/>
                            <a:gd name="connsiteY15" fmla="*/ 29344 h 59824"/>
                            <a:gd name="connsiteX16" fmla="*/ 31432 w 45148"/>
                            <a:gd name="connsiteY16" fmla="*/ 36202 h 59824"/>
                            <a:gd name="connsiteX17" fmla="*/ 38481 w 45148"/>
                            <a:gd name="connsiteY17" fmla="*/ 47632 h 59824"/>
                            <a:gd name="connsiteX18" fmla="*/ 45148 w 45148"/>
                            <a:gd name="connsiteY18" fmla="*/ 59824 h 59824"/>
                            <a:gd name="connsiteX19" fmla="*/ 32575 w 45148"/>
                            <a:gd name="connsiteY19" fmla="*/ 59824 h 59824"/>
                            <a:gd name="connsiteX20" fmla="*/ 26765 w 45148"/>
                            <a:gd name="connsiteY20" fmla="*/ 49442 h 59824"/>
                            <a:gd name="connsiteX21" fmla="*/ 20383 w 45148"/>
                            <a:gd name="connsiteY21" fmla="*/ 39155 h 59824"/>
                            <a:gd name="connsiteX22" fmla="*/ 18097 w 45148"/>
                            <a:gd name="connsiteY22" fmla="*/ 39155 h 59824"/>
                            <a:gd name="connsiteX23" fmla="*/ 15811 w 45148"/>
                            <a:gd name="connsiteY23" fmla="*/ 39155 h 59824"/>
                            <a:gd name="connsiteX24" fmla="*/ 11239 w 45148"/>
                            <a:gd name="connsiteY24" fmla="*/ 39155 h 59824"/>
                            <a:gd name="connsiteX25" fmla="*/ 11239 w 45148"/>
                            <a:gd name="connsiteY25" fmla="*/ 59443 h 59824"/>
                            <a:gd name="connsiteX26" fmla="*/ 0 w 45148"/>
                            <a:gd name="connsiteY26" fmla="*/ 59443 h 59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5148" h="59824">
                              <a:moveTo>
                                <a:pt x="11525" y="29820"/>
                              </a:moveTo>
                              <a:lnTo>
                                <a:pt x="15621" y="29820"/>
                              </a:lnTo>
                              <a:cubicBezTo>
                                <a:pt x="20031" y="30113"/>
                                <a:pt x="24432" y="29120"/>
                                <a:pt x="28289" y="26963"/>
                              </a:cubicBezTo>
                              <a:cubicBezTo>
                                <a:pt x="30890" y="25207"/>
                                <a:pt x="32452" y="22287"/>
                                <a:pt x="32480" y="19152"/>
                              </a:cubicBezTo>
                              <a:cubicBezTo>
                                <a:pt x="32528" y="17697"/>
                                <a:pt x="32204" y="16253"/>
                                <a:pt x="31528" y="14961"/>
                              </a:cubicBezTo>
                              <a:cubicBezTo>
                                <a:pt x="30756" y="13646"/>
                                <a:pt x="29680" y="12535"/>
                                <a:pt x="28384" y="11723"/>
                              </a:cubicBezTo>
                              <a:cubicBezTo>
                                <a:pt x="26727" y="10748"/>
                                <a:pt x="24927" y="10041"/>
                                <a:pt x="23050" y="9627"/>
                              </a:cubicBezTo>
                              <a:cubicBezTo>
                                <a:pt x="20574" y="9099"/>
                                <a:pt x="18050" y="8843"/>
                                <a:pt x="15526" y="8865"/>
                              </a:cubicBezTo>
                              <a:lnTo>
                                <a:pt x="11525" y="8865"/>
                              </a:lnTo>
                              <a:close/>
                              <a:moveTo>
                                <a:pt x="286" y="7"/>
                              </a:moveTo>
                              <a:lnTo>
                                <a:pt x="7525" y="7"/>
                              </a:lnTo>
                              <a:lnTo>
                                <a:pt x="13335" y="7"/>
                              </a:lnTo>
                              <a:cubicBezTo>
                                <a:pt x="17812" y="-61"/>
                                <a:pt x="22279" y="355"/>
                                <a:pt x="26670" y="1245"/>
                              </a:cubicBezTo>
                              <a:cubicBezTo>
                                <a:pt x="30032" y="1973"/>
                                <a:pt x="33252" y="3261"/>
                                <a:pt x="36195" y="5055"/>
                              </a:cubicBezTo>
                              <a:cubicBezTo>
                                <a:pt x="41177" y="8021"/>
                                <a:pt x="44167" y="13451"/>
                                <a:pt x="44005" y="19248"/>
                              </a:cubicBezTo>
                              <a:cubicBezTo>
                                <a:pt x="44053" y="22846"/>
                                <a:pt x="42986" y="26371"/>
                                <a:pt x="40957" y="29344"/>
                              </a:cubicBezTo>
                              <a:cubicBezTo>
                                <a:pt x="38500" y="32487"/>
                                <a:pt x="35195" y="34866"/>
                                <a:pt x="31432" y="36202"/>
                              </a:cubicBezTo>
                              <a:cubicBezTo>
                                <a:pt x="33909" y="39917"/>
                                <a:pt x="36195" y="43727"/>
                                <a:pt x="38481" y="47632"/>
                              </a:cubicBezTo>
                              <a:cubicBezTo>
                                <a:pt x="40767" y="51537"/>
                                <a:pt x="42958" y="55633"/>
                                <a:pt x="45148" y="59824"/>
                              </a:cubicBezTo>
                              <a:lnTo>
                                <a:pt x="32575" y="59824"/>
                              </a:lnTo>
                              <a:lnTo>
                                <a:pt x="26765" y="49442"/>
                              </a:lnTo>
                              <a:cubicBezTo>
                                <a:pt x="24670" y="46013"/>
                                <a:pt x="22574" y="42584"/>
                                <a:pt x="20383" y="39155"/>
                              </a:cubicBezTo>
                              <a:lnTo>
                                <a:pt x="18097" y="39155"/>
                              </a:lnTo>
                              <a:lnTo>
                                <a:pt x="15811" y="39155"/>
                              </a:lnTo>
                              <a:lnTo>
                                <a:pt x="11239" y="39155"/>
                              </a:lnTo>
                              <a:lnTo>
                                <a:pt x="11239" y="59443"/>
                              </a:lnTo>
                              <a:lnTo>
                                <a:pt x="0" y="5944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9" name="Vapaamuotoinen: Muoto 129"/>
                      <wps:cNvSpPr/>
                      <wps:spPr>
                        <a:xfrm>
                          <a:off x="2371629" y="192023"/>
                          <a:ext cx="52768" cy="59340"/>
                        </a:xfrm>
                        <a:custGeom>
                          <a:avLst/>
                          <a:gdLst>
                            <a:gd name="connsiteX0" fmla="*/ 52768 w 52768"/>
                            <a:gd name="connsiteY0" fmla="*/ 0 h 59340"/>
                            <a:gd name="connsiteX1" fmla="*/ 45053 w 52768"/>
                            <a:gd name="connsiteY1" fmla="*/ 29718 h 59340"/>
                            <a:gd name="connsiteX2" fmla="*/ 33718 w 52768"/>
                            <a:gd name="connsiteY2" fmla="*/ 59341 h 59340"/>
                            <a:gd name="connsiteX3" fmla="*/ 19145 w 52768"/>
                            <a:gd name="connsiteY3" fmla="*/ 59341 h 59340"/>
                            <a:gd name="connsiteX4" fmla="*/ 7810 w 52768"/>
                            <a:gd name="connsiteY4" fmla="*/ 29718 h 59340"/>
                            <a:gd name="connsiteX5" fmla="*/ 0 w 52768"/>
                            <a:gd name="connsiteY5" fmla="*/ 0 h 59340"/>
                            <a:gd name="connsiteX6" fmla="*/ 11525 w 52768"/>
                            <a:gd name="connsiteY6" fmla="*/ 0 h 59340"/>
                            <a:gd name="connsiteX7" fmla="*/ 14288 w 52768"/>
                            <a:gd name="connsiteY7" fmla="*/ 12192 h 59340"/>
                            <a:gd name="connsiteX8" fmla="*/ 17812 w 52768"/>
                            <a:gd name="connsiteY8" fmla="*/ 24670 h 59340"/>
                            <a:gd name="connsiteX9" fmla="*/ 21907 w 52768"/>
                            <a:gd name="connsiteY9" fmla="*/ 37052 h 59340"/>
                            <a:gd name="connsiteX10" fmla="*/ 26479 w 52768"/>
                            <a:gd name="connsiteY10" fmla="*/ 49054 h 59340"/>
                            <a:gd name="connsiteX11" fmla="*/ 30956 w 52768"/>
                            <a:gd name="connsiteY11" fmla="*/ 37052 h 59340"/>
                            <a:gd name="connsiteX12" fmla="*/ 35052 w 52768"/>
                            <a:gd name="connsiteY12" fmla="*/ 24670 h 59340"/>
                            <a:gd name="connsiteX13" fmla="*/ 38576 w 52768"/>
                            <a:gd name="connsiteY13" fmla="*/ 12192 h 59340"/>
                            <a:gd name="connsiteX14" fmla="*/ 41434 w 52768"/>
                            <a:gd name="connsiteY14" fmla="*/ 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52768" h="59340">
                              <a:moveTo>
                                <a:pt x="52768" y="0"/>
                              </a:moveTo>
                              <a:cubicBezTo>
                                <a:pt x="50711" y="10033"/>
                                <a:pt x="48139" y="19952"/>
                                <a:pt x="45053" y="29718"/>
                              </a:cubicBezTo>
                              <a:cubicBezTo>
                                <a:pt x="41796" y="39782"/>
                                <a:pt x="38005" y="49670"/>
                                <a:pt x="33718" y="59341"/>
                              </a:cubicBezTo>
                              <a:lnTo>
                                <a:pt x="19145" y="59341"/>
                              </a:lnTo>
                              <a:cubicBezTo>
                                <a:pt x="14859" y="49670"/>
                                <a:pt x="11068" y="39782"/>
                                <a:pt x="7810" y="29718"/>
                              </a:cubicBezTo>
                              <a:cubicBezTo>
                                <a:pt x="4696" y="19953"/>
                                <a:pt x="2086" y="10034"/>
                                <a:pt x="0" y="0"/>
                              </a:cubicBezTo>
                              <a:lnTo>
                                <a:pt x="11525" y="0"/>
                              </a:lnTo>
                              <a:cubicBezTo>
                                <a:pt x="12287" y="4001"/>
                                <a:pt x="13240" y="8001"/>
                                <a:pt x="14288" y="12192"/>
                              </a:cubicBezTo>
                              <a:cubicBezTo>
                                <a:pt x="15335" y="16383"/>
                                <a:pt x="16573" y="20479"/>
                                <a:pt x="17812" y="24670"/>
                              </a:cubicBezTo>
                              <a:cubicBezTo>
                                <a:pt x="19050" y="28861"/>
                                <a:pt x="20479" y="32957"/>
                                <a:pt x="21907" y="37052"/>
                              </a:cubicBezTo>
                              <a:cubicBezTo>
                                <a:pt x="23336" y="41148"/>
                                <a:pt x="24860" y="45148"/>
                                <a:pt x="26479" y="49054"/>
                              </a:cubicBezTo>
                              <a:cubicBezTo>
                                <a:pt x="28003" y="45148"/>
                                <a:pt x="29527" y="41148"/>
                                <a:pt x="30956" y="37052"/>
                              </a:cubicBezTo>
                              <a:cubicBezTo>
                                <a:pt x="32385" y="32957"/>
                                <a:pt x="33814" y="28861"/>
                                <a:pt x="35052" y="24670"/>
                              </a:cubicBezTo>
                              <a:cubicBezTo>
                                <a:pt x="36290" y="20479"/>
                                <a:pt x="37528" y="16383"/>
                                <a:pt x="38576" y="12192"/>
                              </a:cubicBezTo>
                              <a:cubicBezTo>
                                <a:pt x="39624" y="8001"/>
                                <a:pt x="40576" y="4001"/>
                                <a:pt x="41434"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Vapaamuotoinen: Muoto 130"/>
                      <wps:cNvSpPr/>
                      <wps:spPr>
                        <a:xfrm>
                          <a:off x="2426779" y="191928"/>
                          <a:ext cx="52673" cy="59340"/>
                        </a:xfrm>
                        <a:custGeom>
                          <a:avLst/>
                          <a:gdLst>
                            <a:gd name="connsiteX0" fmla="*/ 36195 w 52673"/>
                            <a:gd name="connsiteY0" fmla="*/ 38100 h 59340"/>
                            <a:gd name="connsiteX1" fmla="*/ 31528 w 52673"/>
                            <a:gd name="connsiteY1" fmla="*/ 23717 h 59340"/>
                            <a:gd name="connsiteX2" fmla="*/ 26289 w 52673"/>
                            <a:gd name="connsiteY2" fmla="*/ 9906 h 59340"/>
                            <a:gd name="connsiteX3" fmla="*/ 20955 w 52673"/>
                            <a:gd name="connsiteY3" fmla="*/ 23717 h 59340"/>
                            <a:gd name="connsiteX4" fmla="*/ 16288 w 52673"/>
                            <a:gd name="connsiteY4" fmla="*/ 38100 h 59340"/>
                            <a:gd name="connsiteX5" fmla="*/ 33242 w 52673"/>
                            <a:gd name="connsiteY5" fmla="*/ 0 h 59340"/>
                            <a:gd name="connsiteX6" fmla="*/ 39243 w 52673"/>
                            <a:gd name="connsiteY6" fmla="*/ 14573 h 59340"/>
                            <a:gd name="connsiteX7" fmla="*/ 44482 w 52673"/>
                            <a:gd name="connsiteY7" fmla="*/ 29623 h 59340"/>
                            <a:gd name="connsiteX8" fmla="*/ 48959 w 52673"/>
                            <a:gd name="connsiteY8" fmla="*/ 44672 h 59340"/>
                            <a:gd name="connsiteX9" fmla="*/ 52673 w 52673"/>
                            <a:gd name="connsiteY9" fmla="*/ 59341 h 59340"/>
                            <a:gd name="connsiteX10" fmla="*/ 41529 w 52673"/>
                            <a:gd name="connsiteY10" fmla="*/ 59341 h 59340"/>
                            <a:gd name="connsiteX11" fmla="*/ 40196 w 52673"/>
                            <a:gd name="connsiteY11" fmla="*/ 53340 h 59340"/>
                            <a:gd name="connsiteX12" fmla="*/ 38671 w 52673"/>
                            <a:gd name="connsiteY12" fmla="*/ 47149 h 59340"/>
                            <a:gd name="connsiteX13" fmla="*/ 13716 w 52673"/>
                            <a:gd name="connsiteY13" fmla="*/ 47149 h 59340"/>
                            <a:gd name="connsiteX14" fmla="*/ 12192 w 52673"/>
                            <a:gd name="connsiteY14" fmla="*/ 53340 h 59340"/>
                            <a:gd name="connsiteX15" fmla="*/ 10858 w 52673"/>
                            <a:gd name="connsiteY15" fmla="*/ 59341 h 59340"/>
                            <a:gd name="connsiteX16" fmla="*/ 0 w 52673"/>
                            <a:gd name="connsiteY16" fmla="*/ 59341 h 59340"/>
                            <a:gd name="connsiteX17" fmla="*/ 3715 w 52673"/>
                            <a:gd name="connsiteY17" fmla="*/ 44672 h 59340"/>
                            <a:gd name="connsiteX18" fmla="*/ 8192 w 52673"/>
                            <a:gd name="connsiteY18" fmla="*/ 29623 h 59340"/>
                            <a:gd name="connsiteX19" fmla="*/ 13430 w 52673"/>
                            <a:gd name="connsiteY19" fmla="*/ 14573 h 59340"/>
                            <a:gd name="connsiteX20" fmla="*/ 19431 w 52673"/>
                            <a:gd name="connsiteY20" fmla="*/ 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2673" h="59340">
                              <a:moveTo>
                                <a:pt x="36195" y="38100"/>
                              </a:moveTo>
                              <a:cubicBezTo>
                                <a:pt x="34766" y="33242"/>
                                <a:pt x="33242" y="28575"/>
                                <a:pt x="31528" y="23717"/>
                              </a:cubicBezTo>
                              <a:cubicBezTo>
                                <a:pt x="29813" y="18859"/>
                                <a:pt x="28099" y="14192"/>
                                <a:pt x="26289" y="9906"/>
                              </a:cubicBezTo>
                              <a:cubicBezTo>
                                <a:pt x="24384" y="14383"/>
                                <a:pt x="22670" y="18955"/>
                                <a:pt x="20955" y="23717"/>
                              </a:cubicBezTo>
                              <a:cubicBezTo>
                                <a:pt x="19240" y="28480"/>
                                <a:pt x="17717" y="33242"/>
                                <a:pt x="16288" y="38100"/>
                              </a:cubicBezTo>
                              <a:close/>
                              <a:moveTo>
                                <a:pt x="33242" y="0"/>
                              </a:moveTo>
                              <a:cubicBezTo>
                                <a:pt x="35338" y="4763"/>
                                <a:pt x="37338" y="9620"/>
                                <a:pt x="39243" y="14573"/>
                              </a:cubicBezTo>
                              <a:cubicBezTo>
                                <a:pt x="41148" y="19621"/>
                                <a:pt x="42958" y="24098"/>
                                <a:pt x="44482" y="29623"/>
                              </a:cubicBezTo>
                              <a:cubicBezTo>
                                <a:pt x="46006" y="35147"/>
                                <a:pt x="47625" y="39624"/>
                                <a:pt x="48959" y="44672"/>
                              </a:cubicBezTo>
                              <a:cubicBezTo>
                                <a:pt x="50292" y="49721"/>
                                <a:pt x="51626" y="54197"/>
                                <a:pt x="52673" y="59341"/>
                              </a:cubicBezTo>
                              <a:lnTo>
                                <a:pt x="41529" y="59341"/>
                              </a:lnTo>
                              <a:cubicBezTo>
                                <a:pt x="41529" y="57341"/>
                                <a:pt x="40672" y="55340"/>
                                <a:pt x="40196" y="53340"/>
                              </a:cubicBezTo>
                              <a:cubicBezTo>
                                <a:pt x="39719" y="51340"/>
                                <a:pt x="39243" y="49244"/>
                                <a:pt x="38671" y="47149"/>
                              </a:cubicBezTo>
                              <a:lnTo>
                                <a:pt x="13716" y="47149"/>
                              </a:lnTo>
                              <a:cubicBezTo>
                                <a:pt x="13240" y="49244"/>
                                <a:pt x="12668" y="51340"/>
                                <a:pt x="12192" y="53340"/>
                              </a:cubicBezTo>
                              <a:cubicBezTo>
                                <a:pt x="11716" y="55340"/>
                                <a:pt x="11335" y="57341"/>
                                <a:pt x="10858" y="59341"/>
                              </a:cubicBezTo>
                              <a:lnTo>
                                <a:pt x="0" y="59341"/>
                              </a:lnTo>
                              <a:cubicBezTo>
                                <a:pt x="1048" y="54578"/>
                                <a:pt x="2286" y="49816"/>
                                <a:pt x="3715" y="44672"/>
                              </a:cubicBezTo>
                              <a:cubicBezTo>
                                <a:pt x="5144" y="39529"/>
                                <a:pt x="6572" y="34671"/>
                                <a:pt x="8192" y="29623"/>
                              </a:cubicBezTo>
                              <a:cubicBezTo>
                                <a:pt x="9811" y="24575"/>
                                <a:pt x="11525" y="19621"/>
                                <a:pt x="13430" y="14573"/>
                              </a:cubicBezTo>
                              <a:cubicBezTo>
                                <a:pt x="15335" y="9525"/>
                                <a:pt x="17336" y="5048"/>
                                <a:pt x="19431"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Vapaamuotoinen: Muoto 131"/>
                      <wps:cNvSpPr/>
                      <wps:spPr>
                        <a:xfrm>
                          <a:off x="2491835" y="191833"/>
                          <a:ext cx="48291" cy="59626"/>
                        </a:xfrm>
                        <a:custGeom>
                          <a:avLst/>
                          <a:gdLst>
                            <a:gd name="connsiteX0" fmla="*/ 0 w 48291"/>
                            <a:gd name="connsiteY0" fmla="*/ 191 h 59626"/>
                            <a:gd name="connsiteX1" fmla="*/ 11240 w 48291"/>
                            <a:gd name="connsiteY1" fmla="*/ 191 h 59626"/>
                            <a:gd name="connsiteX2" fmla="*/ 11240 w 48291"/>
                            <a:gd name="connsiteY2" fmla="*/ 27242 h 59626"/>
                            <a:gd name="connsiteX3" fmla="*/ 18002 w 48291"/>
                            <a:gd name="connsiteY3" fmla="*/ 21241 h 59626"/>
                            <a:gd name="connsiteX4" fmla="*/ 24194 w 48291"/>
                            <a:gd name="connsiteY4" fmla="*/ 14764 h 59626"/>
                            <a:gd name="connsiteX5" fmla="*/ 29909 w 48291"/>
                            <a:gd name="connsiteY5" fmla="*/ 7715 h 59626"/>
                            <a:gd name="connsiteX6" fmla="*/ 35338 w 48291"/>
                            <a:gd name="connsiteY6" fmla="*/ 0 h 59626"/>
                            <a:gd name="connsiteX7" fmla="*/ 47054 w 48291"/>
                            <a:gd name="connsiteY7" fmla="*/ 0 h 59626"/>
                            <a:gd name="connsiteX8" fmla="*/ 42577 w 48291"/>
                            <a:gd name="connsiteY8" fmla="*/ 7239 h 59626"/>
                            <a:gd name="connsiteX9" fmla="*/ 37814 w 48291"/>
                            <a:gd name="connsiteY9" fmla="*/ 13716 h 59626"/>
                            <a:gd name="connsiteX10" fmla="*/ 32957 w 48291"/>
                            <a:gd name="connsiteY10" fmla="*/ 19812 h 59626"/>
                            <a:gd name="connsiteX11" fmla="*/ 27623 w 48291"/>
                            <a:gd name="connsiteY11" fmla="*/ 25527 h 59626"/>
                            <a:gd name="connsiteX12" fmla="*/ 32766 w 48291"/>
                            <a:gd name="connsiteY12" fmla="*/ 33242 h 59626"/>
                            <a:gd name="connsiteX13" fmla="*/ 38005 w 48291"/>
                            <a:gd name="connsiteY13" fmla="*/ 41339 h 59626"/>
                            <a:gd name="connsiteX14" fmla="*/ 43149 w 48291"/>
                            <a:gd name="connsiteY14" fmla="*/ 50102 h 59626"/>
                            <a:gd name="connsiteX15" fmla="*/ 48292 w 48291"/>
                            <a:gd name="connsiteY15" fmla="*/ 59627 h 59626"/>
                            <a:gd name="connsiteX16" fmla="*/ 35624 w 48291"/>
                            <a:gd name="connsiteY16" fmla="*/ 59627 h 59626"/>
                            <a:gd name="connsiteX17" fmla="*/ 31814 w 48291"/>
                            <a:gd name="connsiteY17" fmla="*/ 52864 h 59626"/>
                            <a:gd name="connsiteX18" fmla="*/ 27908 w 48291"/>
                            <a:gd name="connsiteY18" fmla="*/ 46292 h 59626"/>
                            <a:gd name="connsiteX19" fmla="*/ 23622 w 48291"/>
                            <a:gd name="connsiteY19" fmla="*/ 39719 h 59626"/>
                            <a:gd name="connsiteX20" fmla="*/ 19050 w 48291"/>
                            <a:gd name="connsiteY20" fmla="*/ 32957 h 59626"/>
                            <a:gd name="connsiteX21" fmla="*/ 15240 w 48291"/>
                            <a:gd name="connsiteY21" fmla="*/ 36100 h 59626"/>
                            <a:gd name="connsiteX22" fmla="*/ 11240 w 48291"/>
                            <a:gd name="connsiteY22" fmla="*/ 39148 h 59626"/>
                            <a:gd name="connsiteX23" fmla="*/ 11240 w 48291"/>
                            <a:gd name="connsiteY23" fmla="*/ 59627 h 59626"/>
                            <a:gd name="connsiteX24" fmla="*/ 0 w 48291"/>
                            <a:gd name="connsiteY24" fmla="*/ 59627 h 59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8291" h="59626">
                              <a:moveTo>
                                <a:pt x="0" y="191"/>
                              </a:moveTo>
                              <a:lnTo>
                                <a:pt x="11240" y="191"/>
                              </a:lnTo>
                              <a:lnTo>
                                <a:pt x="11240" y="27242"/>
                              </a:lnTo>
                              <a:cubicBezTo>
                                <a:pt x="13602" y="25367"/>
                                <a:pt x="15859" y="23364"/>
                                <a:pt x="18002" y="21241"/>
                              </a:cubicBezTo>
                              <a:cubicBezTo>
                                <a:pt x="20184" y="19201"/>
                                <a:pt x="22251" y="17038"/>
                                <a:pt x="24194" y="14764"/>
                              </a:cubicBezTo>
                              <a:cubicBezTo>
                                <a:pt x="26223" y="12520"/>
                                <a:pt x="28137" y="10166"/>
                                <a:pt x="29909" y="7715"/>
                              </a:cubicBezTo>
                              <a:cubicBezTo>
                                <a:pt x="31814" y="5334"/>
                                <a:pt x="33528" y="2762"/>
                                <a:pt x="35338" y="0"/>
                              </a:cubicBezTo>
                              <a:lnTo>
                                <a:pt x="47054" y="0"/>
                              </a:lnTo>
                              <a:cubicBezTo>
                                <a:pt x="45530" y="2477"/>
                                <a:pt x="44101" y="4953"/>
                                <a:pt x="42577" y="7239"/>
                              </a:cubicBezTo>
                              <a:cubicBezTo>
                                <a:pt x="41053" y="9525"/>
                                <a:pt x="39434" y="11621"/>
                                <a:pt x="37814" y="13716"/>
                              </a:cubicBezTo>
                              <a:cubicBezTo>
                                <a:pt x="36195" y="15811"/>
                                <a:pt x="34576" y="17907"/>
                                <a:pt x="32957" y="19812"/>
                              </a:cubicBezTo>
                              <a:cubicBezTo>
                                <a:pt x="31337" y="21717"/>
                                <a:pt x="29433" y="23717"/>
                                <a:pt x="27623" y="25527"/>
                              </a:cubicBezTo>
                              <a:lnTo>
                                <a:pt x="32766" y="33242"/>
                              </a:lnTo>
                              <a:cubicBezTo>
                                <a:pt x="34576" y="35814"/>
                                <a:pt x="36291" y="38576"/>
                                <a:pt x="38005" y="41339"/>
                              </a:cubicBezTo>
                              <a:cubicBezTo>
                                <a:pt x="39719" y="44101"/>
                                <a:pt x="41434" y="47054"/>
                                <a:pt x="43149" y="50102"/>
                              </a:cubicBezTo>
                              <a:cubicBezTo>
                                <a:pt x="44863" y="53150"/>
                                <a:pt x="46577" y="56198"/>
                                <a:pt x="48292" y="59627"/>
                              </a:cubicBezTo>
                              <a:lnTo>
                                <a:pt x="35624" y="59627"/>
                              </a:lnTo>
                              <a:cubicBezTo>
                                <a:pt x="34385" y="57341"/>
                                <a:pt x="33147" y="55055"/>
                                <a:pt x="31814" y="52864"/>
                              </a:cubicBezTo>
                              <a:cubicBezTo>
                                <a:pt x="30480" y="50673"/>
                                <a:pt x="29242" y="48482"/>
                                <a:pt x="27908" y="46292"/>
                              </a:cubicBezTo>
                              <a:cubicBezTo>
                                <a:pt x="26575" y="44101"/>
                                <a:pt x="25146" y="41910"/>
                                <a:pt x="23622" y="39719"/>
                              </a:cubicBezTo>
                              <a:cubicBezTo>
                                <a:pt x="22098" y="37529"/>
                                <a:pt x="20669" y="35243"/>
                                <a:pt x="19050" y="32957"/>
                              </a:cubicBezTo>
                              <a:lnTo>
                                <a:pt x="15240" y="36100"/>
                              </a:lnTo>
                              <a:lnTo>
                                <a:pt x="11240" y="39148"/>
                              </a:lnTo>
                              <a:lnTo>
                                <a:pt x="11240" y="59627"/>
                              </a:lnTo>
                              <a:lnTo>
                                <a:pt x="0" y="5962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Vapaamuotoinen: Muoto 132"/>
                      <wps:cNvSpPr/>
                      <wps:spPr>
                        <a:xfrm>
                          <a:off x="2551080" y="192023"/>
                          <a:ext cx="35718" cy="59340"/>
                        </a:xfrm>
                        <a:custGeom>
                          <a:avLst/>
                          <a:gdLst>
                            <a:gd name="connsiteX0" fmla="*/ 35719 w 35718"/>
                            <a:gd name="connsiteY0" fmla="*/ 9430 h 59340"/>
                            <a:gd name="connsiteX1" fmla="*/ 11049 w 35718"/>
                            <a:gd name="connsiteY1" fmla="*/ 9430 h 59340"/>
                            <a:gd name="connsiteX2" fmla="*/ 11049 w 35718"/>
                            <a:gd name="connsiteY2" fmla="*/ 24575 h 59340"/>
                            <a:gd name="connsiteX3" fmla="*/ 33909 w 35718"/>
                            <a:gd name="connsiteY3" fmla="*/ 24575 h 59340"/>
                            <a:gd name="connsiteX4" fmla="*/ 33909 w 35718"/>
                            <a:gd name="connsiteY4" fmla="*/ 33909 h 59340"/>
                            <a:gd name="connsiteX5" fmla="*/ 11049 w 35718"/>
                            <a:gd name="connsiteY5" fmla="*/ 33909 h 59340"/>
                            <a:gd name="connsiteX6" fmla="*/ 11049 w 35718"/>
                            <a:gd name="connsiteY6" fmla="*/ 49911 h 59340"/>
                            <a:gd name="connsiteX7" fmla="*/ 35719 w 35718"/>
                            <a:gd name="connsiteY7" fmla="*/ 49911 h 59340"/>
                            <a:gd name="connsiteX8" fmla="*/ 35719 w 35718"/>
                            <a:gd name="connsiteY8" fmla="*/ 59341 h 59340"/>
                            <a:gd name="connsiteX9" fmla="*/ 0 w 35718"/>
                            <a:gd name="connsiteY9" fmla="*/ 59341 h 59340"/>
                            <a:gd name="connsiteX10" fmla="*/ 0 w 35718"/>
                            <a:gd name="connsiteY10" fmla="*/ 0 h 59340"/>
                            <a:gd name="connsiteX11" fmla="*/ 35719 w 35718"/>
                            <a:gd name="connsiteY11" fmla="*/ 0 h 59340"/>
                            <a:gd name="connsiteX12" fmla="*/ 35719 w 35718"/>
                            <a:gd name="connsiteY12" fmla="*/ 943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5718" h="59340">
                              <a:moveTo>
                                <a:pt x="35719" y="9430"/>
                              </a:moveTo>
                              <a:lnTo>
                                <a:pt x="11049" y="9430"/>
                              </a:lnTo>
                              <a:lnTo>
                                <a:pt x="11049" y="24575"/>
                              </a:lnTo>
                              <a:lnTo>
                                <a:pt x="33909" y="24575"/>
                              </a:lnTo>
                              <a:lnTo>
                                <a:pt x="33909" y="33909"/>
                              </a:lnTo>
                              <a:lnTo>
                                <a:pt x="11049" y="33909"/>
                              </a:lnTo>
                              <a:lnTo>
                                <a:pt x="11049" y="49911"/>
                              </a:lnTo>
                              <a:lnTo>
                                <a:pt x="35719" y="49911"/>
                              </a:lnTo>
                              <a:lnTo>
                                <a:pt x="35719" y="59341"/>
                              </a:lnTo>
                              <a:lnTo>
                                <a:pt x="0" y="59341"/>
                              </a:lnTo>
                              <a:lnTo>
                                <a:pt x="0" y="0"/>
                              </a:lnTo>
                              <a:lnTo>
                                <a:pt x="35719" y="0"/>
                              </a:lnTo>
                              <a:lnTo>
                                <a:pt x="35719" y="943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Vapaamuotoinen: Muoto 133"/>
                      <wps:cNvSpPr/>
                      <wps:spPr>
                        <a:xfrm>
                          <a:off x="2599178" y="191445"/>
                          <a:ext cx="39728" cy="61255"/>
                        </a:xfrm>
                        <a:custGeom>
                          <a:avLst/>
                          <a:gdLst>
                            <a:gd name="connsiteX0" fmla="*/ 3052 w 39728"/>
                            <a:gd name="connsiteY0" fmla="*/ 46680 h 61255"/>
                            <a:gd name="connsiteX1" fmla="*/ 10291 w 39728"/>
                            <a:gd name="connsiteY1" fmla="*/ 50109 h 61255"/>
                            <a:gd name="connsiteX2" fmla="*/ 17911 w 39728"/>
                            <a:gd name="connsiteY2" fmla="*/ 51252 h 61255"/>
                            <a:gd name="connsiteX3" fmla="*/ 22292 w 39728"/>
                            <a:gd name="connsiteY3" fmla="*/ 51252 h 61255"/>
                            <a:gd name="connsiteX4" fmla="*/ 25626 w 39728"/>
                            <a:gd name="connsiteY4" fmla="*/ 49918 h 61255"/>
                            <a:gd name="connsiteX5" fmla="*/ 27626 w 39728"/>
                            <a:gd name="connsiteY5" fmla="*/ 47728 h 61255"/>
                            <a:gd name="connsiteX6" fmla="*/ 28388 w 39728"/>
                            <a:gd name="connsiteY6" fmla="*/ 44680 h 61255"/>
                            <a:gd name="connsiteX7" fmla="*/ 27150 w 39728"/>
                            <a:gd name="connsiteY7" fmla="*/ 41060 h 61255"/>
                            <a:gd name="connsiteX8" fmla="*/ 24007 w 39728"/>
                            <a:gd name="connsiteY8" fmla="*/ 38298 h 61255"/>
                            <a:gd name="connsiteX9" fmla="*/ 19435 w 39728"/>
                            <a:gd name="connsiteY9" fmla="*/ 35917 h 61255"/>
                            <a:gd name="connsiteX10" fmla="*/ 14196 w 39728"/>
                            <a:gd name="connsiteY10" fmla="*/ 33631 h 61255"/>
                            <a:gd name="connsiteX11" fmla="*/ 8957 w 39728"/>
                            <a:gd name="connsiteY11" fmla="*/ 30964 h 61255"/>
                            <a:gd name="connsiteX12" fmla="*/ 4385 w 39728"/>
                            <a:gd name="connsiteY12" fmla="*/ 27535 h 61255"/>
                            <a:gd name="connsiteX13" fmla="*/ 1147 w 39728"/>
                            <a:gd name="connsiteY13" fmla="*/ 22963 h 61255"/>
                            <a:gd name="connsiteX14" fmla="*/ 4 w 39728"/>
                            <a:gd name="connsiteY14" fmla="*/ 16962 h 61255"/>
                            <a:gd name="connsiteX15" fmla="*/ 1433 w 39728"/>
                            <a:gd name="connsiteY15" fmla="*/ 9723 h 61255"/>
                            <a:gd name="connsiteX16" fmla="*/ 5719 w 39728"/>
                            <a:gd name="connsiteY16" fmla="*/ 4389 h 61255"/>
                            <a:gd name="connsiteX17" fmla="*/ 12291 w 39728"/>
                            <a:gd name="connsiteY17" fmla="*/ 1055 h 61255"/>
                            <a:gd name="connsiteX18" fmla="*/ 20768 w 39728"/>
                            <a:gd name="connsiteY18" fmla="*/ 7 h 61255"/>
                            <a:gd name="connsiteX19" fmla="*/ 29436 w 39728"/>
                            <a:gd name="connsiteY19" fmla="*/ 1055 h 61255"/>
                            <a:gd name="connsiteX20" fmla="*/ 37056 w 39728"/>
                            <a:gd name="connsiteY20" fmla="*/ 4294 h 61255"/>
                            <a:gd name="connsiteX21" fmla="*/ 34294 w 39728"/>
                            <a:gd name="connsiteY21" fmla="*/ 13819 h 61255"/>
                            <a:gd name="connsiteX22" fmla="*/ 27817 w 39728"/>
                            <a:gd name="connsiteY22" fmla="*/ 10866 h 61255"/>
                            <a:gd name="connsiteX23" fmla="*/ 21054 w 39728"/>
                            <a:gd name="connsiteY23" fmla="*/ 9913 h 61255"/>
                            <a:gd name="connsiteX24" fmla="*/ 17054 w 39728"/>
                            <a:gd name="connsiteY24" fmla="*/ 9913 h 61255"/>
                            <a:gd name="connsiteX25" fmla="*/ 14006 w 39728"/>
                            <a:gd name="connsiteY25" fmla="*/ 11152 h 61255"/>
                            <a:gd name="connsiteX26" fmla="*/ 12101 w 39728"/>
                            <a:gd name="connsiteY26" fmla="*/ 13152 h 61255"/>
                            <a:gd name="connsiteX27" fmla="*/ 11434 w 39728"/>
                            <a:gd name="connsiteY27" fmla="*/ 15914 h 61255"/>
                            <a:gd name="connsiteX28" fmla="*/ 12672 w 39728"/>
                            <a:gd name="connsiteY28" fmla="*/ 19343 h 61255"/>
                            <a:gd name="connsiteX29" fmla="*/ 15815 w 39728"/>
                            <a:gd name="connsiteY29" fmla="*/ 22105 h 61255"/>
                            <a:gd name="connsiteX30" fmla="*/ 20387 w 39728"/>
                            <a:gd name="connsiteY30" fmla="*/ 24391 h 61255"/>
                            <a:gd name="connsiteX31" fmla="*/ 25531 w 39728"/>
                            <a:gd name="connsiteY31" fmla="*/ 26677 h 61255"/>
                            <a:gd name="connsiteX32" fmla="*/ 30769 w 39728"/>
                            <a:gd name="connsiteY32" fmla="*/ 29440 h 61255"/>
                            <a:gd name="connsiteX33" fmla="*/ 35342 w 39728"/>
                            <a:gd name="connsiteY33" fmla="*/ 32869 h 61255"/>
                            <a:gd name="connsiteX34" fmla="*/ 38485 w 39728"/>
                            <a:gd name="connsiteY34" fmla="*/ 37536 h 61255"/>
                            <a:gd name="connsiteX35" fmla="*/ 39723 w 39728"/>
                            <a:gd name="connsiteY35" fmla="*/ 43727 h 61255"/>
                            <a:gd name="connsiteX36" fmla="*/ 38199 w 39728"/>
                            <a:gd name="connsiteY36" fmla="*/ 51252 h 61255"/>
                            <a:gd name="connsiteX37" fmla="*/ 33818 w 39728"/>
                            <a:gd name="connsiteY37" fmla="*/ 56776 h 61255"/>
                            <a:gd name="connsiteX38" fmla="*/ 26960 w 39728"/>
                            <a:gd name="connsiteY38" fmla="*/ 60110 h 61255"/>
                            <a:gd name="connsiteX39" fmla="*/ 18197 w 39728"/>
                            <a:gd name="connsiteY39" fmla="*/ 61253 h 61255"/>
                            <a:gd name="connsiteX40" fmla="*/ 8672 w 39728"/>
                            <a:gd name="connsiteY40" fmla="*/ 60015 h 61255"/>
                            <a:gd name="connsiteX41" fmla="*/ 671 w 39728"/>
                            <a:gd name="connsiteY41" fmla="*/ 56491 h 612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9728" h="61255">
                              <a:moveTo>
                                <a:pt x="3052" y="46680"/>
                              </a:moveTo>
                              <a:cubicBezTo>
                                <a:pt x="5309" y="48130"/>
                                <a:pt x="7738" y="49282"/>
                                <a:pt x="10291" y="50109"/>
                              </a:cubicBezTo>
                              <a:cubicBezTo>
                                <a:pt x="12758" y="50868"/>
                                <a:pt x="15330" y="51253"/>
                                <a:pt x="17911" y="51252"/>
                              </a:cubicBezTo>
                              <a:cubicBezTo>
                                <a:pt x="19368" y="51420"/>
                                <a:pt x="20835" y="51420"/>
                                <a:pt x="22292" y="51252"/>
                              </a:cubicBezTo>
                              <a:cubicBezTo>
                                <a:pt x="23483" y="51042"/>
                                <a:pt x="24616" y="50588"/>
                                <a:pt x="25626" y="49918"/>
                              </a:cubicBezTo>
                              <a:cubicBezTo>
                                <a:pt x="26455" y="49358"/>
                                <a:pt x="27141" y="48607"/>
                                <a:pt x="27626" y="47728"/>
                              </a:cubicBezTo>
                              <a:cubicBezTo>
                                <a:pt x="28179" y="46809"/>
                                <a:pt x="28436" y="45748"/>
                                <a:pt x="28388" y="44680"/>
                              </a:cubicBezTo>
                              <a:cubicBezTo>
                                <a:pt x="28417" y="43364"/>
                                <a:pt x="27979" y="42080"/>
                                <a:pt x="27150" y="41060"/>
                              </a:cubicBezTo>
                              <a:cubicBezTo>
                                <a:pt x="26236" y="39998"/>
                                <a:pt x="25179" y="39068"/>
                                <a:pt x="24007" y="38298"/>
                              </a:cubicBezTo>
                              <a:cubicBezTo>
                                <a:pt x="22550" y="37389"/>
                                <a:pt x="21016" y="36594"/>
                                <a:pt x="19435" y="35917"/>
                              </a:cubicBezTo>
                              <a:cubicBezTo>
                                <a:pt x="17720" y="35250"/>
                                <a:pt x="15910" y="34488"/>
                                <a:pt x="14196" y="33631"/>
                              </a:cubicBezTo>
                              <a:lnTo>
                                <a:pt x="8957" y="30964"/>
                              </a:lnTo>
                              <a:cubicBezTo>
                                <a:pt x="7319" y="29976"/>
                                <a:pt x="5795" y="28827"/>
                                <a:pt x="4385" y="27535"/>
                              </a:cubicBezTo>
                              <a:cubicBezTo>
                                <a:pt x="3061" y="26196"/>
                                <a:pt x="1976" y="24652"/>
                                <a:pt x="1147" y="22963"/>
                              </a:cubicBezTo>
                              <a:cubicBezTo>
                                <a:pt x="347" y="21064"/>
                                <a:pt x="-44" y="19020"/>
                                <a:pt x="4" y="16962"/>
                              </a:cubicBezTo>
                              <a:cubicBezTo>
                                <a:pt x="-44" y="14474"/>
                                <a:pt x="442" y="12004"/>
                                <a:pt x="1433" y="9723"/>
                              </a:cubicBezTo>
                              <a:cubicBezTo>
                                <a:pt x="2452" y="7650"/>
                                <a:pt x="3909" y="5828"/>
                                <a:pt x="5719" y="4389"/>
                              </a:cubicBezTo>
                              <a:cubicBezTo>
                                <a:pt x="7653" y="2831"/>
                                <a:pt x="9891" y="1696"/>
                                <a:pt x="12291" y="1055"/>
                              </a:cubicBezTo>
                              <a:cubicBezTo>
                                <a:pt x="15053" y="297"/>
                                <a:pt x="17911" y="-56"/>
                                <a:pt x="20768" y="7"/>
                              </a:cubicBezTo>
                              <a:cubicBezTo>
                                <a:pt x="23693" y="-32"/>
                                <a:pt x="26607" y="321"/>
                                <a:pt x="29436" y="1055"/>
                              </a:cubicBezTo>
                              <a:cubicBezTo>
                                <a:pt x="32122" y="1759"/>
                                <a:pt x="34684" y="2850"/>
                                <a:pt x="37056" y="4294"/>
                              </a:cubicBezTo>
                              <a:lnTo>
                                <a:pt x="34294" y="13819"/>
                              </a:lnTo>
                              <a:cubicBezTo>
                                <a:pt x="32246" y="12600"/>
                                <a:pt x="30074" y="11611"/>
                                <a:pt x="27817" y="10866"/>
                              </a:cubicBezTo>
                              <a:cubicBezTo>
                                <a:pt x="25626" y="10217"/>
                                <a:pt x="23340" y="9896"/>
                                <a:pt x="21054" y="9913"/>
                              </a:cubicBezTo>
                              <a:cubicBezTo>
                                <a:pt x="19730" y="9759"/>
                                <a:pt x="18387" y="9759"/>
                                <a:pt x="17054" y="9913"/>
                              </a:cubicBezTo>
                              <a:cubicBezTo>
                                <a:pt x="15968" y="10115"/>
                                <a:pt x="14929" y="10537"/>
                                <a:pt x="14006" y="11152"/>
                              </a:cubicBezTo>
                              <a:cubicBezTo>
                                <a:pt x="13234" y="11669"/>
                                <a:pt x="12577" y="12352"/>
                                <a:pt x="12101" y="13152"/>
                              </a:cubicBezTo>
                              <a:cubicBezTo>
                                <a:pt x="11624" y="13992"/>
                                <a:pt x="11396" y="14949"/>
                                <a:pt x="11434" y="15914"/>
                              </a:cubicBezTo>
                              <a:cubicBezTo>
                                <a:pt x="11396" y="17173"/>
                                <a:pt x="11834" y="18399"/>
                                <a:pt x="12672" y="19343"/>
                              </a:cubicBezTo>
                              <a:cubicBezTo>
                                <a:pt x="13558" y="20429"/>
                                <a:pt x="14625" y="21362"/>
                                <a:pt x="15815" y="22105"/>
                              </a:cubicBezTo>
                              <a:cubicBezTo>
                                <a:pt x="17301" y="22944"/>
                                <a:pt x="18825" y="23706"/>
                                <a:pt x="20387" y="24391"/>
                              </a:cubicBezTo>
                              <a:cubicBezTo>
                                <a:pt x="22102" y="25090"/>
                                <a:pt x="23816" y="25852"/>
                                <a:pt x="25531" y="26677"/>
                              </a:cubicBezTo>
                              <a:cubicBezTo>
                                <a:pt x="27321" y="27503"/>
                                <a:pt x="29074" y="28425"/>
                                <a:pt x="30769" y="29440"/>
                              </a:cubicBezTo>
                              <a:cubicBezTo>
                                <a:pt x="32446" y="30364"/>
                                <a:pt x="33989" y="31518"/>
                                <a:pt x="35342" y="32869"/>
                              </a:cubicBezTo>
                              <a:cubicBezTo>
                                <a:pt x="36685" y="34202"/>
                                <a:pt x="37751" y="35788"/>
                                <a:pt x="38485" y="37536"/>
                              </a:cubicBezTo>
                              <a:cubicBezTo>
                                <a:pt x="39361" y="39480"/>
                                <a:pt x="39780" y="41596"/>
                                <a:pt x="39723" y="43727"/>
                              </a:cubicBezTo>
                              <a:cubicBezTo>
                                <a:pt x="39790" y="46318"/>
                                <a:pt x="39266" y="48891"/>
                                <a:pt x="38199" y="51252"/>
                              </a:cubicBezTo>
                              <a:cubicBezTo>
                                <a:pt x="37180" y="53402"/>
                                <a:pt x="35675" y="55290"/>
                                <a:pt x="33818" y="56776"/>
                              </a:cubicBezTo>
                              <a:cubicBezTo>
                                <a:pt x="31751" y="58297"/>
                                <a:pt x="29427" y="59428"/>
                                <a:pt x="26960" y="60110"/>
                              </a:cubicBezTo>
                              <a:cubicBezTo>
                                <a:pt x="24112" y="60907"/>
                                <a:pt x="21159" y="61292"/>
                                <a:pt x="18197" y="61253"/>
                              </a:cubicBezTo>
                              <a:cubicBezTo>
                                <a:pt x="14987" y="61238"/>
                                <a:pt x="11786" y="60822"/>
                                <a:pt x="8672" y="60015"/>
                              </a:cubicBezTo>
                              <a:cubicBezTo>
                                <a:pt x="5833" y="59268"/>
                                <a:pt x="3138" y="58078"/>
                                <a:pt x="671" y="5649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Vapaamuotoinen: Muoto 134"/>
                      <wps:cNvSpPr/>
                      <wps:spPr>
                        <a:xfrm>
                          <a:off x="2653855" y="191833"/>
                          <a:ext cx="48291" cy="59626"/>
                        </a:xfrm>
                        <a:custGeom>
                          <a:avLst/>
                          <a:gdLst>
                            <a:gd name="connsiteX0" fmla="*/ 0 w 48291"/>
                            <a:gd name="connsiteY0" fmla="*/ 191 h 59626"/>
                            <a:gd name="connsiteX1" fmla="*/ 11239 w 48291"/>
                            <a:gd name="connsiteY1" fmla="*/ 191 h 59626"/>
                            <a:gd name="connsiteX2" fmla="*/ 11239 w 48291"/>
                            <a:gd name="connsiteY2" fmla="*/ 27242 h 59626"/>
                            <a:gd name="connsiteX3" fmla="*/ 18097 w 48291"/>
                            <a:gd name="connsiteY3" fmla="*/ 21241 h 59626"/>
                            <a:gd name="connsiteX4" fmla="*/ 24289 w 48291"/>
                            <a:gd name="connsiteY4" fmla="*/ 14764 h 59626"/>
                            <a:gd name="connsiteX5" fmla="*/ 30004 w 48291"/>
                            <a:gd name="connsiteY5" fmla="*/ 7715 h 59626"/>
                            <a:gd name="connsiteX6" fmla="*/ 35338 w 48291"/>
                            <a:gd name="connsiteY6" fmla="*/ 0 h 59626"/>
                            <a:gd name="connsiteX7" fmla="*/ 47054 w 48291"/>
                            <a:gd name="connsiteY7" fmla="*/ 0 h 59626"/>
                            <a:gd name="connsiteX8" fmla="*/ 42577 w 48291"/>
                            <a:gd name="connsiteY8" fmla="*/ 7239 h 59626"/>
                            <a:gd name="connsiteX9" fmla="*/ 37910 w 48291"/>
                            <a:gd name="connsiteY9" fmla="*/ 13716 h 59626"/>
                            <a:gd name="connsiteX10" fmla="*/ 32956 w 48291"/>
                            <a:gd name="connsiteY10" fmla="*/ 19812 h 59626"/>
                            <a:gd name="connsiteX11" fmla="*/ 27622 w 48291"/>
                            <a:gd name="connsiteY11" fmla="*/ 25527 h 59626"/>
                            <a:gd name="connsiteX12" fmla="*/ 32861 w 48291"/>
                            <a:gd name="connsiteY12" fmla="*/ 33242 h 59626"/>
                            <a:gd name="connsiteX13" fmla="*/ 38005 w 48291"/>
                            <a:gd name="connsiteY13" fmla="*/ 41339 h 59626"/>
                            <a:gd name="connsiteX14" fmla="*/ 43148 w 48291"/>
                            <a:gd name="connsiteY14" fmla="*/ 50102 h 59626"/>
                            <a:gd name="connsiteX15" fmla="*/ 48292 w 48291"/>
                            <a:gd name="connsiteY15" fmla="*/ 59627 h 59626"/>
                            <a:gd name="connsiteX16" fmla="*/ 35719 w 48291"/>
                            <a:gd name="connsiteY16" fmla="*/ 59627 h 59626"/>
                            <a:gd name="connsiteX17" fmla="*/ 31909 w 48291"/>
                            <a:gd name="connsiteY17" fmla="*/ 52864 h 59626"/>
                            <a:gd name="connsiteX18" fmla="*/ 27908 w 48291"/>
                            <a:gd name="connsiteY18" fmla="*/ 46292 h 59626"/>
                            <a:gd name="connsiteX19" fmla="*/ 23717 w 48291"/>
                            <a:gd name="connsiteY19" fmla="*/ 39719 h 59626"/>
                            <a:gd name="connsiteX20" fmla="*/ 19145 w 48291"/>
                            <a:gd name="connsiteY20" fmla="*/ 32957 h 59626"/>
                            <a:gd name="connsiteX21" fmla="*/ 15240 w 48291"/>
                            <a:gd name="connsiteY21" fmla="*/ 36100 h 59626"/>
                            <a:gd name="connsiteX22" fmla="*/ 11239 w 48291"/>
                            <a:gd name="connsiteY22" fmla="*/ 39148 h 59626"/>
                            <a:gd name="connsiteX23" fmla="*/ 11239 w 48291"/>
                            <a:gd name="connsiteY23" fmla="*/ 59627 h 59626"/>
                            <a:gd name="connsiteX24" fmla="*/ 0 w 48291"/>
                            <a:gd name="connsiteY24" fmla="*/ 59627 h 596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8291" h="59626">
                              <a:moveTo>
                                <a:pt x="0" y="191"/>
                              </a:moveTo>
                              <a:lnTo>
                                <a:pt x="11239" y="191"/>
                              </a:lnTo>
                              <a:lnTo>
                                <a:pt x="11239" y="27242"/>
                              </a:lnTo>
                              <a:cubicBezTo>
                                <a:pt x="13649" y="25336"/>
                                <a:pt x="15935" y="23336"/>
                                <a:pt x="18097" y="21241"/>
                              </a:cubicBezTo>
                              <a:cubicBezTo>
                                <a:pt x="20193" y="19145"/>
                                <a:pt x="22288" y="17050"/>
                                <a:pt x="24289" y="14764"/>
                              </a:cubicBezTo>
                              <a:cubicBezTo>
                                <a:pt x="26289" y="12478"/>
                                <a:pt x="28099" y="10192"/>
                                <a:pt x="30004" y="7715"/>
                              </a:cubicBezTo>
                              <a:cubicBezTo>
                                <a:pt x="31909" y="5239"/>
                                <a:pt x="33528" y="2762"/>
                                <a:pt x="35338" y="0"/>
                              </a:cubicBezTo>
                              <a:lnTo>
                                <a:pt x="47054" y="0"/>
                              </a:lnTo>
                              <a:cubicBezTo>
                                <a:pt x="45625" y="2477"/>
                                <a:pt x="44101" y="4953"/>
                                <a:pt x="42577" y="7239"/>
                              </a:cubicBezTo>
                              <a:cubicBezTo>
                                <a:pt x="41053" y="9525"/>
                                <a:pt x="39434" y="11621"/>
                                <a:pt x="37910" y="13716"/>
                              </a:cubicBezTo>
                              <a:cubicBezTo>
                                <a:pt x="36386" y="15811"/>
                                <a:pt x="34671" y="17907"/>
                                <a:pt x="32956" y="19812"/>
                              </a:cubicBezTo>
                              <a:cubicBezTo>
                                <a:pt x="31242" y="21717"/>
                                <a:pt x="29432" y="23717"/>
                                <a:pt x="27622" y="25527"/>
                              </a:cubicBezTo>
                              <a:cubicBezTo>
                                <a:pt x="29337" y="28004"/>
                                <a:pt x="31147" y="30575"/>
                                <a:pt x="32861" y="33242"/>
                              </a:cubicBezTo>
                              <a:cubicBezTo>
                                <a:pt x="34576" y="35909"/>
                                <a:pt x="36290" y="38576"/>
                                <a:pt x="38005" y="41339"/>
                              </a:cubicBezTo>
                              <a:cubicBezTo>
                                <a:pt x="39719" y="44101"/>
                                <a:pt x="41434" y="47054"/>
                                <a:pt x="43148" y="50102"/>
                              </a:cubicBezTo>
                              <a:cubicBezTo>
                                <a:pt x="44863" y="53150"/>
                                <a:pt x="46672" y="56198"/>
                                <a:pt x="48292" y="59627"/>
                              </a:cubicBezTo>
                              <a:lnTo>
                                <a:pt x="35719" y="59627"/>
                              </a:lnTo>
                              <a:lnTo>
                                <a:pt x="31909" y="52864"/>
                              </a:lnTo>
                              <a:lnTo>
                                <a:pt x="27908" y="46292"/>
                              </a:lnTo>
                              <a:cubicBezTo>
                                <a:pt x="26575" y="44101"/>
                                <a:pt x="25146" y="41910"/>
                                <a:pt x="23717" y="39719"/>
                              </a:cubicBezTo>
                              <a:lnTo>
                                <a:pt x="19145" y="32957"/>
                              </a:lnTo>
                              <a:lnTo>
                                <a:pt x="15240" y="36100"/>
                              </a:lnTo>
                              <a:lnTo>
                                <a:pt x="11239" y="39148"/>
                              </a:lnTo>
                              <a:lnTo>
                                <a:pt x="11239" y="59627"/>
                              </a:lnTo>
                              <a:lnTo>
                                <a:pt x="0" y="59627"/>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5" name="Vapaamuotoinen: Muoto 135"/>
                      <wps:cNvSpPr/>
                      <wps:spPr>
                        <a:xfrm>
                          <a:off x="2711479" y="191738"/>
                          <a:ext cx="48008" cy="60245"/>
                        </a:xfrm>
                        <a:custGeom>
                          <a:avLst/>
                          <a:gdLst>
                            <a:gd name="connsiteX0" fmla="*/ 48009 w 48008"/>
                            <a:gd name="connsiteY0" fmla="*/ 37910 h 60245"/>
                            <a:gd name="connsiteX1" fmla="*/ 46199 w 48008"/>
                            <a:gd name="connsiteY1" fmla="*/ 47435 h 60245"/>
                            <a:gd name="connsiteX2" fmla="*/ 41246 w 48008"/>
                            <a:gd name="connsiteY2" fmla="*/ 54483 h 60245"/>
                            <a:gd name="connsiteX3" fmla="*/ 33626 w 48008"/>
                            <a:gd name="connsiteY3" fmla="*/ 58769 h 60245"/>
                            <a:gd name="connsiteX4" fmla="*/ 14004 w 48008"/>
                            <a:gd name="connsiteY4" fmla="*/ 58769 h 60245"/>
                            <a:gd name="connsiteX5" fmla="*/ 6575 w 48008"/>
                            <a:gd name="connsiteY5" fmla="*/ 54578 h 60245"/>
                            <a:gd name="connsiteX6" fmla="*/ 1717 w 48008"/>
                            <a:gd name="connsiteY6" fmla="*/ 47625 h 60245"/>
                            <a:gd name="connsiteX7" fmla="*/ 3 w 48008"/>
                            <a:gd name="connsiteY7" fmla="*/ 38100 h 60245"/>
                            <a:gd name="connsiteX8" fmla="*/ 3 w 48008"/>
                            <a:gd name="connsiteY8" fmla="*/ 0 h 60245"/>
                            <a:gd name="connsiteX9" fmla="*/ 11147 w 48008"/>
                            <a:gd name="connsiteY9" fmla="*/ 0 h 60245"/>
                            <a:gd name="connsiteX10" fmla="*/ 11147 w 48008"/>
                            <a:gd name="connsiteY10" fmla="*/ 38100 h 60245"/>
                            <a:gd name="connsiteX11" fmla="*/ 12195 w 48008"/>
                            <a:gd name="connsiteY11" fmla="*/ 44006 h 60245"/>
                            <a:gd name="connsiteX12" fmla="*/ 19148 w 48008"/>
                            <a:gd name="connsiteY12" fmla="*/ 50292 h 60245"/>
                            <a:gd name="connsiteX13" fmla="*/ 24196 w 48008"/>
                            <a:gd name="connsiteY13" fmla="*/ 51054 h 60245"/>
                            <a:gd name="connsiteX14" fmla="*/ 29244 w 48008"/>
                            <a:gd name="connsiteY14" fmla="*/ 50292 h 60245"/>
                            <a:gd name="connsiteX15" fmla="*/ 33245 w 48008"/>
                            <a:gd name="connsiteY15" fmla="*/ 48006 h 60245"/>
                            <a:gd name="connsiteX16" fmla="*/ 36102 w 48008"/>
                            <a:gd name="connsiteY16" fmla="*/ 44196 h 60245"/>
                            <a:gd name="connsiteX17" fmla="*/ 37055 w 48008"/>
                            <a:gd name="connsiteY17" fmla="*/ 38672 h 60245"/>
                            <a:gd name="connsiteX18" fmla="*/ 37055 w 48008"/>
                            <a:gd name="connsiteY18" fmla="*/ 572 h 60245"/>
                            <a:gd name="connsiteX19" fmla="*/ 48009 w 48008"/>
                            <a:gd name="connsiteY19" fmla="*/ 572 h 60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008" h="60245">
                              <a:moveTo>
                                <a:pt x="48009" y="37910"/>
                              </a:moveTo>
                              <a:cubicBezTo>
                                <a:pt x="48009" y="41170"/>
                                <a:pt x="47389" y="44401"/>
                                <a:pt x="46199" y="47435"/>
                              </a:cubicBezTo>
                              <a:cubicBezTo>
                                <a:pt x="45103" y="50131"/>
                                <a:pt x="43418" y="52543"/>
                                <a:pt x="41246" y="54483"/>
                              </a:cubicBezTo>
                              <a:cubicBezTo>
                                <a:pt x="39046" y="56441"/>
                                <a:pt x="36445" y="57902"/>
                                <a:pt x="33626" y="58769"/>
                              </a:cubicBezTo>
                              <a:cubicBezTo>
                                <a:pt x="27234" y="60738"/>
                                <a:pt x="20396" y="60738"/>
                                <a:pt x="14004" y="58769"/>
                              </a:cubicBezTo>
                              <a:cubicBezTo>
                                <a:pt x="11261" y="57918"/>
                                <a:pt x="8727" y="56488"/>
                                <a:pt x="6575" y="54578"/>
                              </a:cubicBezTo>
                              <a:cubicBezTo>
                                <a:pt x="4451" y="52655"/>
                                <a:pt x="2794" y="50279"/>
                                <a:pt x="1717" y="47625"/>
                              </a:cubicBezTo>
                              <a:cubicBezTo>
                                <a:pt x="536" y="44591"/>
                                <a:pt x="-45" y="41356"/>
                                <a:pt x="3" y="38100"/>
                              </a:cubicBezTo>
                              <a:lnTo>
                                <a:pt x="3" y="0"/>
                              </a:lnTo>
                              <a:lnTo>
                                <a:pt x="11147" y="0"/>
                              </a:lnTo>
                              <a:lnTo>
                                <a:pt x="11147" y="38100"/>
                              </a:lnTo>
                              <a:cubicBezTo>
                                <a:pt x="11109" y="40117"/>
                                <a:pt x="11471" y="42123"/>
                                <a:pt x="12195" y="44006"/>
                              </a:cubicBezTo>
                              <a:cubicBezTo>
                                <a:pt x="13452" y="47037"/>
                                <a:pt x="16005" y="49344"/>
                                <a:pt x="19148" y="50292"/>
                              </a:cubicBezTo>
                              <a:cubicBezTo>
                                <a:pt x="20786" y="50800"/>
                                <a:pt x="22482" y="51056"/>
                                <a:pt x="24196" y="51054"/>
                              </a:cubicBezTo>
                              <a:cubicBezTo>
                                <a:pt x="25911" y="51047"/>
                                <a:pt x="27606" y="50791"/>
                                <a:pt x="29244" y="50292"/>
                              </a:cubicBezTo>
                              <a:cubicBezTo>
                                <a:pt x="30730" y="49837"/>
                                <a:pt x="32102" y="49056"/>
                                <a:pt x="33245" y="48006"/>
                              </a:cubicBezTo>
                              <a:cubicBezTo>
                                <a:pt x="34474" y="46970"/>
                                <a:pt x="35455" y="45667"/>
                                <a:pt x="36102" y="44196"/>
                              </a:cubicBezTo>
                              <a:cubicBezTo>
                                <a:pt x="36788" y="42438"/>
                                <a:pt x="37112" y="40558"/>
                                <a:pt x="37055" y="38672"/>
                              </a:cubicBezTo>
                              <a:lnTo>
                                <a:pt x="37055" y="572"/>
                              </a:lnTo>
                              <a:lnTo>
                                <a:pt x="48009" y="57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6" name="Vapaamuotoinen: Muoto 136"/>
                      <wps:cNvSpPr/>
                      <wps:spPr>
                        <a:xfrm>
                          <a:off x="2773768" y="191444"/>
                          <a:ext cx="39823" cy="61255"/>
                        </a:xfrm>
                        <a:custGeom>
                          <a:avLst/>
                          <a:gdLst>
                            <a:gd name="connsiteX0" fmla="*/ 3150 w 39823"/>
                            <a:gd name="connsiteY0" fmla="*/ 46681 h 61255"/>
                            <a:gd name="connsiteX1" fmla="*/ 10389 w 39823"/>
                            <a:gd name="connsiteY1" fmla="*/ 50110 h 61255"/>
                            <a:gd name="connsiteX2" fmla="*/ 18009 w 39823"/>
                            <a:gd name="connsiteY2" fmla="*/ 51253 h 61255"/>
                            <a:gd name="connsiteX3" fmla="*/ 22391 w 39823"/>
                            <a:gd name="connsiteY3" fmla="*/ 51253 h 61255"/>
                            <a:gd name="connsiteX4" fmla="*/ 25629 w 39823"/>
                            <a:gd name="connsiteY4" fmla="*/ 49919 h 61255"/>
                            <a:gd name="connsiteX5" fmla="*/ 27725 w 39823"/>
                            <a:gd name="connsiteY5" fmla="*/ 47728 h 61255"/>
                            <a:gd name="connsiteX6" fmla="*/ 28487 w 39823"/>
                            <a:gd name="connsiteY6" fmla="*/ 44680 h 61255"/>
                            <a:gd name="connsiteX7" fmla="*/ 27248 w 39823"/>
                            <a:gd name="connsiteY7" fmla="*/ 41061 h 61255"/>
                            <a:gd name="connsiteX8" fmla="*/ 24010 w 39823"/>
                            <a:gd name="connsiteY8" fmla="*/ 38299 h 61255"/>
                            <a:gd name="connsiteX9" fmla="*/ 19438 w 39823"/>
                            <a:gd name="connsiteY9" fmla="*/ 35917 h 61255"/>
                            <a:gd name="connsiteX10" fmla="*/ 14199 w 39823"/>
                            <a:gd name="connsiteY10" fmla="*/ 33631 h 61255"/>
                            <a:gd name="connsiteX11" fmla="*/ 8960 w 39823"/>
                            <a:gd name="connsiteY11" fmla="*/ 30964 h 61255"/>
                            <a:gd name="connsiteX12" fmla="*/ 4483 w 39823"/>
                            <a:gd name="connsiteY12" fmla="*/ 27535 h 61255"/>
                            <a:gd name="connsiteX13" fmla="*/ 1245 w 39823"/>
                            <a:gd name="connsiteY13" fmla="*/ 22963 h 61255"/>
                            <a:gd name="connsiteX14" fmla="*/ 7 w 39823"/>
                            <a:gd name="connsiteY14" fmla="*/ 16963 h 61255"/>
                            <a:gd name="connsiteX15" fmla="*/ 1531 w 39823"/>
                            <a:gd name="connsiteY15" fmla="*/ 9724 h 61255"/>
                            <a:gd name="connsiteX16" fmla="*/ 5817 w 39823"/>
                            <a:gd name="connsiteY16" fmla="*/ 4390 h 61255"/>
                            <a:gd name="connsiteX17" fmla="*/ 12389 w 39823"/>
                            <a:gd name="connsiteY17" fmla="*/ 1056 h 61255"/>
                            <a:gd name="connsiteX18" fmla="*/ 20771 w 39823"/>
                            <a:gd name="connsiteY18" fmla="*/ 8 h 61255"/>
                            <a:gd name="connsiteX19" fmla="*/ 29439 w 39823"/>
                            <a:gd name="connsiteY19" fmla="*/ 1056 h 61255"/>
                            <a:gd name="connsiteX20" fmla="*/ 37154 w 39823"/>
                            <a:gd name="connsiteY20" fmla="*/ 4294 h 61255"/>
                            <a:gd name="connsiteX21" fmla="*/ 34297 w 39823"/>
                            <a:gd name="connsiteY21" fmla="*/ 13819 h 61255"/>
                            <a:gd name="connsiteX22" fmla="*/ 27820 w 39823"/>
                            <a:gd name="connsiteY22" fmla="*/ 10867 h 61255"/>
                            <a:gd name="connsiteX23" fmla="*/ 21152 w 39823"/>
                            <a:gd name="connsiteY23" fmla="*/ 9914 h 61255"/>
                            <a:gd name="connsiteX24" fmla="*/ 17057 w 39823"/>
                            <a:gd name="connsiteY24" fmla="*/ 9914 h 61255"/>
                            <a:gd name="connsiteX25" fmla="*/ 14008 w 39823"/>
                            <a:gd name="connsiteY25" fmla="*/ 11152 h 61255"/>
                            <a:gd name="connsiteX26" fmla="*/ 12104 w 39823"/>
                            <a:gd name="connsiteY26" fmla="*/ 13153 h 61255"/>
                            <a:gd name="connsiteX27" fmla="*/ 11437 w 39823"/>
                            <a:gd name="connsiteY27" fmla="*/ 15915 h 61255"/>
                            <a:gd name="connsiteX28" fmla="*/ 12675 w 39823"/>
                            <a:gd name="connsiteY28" fmla="*/ 19344 h 61255"/>
                            <a:gd name="connsiteX29" fmla="*/ 15914 w 39823"/>
                            <a:gd name="connsiteY29" fmla="*/ 22106 h 61255"/>
                            <a:gd name="connsiteX30" fmla="*/ 20390 w 39823"/>
                            <a:gd name="connsiteY30" fmla="*/ 24392 h 61255"/>
                            <a:gd name="connsiteX31" fmla="*/ 25629 w 39823"/>
                            <a:gd name="connsiteY31" fmla="*/ 26678 h 61255"/>
                            <a:gd name="connsiteX32" fmla="*/ 30773 w 39823"/>
                            <a:gd name="connsiteY32" fmla="*/ 29440 h 61255"/>
                            <a:gd name="connsiteX33" fmla="*/ 35345 w 39823"/>
                            <a:gd name="connsiteY33" fmla="*/ 32869 h 61255"/>
                            <a:gd name="connsiteX34" fmla="*/ 38583 w 39823"/>
                            <a:gd name="connsiteY34" fmla="*/ 37537 h 61255"/>
                            <a:gd name="connsiteX35" fmla="*/ 39821 w 39823"/>
                            <a:gd name="connsiteY35" fmla="*/ 43728 h 61255"/>
                            <a:gd name="connsiteX36" fmla="*/ 38202 w 39823"/>
                            <a:gd name="connsiteY36" fmla="*/ 51253 h 61255"/>
                            <a:gd name="connsiteX37" fmla="*/ 33821 w 39823"/>
                            <a:gd name="connsiteY37" fmla="*/ 56777 h 61255"/>
                            <a:gd name="connsiteX38" fmla="*/ 27058 w 39823"/>
                            <a:gd name="connsiteY38" fmla="*/ 60111 h 61255"/>
                            <a:gd name="connsiteX39" fmla="*/ 18200 w 39823"/>
                            <a:gd name="connsiteY39" fmla="*/ 61254 h 61255"/>
                            <a:gd name="connsiteX40" fmla="*/ 8675 w 39823"/>
                            <a:gd name="connsiteY40" fmla="*/ 60016 h 61255"/>
                            <a:gd name="connsiteX41" fmla="*/ 769 w 39823"/>
                            <a:gd name="connsiteY41" fmla="*/ 56491 h 612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39823" h="61255">
                              <a:moveTo>
                                <a:pt x="3150" y="46681"/>
                              </a:moveTo>
                              <a:cubicBezTo>
                                <a:pt x="5398" y="48148"/>
                                <a:pt x="7827" y="49302"/>
                                <a:pt x="10389" y="50110"/>
                              </a:cubicBezTo>
                              <a:cubicBezTo>
                                <a:pt x="12856" y="50881"/>
                                <a:pt x="15428" y="51267"/>
                                <a:pt x="18009" y="51253"/>
                              </a:cubicBezTo>
                              <a:cubicBezTo>
                                <a:pt x="19466" y="51409"/>
                                <a:pt x="20933" y="51409"/>
                                <a:pt x="22391" y="51253"/>
                              </a:cubicBezTo>
                              <a:cubicBezTo>
                                <a:pt x="23562" y="51062"/>
                                <a:pt x="24667" y="50606"/>
                                <a:pt x="25629" y="49919"/>
                              </a:cubicBezTo>
                              <a:cubicBezTo>
                                <a:pt x="26515" y="49391"/>
                                <a:pt x="27239" y="48634"/>
                                <a:pt x="27725" y="47728"/>
                              </a:cubicBezTo>
                              <a:cubicBezTo>
                                <a:pt x="28229" y="46793"/>
                                <a:pt x="28496" y="45744"/>
                                <a:pt x="28487" y="44680"/>
                              </a:cubicBezTo>
                              <a:cubicBezTo>
                                <a:pt x="28467" y="43374"/>
                                <a:pt x="28029" y="42107"/>
                                <a:pt x="27248" y="41061"/>
                              </a:cubicBezTo>
                              <a:cubicBezTo>
                                <a:pt x="26296" y="39999"/>
                                <a:pt x="25210" y="39069"/>
                                <a:pt x="24010" y="38299"/>
                              </a:cubicBezTo>
                              <a:cubicBezTo>
                                <a:pt x="22552" y="37390"/>
                                <a:pt x="21019" y="36595"/>
                                <a:pt x="19438" y="35917"/>
                              </a:cubicBezTo>
                              <a:lnTo>
                                <a:pt x="14199" y="33631"/>
                              </a:lnTo>
                              <a:lnTo>
                                <a:pt x="8960" y="30964"/>
                              </a:lnTo>
                              <a:cubicBezTo>
                                <a:pt x="7360" y="29977"/>
                                <a:pt x="5855" y="28828"/>
                                <a:pt x="4483" y="27535"/>
                              </a:cubicBezTo>
                              <a:cubicBezTo>
                                <a:pt x="3159" y="26197"/>
                                <a:pt x="2074" y="24653"/>
                                <a:pt x="1245" y="22963"/>
                              </a:cubicBezTo>
                              <a:cubicBezTo>
                                <a:pt x="369" y="21088"/>
                                <a:pt x="-60" y="19032"/>
                                <a:pt x="7" y="16963"/>
                              </a:cubicBezTo>
                              <a:cubicBezTo>
                                <a:pt x="-60" y="14463"/>
                                <a:pt x="464" y="11983"/>
                                <a:pt x="1531" y="9724"/>
                              </a:cubicBezTo>
                              <a:cubicBezTo>
                                <a:pt x="2512" y="7631"/>
                                <a:pt x="3988" y="5802"/>
                                <a:pt x="5817" y="4390"/>
                              </a:cubicBezTo>
                              <a:cubicBezTo>
                                <a:pt x="7751" y="2832"/>
                                <a:pt x="9989" y="1697"/>
                                <a:pt x="12389" y="1056"/>
                              </a:cubicBezTo>
                              <a:cubicBezTo>
                                <a:pt x="15113" y="293"/>
                                <a:pt x="17942" y="-59"/>
                                <a:pt x="20771" y="8"/>
                              </a:cubicBezTo>
                              <a:cubicBezTo>
                                <a:pt x="23695" y="-37"/>
                                <a:pt x="26610" y="316"/>
                                <a:pt x="29439" y="1056"/>
                              </a:cubicBezTo>
                              <a:cubicBezTo>
                                <a:pt x="32144" y="1779"/>
                                <a:pt x="34744" y="2869"/>
                                <a:pt x="37154" y="4294"/>
                              </a:cubicBezTo>
                              <a:lnTo>
                                <a:pt x="34297" y="13819"/>
                              </a:lnTo>
                              <a:cubicBezTo>
                                <a:pt x="32259" y="12584"/>
                                <a:pt x="30087" y="11592"/>
                                <a:pt x="27820" y="10867"/>
                              </a:cubicBezTo>
                              <a:cubicBezTo>
                                <a:pt x="25658" y="10218"/>
                                <a:pt x="23410" y="9896"/>
                                <a:pt x="21152" y="9914"/>
                              </a:cubicBezTo>
                              <a:cubicBezTo>
                                <a:pt x="19790" y="9760"/>
                                <a:pt x="18419" y="9760"/>
                                <a:pt x="17057" y="9914"/>
                              </a:cubicBezTo>
                              <a:cubicBezTo>
                                <a:pt x="15980" y="10147"/>
                                <a:pt x="14942" y="10566"/>
                                <a:pt x="14008" y="11152"/>
                              </a:cubicBezTo>
                              <a:cubicBezTo>
                                <a:pt x="13256" y="11697"/>
                                <a:pt x="12608" y="12375"/>
                                <a:pt x="12104" y="13153"/>
                              </a:cubicBezTo>
                              <a:cubicBezTo>
                                <a:pt x="11665" y="14009"/>
                                <a:pt x="11446" y="14955"/>
                                <a:pt x="11437" y="15915"/>
                              </a:cubicBezTo>
                              <a:cubicBezTo>
                                <a:pt x="11446" y="17167"/>
                                <a:pt x="11875" y="18378"/>
                                <a:pt x="12675" y="19344"/>
                              </a:cubicBezTo>
                              <a:cubicBezTo>
                                <a:pt x="13599" y="20432"/>
                                <a:pt x="14694" y="21365"/>
                                <a:pt x="15914" y="22106"/>
                              </a:cubicBezTo>
                              <a:lnTo>
                                <a:pt x="20390" y="24392"/>
                              </a:lnTo>
                              <a:lnTo>
                                <a:pt x="25629" y="26678"/>
                              </a:lnTo>
                              <a:cubicBezTo>
                                <a:pt x="27343" y="27535"/>
                                <a:pt x="29058" y="28393"/>
                                <a:pt x="30773" y="29440"/>
                              </a:cubicBezTo>
                              <a:cubicBezTo>
                                <a:pt x="32449" y="30364"/>
                                <a:pt x="33992" y="31519"/>
                                <a:pt x="35345" y="32869"/>
                              </a:cubicBezTo>
                              <a:cubicBezTo>
                                <a:pt x="36688" y="34225"/>
                                <a:pt x="37783" y="35804"/>
                                <a:pt x="38583" y="37537"/>
                              </a:cubicBezTo>
                              <a:cubicBezTo>
                                <a:pt x="39412" y="39495"/>
                                <a:pt x="39831" y="41601"/>
                                <a:pt x="39821" y="43728"/>
                              </a:cubicBezTo>
                              <a:cubicBezTo>
                                <a:pt x="39860" y="46326"/>
                                <a:pt x="39307" y="48900"/>
                                <a:pt x="38202" y="51253"/>
                              </a:cubicBezTo>
                              <a:cubicBezTo>
                                <a:pt x="37211" y="53423"/>
                                <a:pt x="35707" y="55319"/>
                                <a:pt x="33821" y="56777"/>
                              </a:cubicBezTo>
                              <a:cubicBezTo>
                                <a:pt x="31792" y="58299"/>
                                <a:pt x="29496" y="59430"/>
                                <a:pt x="27058" y="60111"/>
                              </a:cubicBezTo>
                              <a:cubicBezTo>
                                <a:pt x="24172" y="60901"/>
                                <a:pt x="21190" y="61286"/>
                                <a:pt x="18200" y="61254"/>
                              </a:cubicBezTo>
                              <a:cubicBezTo>
                                <a:pt x="14990" y="61226"/>
                                <a:pt x="11789" y="60810"/>
                                <a:pt x="8675" y="60016"/>
                              </a:cubicBezTo>
                              <a:cubicBezTo>
                                <a:pt x="5874" y="59249"/>
                                <a:pt x="3207" y="58061"/>
                                <a:pt x="769" y="56491"/>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7" name="Vapaamuotoinen: Muoto 137"/>
                      <wps:cNvSpPr/>
                      <wps:spPr>
                        <a:xfrm>
                          <a:off x="1865654" y="310418"/>
                          <a:ext cx="39826" cy="61153"/>
                        </a:xfrm>
                        <a:custGeom>
                          <a:avLst/>
                          <a:gdLst>
                            <a:gd name="connsiteX0" fmla="*/ 2769 w 39826"/>
                            <a:gd name="connsiteY0" fmla="*/ 47531 h 61153"/>
                            <a:gd name="connsiteX1" fmla="*/ 9913 w 39826"/>
                            <a:gd name="connsiteY1" fmla="*/ 50960 h 61153"/>
                            <a:gd name="connsiteX2" fmla="*/ 17628 w 39826"/>
                            <a:gd name="connsiteY2" fmla="*/ 52008 h 61153"/>
                            <a:gd name="connsiteX3" fmla="*/ 22009 w 39826"/>
                            <a:gd name="connsiteY3" fmla="*/ 52008 h 61153"/>
                            <a:gd name="connsiteX4" fmla="*/ 25248 w 39826"/>
                            <a:gd name="connsiteY4" fmla="*/ 50674 h 61153"/>
                            <a:gd name="connsiteX5" fmla="*/ 28010 w 39826"/>
                            <a:gd name="connsiteY5" fmla="*/ 45436 h 61153"/>
                            <a:gd name="connsiteX6" fmla="*/ 26772 w 39826"/>
                            <a:gd name="connsiteY6" fmla="*/ 41816 h 61153"/>
                            <a:gd name="connsiteX7" fmla="*/ 23629 w 39826"/>
                            <a:gd name="connsiteY7" fmla="*/ 39054 h 61153"/>
                            <a:gd name="connsiteX8" fmla="*/ 19057 w 39826"/>
                            <a:gd name="connsiteY8" fmla="*/ 36673 h 61153"/>
                            <a:gd name="connsiteX9" fmla="*/ 13818 w 39826"/>
                            <a:gd name="connsiteY9" fmla="*/ 34291 h 61153"/>
                            <a:gd name="connsiteX10" fmla="*/ 8579 w 39826"/>
                            <a:gd name="connsiteY10" fmla="*/ 31624 h 61153"/>
                            <a:gd name="connsiteX11" fmla="*/ 4007 w 39826"/>
                            <a:gd name="connsiteY11" fmla="*/ 28195 h 61153"/>
                            <a:gd name="connsiteX12" fmla="*/ 1245 w 39826"/>
                            <a:gd name="connsiteY12" fmla="*/ 22957 h 61153"/>
                            <a:gd name="connsiteX13" fmla="*/ 7 w 39826"/>
                            <a:gd name="connsiteY13" fmla="*/ 16956 h 61153"/>
                            <a:gd name="connsiteX14" fmla="*/ 1531 w 39826"/>
                            <a:gd name="connsiteY14" fmla="*/ 9812 h 61153"/>
                            <a:gd name="connsiteX15" fmla="*/ 5722 w 39826"/>
                            <a:gd name="connsiteY15" fmla="*/ 4383 h 61153"/>
                            <a:gd name="connsiteX16" fmla="*/ 12294 w 39826"/>
                            <a:gd name="connsiteY16" fmla="*/ 1144 h 61153"/>
                            <a:gd name="connsiteX17" fmla="*/ 20771 w 39826"/>
                            <a:gd name="connsiteY17" fmla="*/ 1 h 61153"/>
                            <a:gd name="connsiteX18" fmla="*/ 29439 w 39826"/>
                            <a:gd name="connsiteY18" fmla="*/ 1144 h 61153"/>
                            <a:gd name="connsiteX19" fmla="*/ 37059 w 39826"/>
                            <a:gd name="connsiteY19" fmla="*/ 4288 h 61153"/>
                            <a:gd name="connsiteX20" fmla="*/ 34297 w 39826"/>
                            <a:gd name="connsiteY20" fmla="*/ 13813 h 61153"/>
                            <a:gd name="connsiteX21" fmla="*/ 27820 w 39826"/>
                            <a:gd name="connsiteY21" fmla="*/ 10955 h 61153"/>
                            <a:gd name="connsiteX22" fmla="*/ 21057 w 39826"/>
                            <a:gd name="connsiteY22" fmla="*/ 9907 h 61153"/>
                            <a:gd name="connsiteX23" fmla="*/ 17057 w 39826"/>
                            <a:gd name="connsiteY23" fmla="*/ 9907 h 61153"/>
                            <a:gd name="connsiteX24" fmla="*/ 14008 w 39826"/>
                            <a:gd name="connsiteY24" fmla="*/ 11146 h 61153"/>
                            <a:gd name="connsiteX25" fmla="*/ 12104 w 39826"/>
                            <a:gd name="connsiteY25" fmla="*/ 13146 h 61153"/>
                            <a:gd name="connsiteX26" fmla="*/ 11437 w 39826"/>
                            <a:gd name="connsiteY26" fmla="*/ 15908 h 61153"/>
                            <a:gd name="connsiteX27" fmla="*/ 12675 w 39826"/>
                            <a:gd name="connsiteY27" fmla="*/ 19337 h 61153"/>
                            <a:gd name="connsiteX28" fmla="*/ 15913 w 39826"/>
                            <a:gd name="connsiteY28" fmla="*/ 22004 h 61153"/>
                            <a:gd name="connsiteX29" fmla="*/ 20390 w 39826"/>
                            <a:gd name="connsiteY29" fmla="*/ 24290 h 61153"/>
                            <a:gd name="connsiteX30" fmla="*/ 25534 w 39826"/>
                            <a:gd name="connsiteY30" fmla="*/ 26671 h 61153"/>
                            <a:gd name="connsiteX31" fmla="*/ 30773 w 39826"/>
                            <a:gd name="connsiteY31" fmla="*/ 29338 h 61153"/>
                            <a:gd name="connsiteX32" fmla="*/ 35345 w 39826"/>
                            <a:gd name="connsiteY32" fmla="*/ 32863 h 61153"/>
                            <a:gd name="connsiteX33" fmla="*/ 39821 w 39826"/>
                            <a:gd name="connsiteY33" fmla="*/ 43626 h 61153"/>
                            <a:gd name="connsiteX34" fmla="*/ 38202 w 39826"/>
                            <a:gd name="connsiteY34" fmla="*/ 51246 h 61153"/>
                            <a:gd name="connsiteX35" fmla="*/ 33821 w 39826"/>
                            <a:gd name="connsiteY35" fmla="*/ 56675 h 61153"/>
                            <a:gd name="connsiteX36" fmla="*/ 27058 w 39826"/>
                            <a:gd name="connsiteY36" fmla="*/ 60009 h 61153"/>
                            <a:gd name="connsiteX37" fmla="*/ 18200 w 39826"/>
                            <a:gd name="connsiteY37" fmla="*/ 61152 h 61153"/>
                            <a:gd name="connsiteX38" fmla="*/ 8675 w 39826"/>
                            <a:gd name="connsiteY38" fmla="*/ 59914 h 61153"/>
                            <a:gd name="connsiteX39" fmla="*/ 674 w 39826"/>
                            <a:gd name="connsiteY39" fmla="*/ 56485 h 6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39826" h="61153">
                              <a:moveTo>
                                <a:pt x="2769" y="47531"/>
                              </a:moveTo>
                              <a:cubicBezTo>
                                <a:pt x="4988" y="48979"/>
                                <a:pt x="7389" y="50131"/>
                                <a:pt x="9913" y="50960"/>
                              </a:cubicBezTo>
                              <a:cubicBezTo>
                                <a:pt x="12427" y="51649"/>
                                <a:pt x="15018" y="52001"/>
                                <a:pt x="17628" y="52008"/>
                              </a:cubicBezTo>
                              <a:cubicBezTo>
                                <a:pt x="19085" y="52162"/>
                                <a:pt x="20552" y="52162"/>
                                <a:pt x="22009" y="52008"/>
                              </a:cubicBezTo>
                              <a:cubicBezTo>
                                <a:pt x="23162" y="51757"/>
                                <a:pt x="24257" y="51306"/>
                                <a:pt x="25248" y="50674"/>
                              </a:cubicBezTo>
                              <a:cubicBezTo>
                                <a:pt x="27077" y="49579"/>
                                <a:pt x="28134" y="47560"/>
                                <a:pt x="28010" y="45436"/>
                              </a:cubicBezTo>
                              <a:cubicBezTo>
                                <a:pt x="28048" y="44119"/>
                                <a:pt x="27610" y="42832"/>
                                <a:pt x="26772" y="41816"/>
                              </a:cubicBezTo>
                              <a:cubicBezTo>
                                <a:pt x="25943" y="40674"/>
                                <a:pt x="24867" y="39730"/>
                                <a:pt x="23629" y="39054"/>
                              </a:cubicBezTo>
                              <a:cubicBezTo>
                                <a:pt x="22172" y="38145"/>
                                <a:pt x="20638" y="37350"/>
                                <a:pt x="19057" y="36673"/>
                              </a:cubicBezTo>
                              <a:lnTo>
                                <a:pt x="13818" y="34291"/>
                              </a:lnTo>
                              <a:cubicBezTo>
                                <a:pt x="12027" y="33498"/>
                                <a:pt x="10275" y="32607"/>
                                <a:pt x="8579" y="31624"/>
                              </a:cubicBezTo>
                              <a:cubicBezTo>
                                <a:pt x="6903" y="30700"/>
                                <a:pt x="5360" y="29546"/>
                                <a:pt x="4007" y="28195"/>
                              </a:cubicBezTo>
                              <a:cubicBezTo>
                                <a:pt x="2721" y="26666"/>
                                <a:pt x="1778" y="24880"/>
                                <a:pt x="1245" y="22957"/>
                              </a:cubicBezTo>
                              <a:cubicBezTo>
                                <a:pt x="369" y="21081"/>
                                <a:pt x="-60" y="19026"/>
                                <a:pt x="7" y="16956"/>
                              </a:cubicBezTo>
                              <a:cubicBezTo>
                                <a:pt x="-50" y="14488"/>
                                <a:pt x="474" y="12041"/>
                                <a:pt x="1531" y="9812"/>
                              </a:cubicBezTo>
                              <a:cubicBezTo>
                                <a:pt x="2483" y="7697"/>
                                <a:pt x="3912" y="5836"/>
                                <a:pt x="5722" y="4383"/>
                              </a:cubicBezTo>
                              <a:cubicBezTo>
                                <a:pt x="7684" y="2888"/>
                                <a:pt x="9913" y="1788"/>
                                <a:pt x="12294" y="1144"/>
                              </a:cubicBezTo>
                              <a:cubicBezTo>
                                <a:pt x="15047" y="359"/>
                                <a:pt x="17904" y="-25"/>
                                <a:pt x="20771" y="1"/>
                              </a:cubicBezTo>
                              <a:cubicBezTo>
                                <a:pt x="23695" y="-12"/>
                                <a:pt x="26620" y="372"/>
                                <a:pt x="29439" y="1144"/>
                              </a:cubicBezTo>
                              <a:cubicBezTo>
                                <a:pt x="32135" y="1776"/>
                                <a:pt x="34706" y="2837"/>
                                <a:pt x="37059" y="4288"/>
                              </a:cubicBezTo>
                              <a:lnTo>
                                <a:pt x="34297" y="13813"/>
                              </a:lnTo>
                              <a:cubicBezTo>
                                <a:pt x="32258" y="12606"/>
                                <a:pt x="30087" y="11647"/>
                                <a:pt x="27820" y="10955"/>
                              </a:cubicBezTo>
                              <a:cubicBezTo>
                                <a:pt x="25629" y="10268"/>
                                <a:pt x="23353" y="9915"/>
                                <a:pt x="21057" y="9907"/>
                              </a:cubicBezTo>
                              <a:cubicBezTo>
                                <a:pt x="19724" y="9756"/>
                                <a:pt x="18390" y="9756"/>
                                <a:pt x="17057" y="9907"/>
                              </a:cubicBezTo>
                              <a:cubicBezTo>
                                <a:pt x="15971" y="10126"/>
                                <a:pt x="14942" y="10546"/>
                                <a:pt x="14008" y="11146"/>
                              </a:cubicBezTo>
                              <a:cubicBezTo>
                                <a:pt x="13189" y="11614"/>
                                <a:pt x="12532" y="12309"/>
                                <a:pt x="12104" y="13146"/>
                              </a:cubicBezTo>
                              <a:cubicBezTo>
                                <a:pt x="11627" y="13986"/>
                                <a:pt x="11399" y="14943"/>
                                <a:pt x="11437" y="15908"/>
                              </a:cubicBezTo>
                              <a:cubicBezTo>
                                <a:pt x="11399" y="17167"/>
                                <a:pt x="11837" y="18393"/>
                                <a:pt x="12675" y="19337"/>
                              </a:cubicBezTo>
                              <a:cubicBezTo>
                                <a:pt x="13580" y="20417"/>
                                <a:pt x="14675" y="21321"/>
                                <a:pt x="15913" y="22004"/>
                              </a:cubicBezTo>
                              <a:cubicBezTo>
                                <a:pt x="17323" y="22917"/>
                                <a:pt x="18828" y="23683"/>
                                <a:pt x="20390" y="24290"/>
                              </a:cubicBezTo>
                              <a:lnTo>
                                <a:pt x="25534" y="26671"/>
                              </a:lnTo>
                              <a:cubicBezTo>
                                <a:pt x="27325" y="27465"/>
                                <a:pt x="29077" y="28355"/>
                                <a:pt x="30773" y="29338"/>
                              </a:cubicBezTo>
                              <a:cubicBezTo>
                                <a:pt x="32430" y="30327"/>
                                <a:pt x="33963" y="31510"/>
                                <a:pt x="35345" y="32863"/>
                              </a:cubicBezTo>
                              <a:cubicBezTo>
                                <a:pt x="38297" y="35651"/>
                                <a:pt x="39926" y="39564"/>
                                <a:pt x="39821" y="43626"/>
                              </a:cubicBezTo>
                              <a:cubicBezTo>
                                <a:pt x="39859" y="46255"/>
                                <a:pt x="39307" y="48859"/>
                                <a:pt x="38202" y="51246"/>
                              </a:cubicBezTo>
                              <a:cubicBezTo>
                                <a:pt x="37211" y="53388"/>
                                <a:pt x="35706" y="55252"/>
                                <a:pt x="33821" y="56675"/>
                              </a:cubicBezTo>
                              <a:cubicBezTo>
                                <a:pt x="31801" y="58215"/>
                                <a:pt x="29506" y="59348"/>
                                <a:pt x="27058" y="60009"/>
                              </a:cubicBezTo>
                              <a:cubicBezTo>
                                <a:pt x="24172" y="60799"/>
                                <a:pt x="21190" y="61184"/>
                                <a:pt x="18200" y="61152"/>
                              </a:cubicBezTo>
                              <a:cubicBezTo>
                                <a:pt x="14980" y="61170"/>
                                <a:pt x="11780" y="60754"/>
                                <a:pt x="8675" y="59914"/>
                              </a:cubicBezTo>
                              <a:cubicBezTo>
                                <a:pt x="5827" y="59239"/>
                                <a:pt x="3122" y="58079"/>
                                <a:pt x="674" y="5648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8" name="Vapaamuotoinen: Muoto 138"/>
                      <wps:cNvSpPr/>
                      <wps:spPr>
                        <a:xfrm>
                          <a:off x="1909762" y="311753"/>
                          <a:ext cx="47244" cy="59340"/>
                        </a:xfrm>
                        <a:custGeom>
                          <a:avLst/>
                          <a:gdLst>
                            <a:gd name="connsiteX0" fmla="*/ 47244 w 47244"/>
                            <a:gd name="connsiteY0" fmla="*/ 9525 h 59340"/>
                            <a:gd name="connsiteX1" fmla="*/ 29337 w 47244"/>
                            <a:gd name="connsiteY1" fmla="*/ 9525 h 59340"/>
                            <a:gd name="connsiteX2" fmla="*/ 29337 w 47244"/>
                            <a:gd name="connsiteY2" fmla="*/ 59341 h 59340"/>
                            <a:gd name="connsiteX3" fmla="*/ 18097 w 47244"/>
                            <a:gd name="connsiteY3" fmla="*/ 59341 h 59340"/>
                            <a:gd name="connsiteX4" fmla="*/ 18097 w 47244"/>
                            <a:gd name="connsiteY4" fmla="*/ 9525 h 59340"/>
                            <a:gd name="connsiteX5" fmla="*/ 0 w 47244"/>
                            <a:gd name="connsiteY5" fmla="*/ 9525 h 59340"/>
                            <a:gd name="connsiteX6" fmla="*/ 0 w 47244"/>
                            <a:gd name="connsiteY6" fmla="*/ 0 h 59340"/>
                            <a:gd name="connsiteX7" fmla="*/ 47244 w 47244"/>
                            <a:gd name="connsiteY7" fmla="*/ 0 h 59340"/>
                            <a:gd name="connsiteX8" fmla="*/ 47244 w 47244"/>
                            <a:gd name="connsiteY8" fmla="*/ 9525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244" h="59340">
                              <a:moveTo>
                                <a:pt x="47244" y="9525"/>
                              </a:moveTo>
                              <a:lnTo>
                                <a:pt x="29337" y="9525"/>
                              </a:lnTo>
                              <a:lnTo>
                                <a:pt x="29337" y="59341"/>
                              </a:lnTo>
                              <a:lnTo>
                                <a:pt x="18097" y="59341"/>
                              </a:lnTo>
                              <a:lnTo>
                                <a:pt x="18097" y="9525"/>
                              </a:lnTo>
                              <a:lnTo>
                                <a:pt x="0" y="9525"/>
                              </a:lnTo>
                              <a:lnTo>
                                <a:pt x="0" y="0"/>
                              </a:lnTo>
                              <a:lnTo>
                                <a:pt x="47244" y="0"/>
                              </a:lnTo>
                              <a:lnTo>
                                <a:pt x="47244" y="95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9" name="Vapaamuotoinen: Muoto 139"/>
                      <wps:cNvSpPr/>
                      <wps:spPr>
                        <a:xfrm>
                          <a:off x="1968531" y="311750"/>
                          <a:ext cx="45243" cy="59914"/>
                        </a:xfrm>
                        <a:custGeom>
                          <a:avLst/>
                          <a:gdLst>
                            <a:gd name="connsiteX0" fmla="*/ 11621 w 45243"/>
                            <a:gd name="connsiteY0" fmla="*/ 29816 h 59914"/>
                            <a:gd name="connsiteX1" fmla="*/ 15716 w 45243"/>
                            <a:gd name="connsiteY1" fmla="*/ 29816 h 59914"/>
                            <a:gd name="connsiteX2" fmla="*/ 28384 w 45243"/>
                            <a:gd name="connsiteY2" fmla="*/ 26958 h 59914"/>
                            <a:gd name="connsiteX3" fmla="*/ 31718 w 45243"/>
                            <a:gd name="connsiteY3" fmla="*/ 14957 h 59914"/>
                            <a:gd name="connsiteX4" fmla="*/ 28575 w 45243"/>
                            <a:gd name="connsiteY4" fmla="*/ 11718 h 59914"/>
                            <a:gd name="connsiteX5" fmla="*/ 23241 w 45243"/>
                            <a:gd name="connsiteY5" fmla="*/ 9718 h 59914"/>
                            <a:gd name="connsiteX6" fmla="*/ 15812 w 45243"/>
                            <a:gd name="connsiteY6" fmla="*/ 8956 h 59914"/>
                            <a:gd name="connsiteX7" fmla="*/ 11716 w 45243"/>
                            <a:gd name="connsiteY7" fmla="*/ 8956 h 59914"/>
                            <a:gd name="connsiteX8" fmla="*/ 381 w 45243"/>
                            <a:gd name="connsiteY8" fmla="*/ 2 h 59914"/>
                            <a:gd name="connsiteX9" fmla="*/ 7620 w 45243"/>
                            <a:gd name="connsiteY9" fmla="*/ 2 h 59914"/>
                            <a:gd name="connsiteX10" fmla="*/ 13430 w 45243"/>
                            <a:gd name="connsiteY10" fmla="*/ 2 h 59914"/>
                            <a:gd name="connsiteX11" fmla="*/ 26765 w 45243"/>
                            <a:gd name="connsiteY11" fmla="*/ 1336 h 59914"/>
                            <a:gd name="connsiteX12" fmla="*/ 36290 w 45243"/>
                            <a:gd name="connsiteY12" fmla="*/ 5051 h 59914"/>
                            <a:gd name="connsiteX13" fmla="*/ 42100 w 45243"/>
                            <a:gd name="connsiteY13" fmla="*/ 11147 h 59914"/>
                            <a:gd name="connsiteX14" fmla="*/ 44101 w 45243"/>
                            <a:gd name="connsiteY14" fmla="*/ 19243 h 59914"/>
                            <a:gd name="connsiteX15" fmla="*/ 41053 w 45243"/>
                            <a:gd name="connsiteY15" fmla="*/ 29339 h 59914"/>
                            <a:gd name="connsiteX16" fmla="*/ 31528 w 45243"/>
                            <a:gd name="connsiteY16" fmla="*/ 36293 h 59914"/>
                            <a:gd name="connsiteX17" fmla="*/ 38481 w 45243"/>
                            <a:gd name="connsiteY17" fmla="*/ 47723 h 59914"/>
                            <a:gd name="connsiteX18" fmla="*/ 45244 w 45243"/>
                            <a:gd name="connsiteY18" fmla="*/ 59915 h 59914"/>
                            <a:gd name="connsiteX19" fmla="*/ 32575 w 45243"/>
                            <a:gd name="connsiteY19" fmla="*/ 59915 h 59914"/>
                            <a:gd name="connsiteX20" fmla="*/ 26765 w 45243"/>
                            <a:gd name="connsiteY20" fmla="*/ 49532 h 59914"/>
                            <a:gd name="connsiteX21" fmla="*/ 20383 w 45243"/>
                            <a:gd name="connsiteY21" fmla="*/ 39245 h 59914"/>
                            <a:gd name="connsiteX22" fmla="*/ 18098 w 45243"/>
                            <a:gd name="connsiteY22" fmla="*/ 39245 h 59914"/>
                            <a:gd name="connsiteX23" fmla="*/ 11240 w 45243"/>
                            <a:gd name="connsiteY23" fmla="*/ 39245 h 59914"/>
                            <a:gd name="connsiteX24" fmla="*/ 11240 w 45243"/>
                            <a:gd name="connsiteY24" fmla="*/ 59724 h 59914"/>
                            <a:gd name="connsiteX25" fmla="*/ 0 w 45243"/>
                            <a:gd name="connsiteY25" fmla="*/ 59724 h 59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5243" h="59914">
                              <a:moveTo>
                                <a:pt x="11621" y="29816"/>
                              </a:moveTo>
                              <a:lnTo>
                                <a:pt x="15716" y="29816"/>
                              </a:lnTo>
                              <a:cubicBezTo>
                                <a:pt x="20126" y="30108"/>
                                <a:pt x="24527" y="29116"/>
                                <a:pt x="28384" y="26958"/>
                              </a:cubicBezTo>
                              <a:cubicBezTo>
                                <a:pt x="32318" y="24339"/>
                                <a:pt x="33738" y="19230"/>
                                <a:pt x="31718" y="14957"/>
                              </a:cubicBezTo>
                              <a:cubicBezTo>
                                <a:pt x="30947" y="13641"/>
                                <a:pt x="29870" y="12531"/>
                                <a:pt x="28575" y="11718"/>
                              </a:cubicBezTo>
                              <a:cubicBezTo>
                                <a:pt x="26908" y="10778"/>
                                <a:pt x="25108" y="10104"/>
                                <a:pt x="23241" y="9718"/>
                              </a:cubicBezTo>
                              <a:cubicBezTo>
                                <a:pt x="20803" y="9189"/>
                                <a:pt x="18307" y="8933"/>
                                <a:pt x="15812" y="8956"/>
                              </a:cubicBezTo>
                              <a:lnTo>
                                <a:pt x="11716" y="8956"/>
                              </a:lnTo>
                              <a:close/>
                              <a:moveTo>
                                <a:pt x="381" y="2"/>
                              </a:moveTo>
                              <a:cubicBezTo>
                                <a:pt x="2858" y="2"/>
                                <a:pt x="5334" y="2"/>
                                <a:pt x="7620" y="2"/>
                              </a:cubicBezTo>
                              <a:lnTo>
                                <a:pt x="13430" y="2"/>
                              </a:lnTo>
                              <a:cubicBezTo>
                                <a:pt x="17907" y="-37"/>
                                <a:pt x="22384" y="410"/>
                                <a:pt x="26765" y="1336"/>
                              </a:cubicBezTo>
                              <a:cubicBezTo>
                                <a:pt x="30128" y="2034"/>
                                <a:pt x="33347" y="3289"/>
                                <a:pt x="36290" y="5051"/>
                              </a:cubicBezTo>
                              <a:cubicBezTo>
                                <a:pt x="38710" y="6558"/>
                                <a:pt x="40710" y="8656"/>
                                <a:pt x="42100" y="11147"/>
                              </a:cubicBezTo>
                              <a:cubicBezTo>
                                <a:pt x="43463" y="13624"/>
                                <a:pt x="44148" y="16416"/>
                                <a:pt x="44101" y="19243"/>
                              </a:cubicBezTo>
                              <a:cubicBezTo>
                                <a:pt x="44206" y="22850"/>
                                <a:pt x="43139" y="26392"/>
                                <a:pt x="41053" y="29339"/>
                              </a:cubicBezTo>
                              <a:cubicBezTo>
                                <a:pt x="38586" y="32503"/>
                                <a:pt x="35290" y="34911"/>
                                <a:pt x="31528" y="36293"/>
                              </a:cubicBezTo>
                              <a:cubicBezTo>
                                <a:pt x="33909" y="40007"/>
                                <a:pt x="36290" y="43817"/>
                                <a:pt x="38481" y="47723"/>
                              </a:cubicBezTo>
                              <a:cubicBezTo>
                                <a:pt x="40672" y="51628"/>
                                <a:pt x="43053" y="55628"/>
                                <a:pt x="45244" y="59915"/>
                              </a:cubicBezTo>
                              <a:lnTo>
                                <a:pt x="32575" y="59915"/>
                              </a:lnTo>
                              <a:cubicBezTo>
                                <a:pt x="30766" y="56486"/>
                                <a:pt x="28861" y="52961"/>
                                <a:pt x="26765" y="49532"/>
                              </a:cubicBezTo>
                              <a:cubicBezTo>
                                <a:pt x="24670" y="46103"/>
                                <a:pt x="22574" y="42674"/>
                                <a:pt x="20383" y="39245"/>
                              </a:cubicBezTo>
                              <a:lnTo>
                                <a:pt x="18098" y="39245"/>
                              </a:lnTo>
                              <a:lnTo>
                                <a:pt x="11240" y="39245"/>
                              </a:lnTo>
                              <a:lnTo>
                                <a:pt x="11240" y="59724"/>
                              </a:lnTo>
                              <a:lnTo>
                                <a:pt x="0" y="5972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0" name="Vapaamuotoinen: Muoto 140"/>
                      <wps:cNvSpPr/>
                      <wps:spPr>
                        <a:xfrm>
                          <a:off x="2021204" y="280794"/>
                          <a:ext cx="52578" cy="90680"/>
                        </a:xfrm>
                        <a:custGeom>
                          <a:avLst/>
                          <a:gdLst>
                            <a:gd name="connsiteX0" fmla="*/ 26670 w 52578"/>
                            <a:gd name="connsiteY0" fmla="*/ 6098 h 90680"/>
                            <a:gd name="connsiteX1" fmla="*/ 20765 w 52578"/>
                            <a:gd name="connsiteY1" fmla="*/ 9908 h 90680"/>
                            <a:gd name="connsiteX2" fmla="*/ 20765 w 52578"/>
                            <a:gd name="connsiteY2" fmla="*/ 12480 h 90680"/>
                            <a:gd name="connsiteX3" fmla="*/ 20765 w 52578"/>
                            <a:gd name="connsiteY3" fmla="*/ 15147 h 90680"/>
                            <a:gd name="connsiteX4" fmla="*/ 22098 w 52578"/>
                            <a:gd name="connsiteY4" fmla="*/ 17243 h 90680"/>
                            <a:gd name="connsiteX5" fmla="*/ 26670 w 52578"/>
                            <a:gd name="connsiteY5" fmla="*/ 18957 h 90680"/>
                            <a:gd name="connsiteX6" fmla="*/ 29242 w 52578"/>
                            <a:gd name="connsiteY6" fmla="*/ 18957 h 90680"/>
                            <a:gd name="connsiteX7" fmla="*/ 31337 w 52578"/>
                            <a:gd name="connsiteY7" fmla="*/ 17624 h 90680"/>
                            <a:gd name="connsiteX8" fmla="*/ 32671 w 52578"/>
                            <a:gd name="connsiteY8" fmla="*/ 15528 h 90680"/>
                            <a:gd name="connsiteX9" fmla="*/ 33147 w 52578"/>
                            <a:gd name="connsiteY9" fmla="*/ 12861 h 90680"/>
                            <a:gd name="connsiteX10" fmla="*/ 32671 w 52578"/>
                            <a:gd name="connsiteY10" fmla="*/ 10385 h 90680"/>
                            <a:gd name="connsiteX11" fmla="*/ 31337 w 52578"/>
                            <a:gd name="connsiteY11" fmla="*/ 8289 h 90680"/>
                            <a:gd name="connsiteX12" fmla="*/ 29242 w 52578"/>
                            <a:gd name="connsiteY12" fmla="*/ 6956 h 90680"/>
                            <a:gd name="connsiteX13" fmla="*/ 26670 w 52578"/>
                            <a:gd name="connsiteY13" fmla="*/ 6479 h 90680"/>
                            <a:gd name="connsiteX14" fmla="*/ 36195 w 52578"/>
                            <a:gd name="connsiteY14" fmla="*/ 69344 h 90680"/>
                            <a:gd name="connsiteX15" fmla="*/ 31528 w 52578"/>
                            <a:gd name="connsiteY15" fmla="*/ 54866 h 90680"/>
                            <a:gd name="connsiteX16" fmla="*/ 26289 w 52578"/>
                            <a:gd name="connsiteY16" fmla="*/ 41055 h 90680"/>
                            <a:gd name="connsiteX17" fmla="*/ 20955 w 52578"/>
                            <a:gd name="connsiteY17" fmla="*/ 54866 h 90680"/>
                            <a:gd name="connsiteX18" fmla="*/ 16288 w 52578"/>
                            <a:gd name="connsiteY18" fmla="*/ 69344 h 90680"/>
                            <a:gd name="connsiteX19" fmla="*/ 26670 w 52578"/>
                            <a:gd name="connsiteY19" fmla="*/ 2 h 90680"/>
                            <a:gd name="connsiteX20" fmla="*/ 32099 w 52578"/>
                            <a:gd name="connsiteY20" fmla="*/ 955 h 90680"/>
                            <a:gd name="connsiteX21" fmla="*/ 36481 w 52578"/>
                            <a:gd name="connsiteY21" fmla="*/ 3622 h 90680"/>
                            <a:gd name="connsiteX22" fmla="*/ 39338 w 52578"/>
                            <a:gd name="connsiteY22" fmla="*/ 7718 h 90680"/>
                            <a:gd name="connsiteX23" fmla="*/ 40386 w 52578"/>
                            <a:gd name="connsiteY23" fmla="*/ 12766 h 90680"/>
                            <a:gd name="connsiteX24" fmla="*/ 39338 w 52578"/>
                            <a:gd name="connsiteY24" fmla="*/ 18100 h 90680"/>
                            <a:gd name="connsiteX25" fmla="*/ 36386 w 52578"/>
                            <a:gd name="connsiteY25" fmla="*/ 22196 h 90680"/>
                            <a:gd name="connsiteX26" fmla="*/ 32004 w 52578"/>
                            <a:gd name="connsiteY26" fmla="*/ 24863 h 90680"/>
                            <a:gd name="connsiteX27" fmla="*/ 26479 w 52578"/>
                            <a:gd name="connsiteY27" fmla="*/ 25910 h 90680"/>
                            <a:gd name="connsiteX28" fmla="*/ 21050 w 52578"/>
                            <a:gd name="connsiteY28" fmla="*/ 24958 h 90680"/>
                            <a:gd name="connsiteX29" fmla="*/ 16764 w 52578"/>
                            <a:gd name="connsiteY29" fmla="*/ 22291 h 90680"/>
                            <a:gd name="connsiteX30" fmla="*/ 13907 w 52578"/>
                            <a:gd name="connsiteY30" fmla="*/ 18195 h 90680"/>
                            <a:gd name="connsiteX31" fmla="*/ 13907 w 52578"/>
                            <a:gd name="connsiteY31" fmla="*/ 7813 h 90680"/>
                            <a:gd name="connsiteX32" fmla="*/ 16764 w 52578"/>
                            <a:gd name="connsiteY32" fmla="*/ 3717 h 90680"/>
                            <a:gd name="connsiteX33" fmla="*/ 21146 w 52578"/>
                            <a:gd name="connsiteY33" fmla="*/ 955 h 90680"/>
                            <a:gd name="connsiteX34" fmla="*/ 26670 w 52578"/>
                            <a:gd name="connsiteY34" fmla="*/ 2 h 90680"/>
                            <a:gd name="connsiteX35" fmla="*/ 33147 w 52578"/>
                            <a:gd name="connsiteY35" fmla="*/ 31340 h 90680"/>
                            <a:gd name="connsiteX36" fmla="*/ 39148 w 52578"/>
                            <a:gd name="connsiteY36" fmla="*/ 45913 h 90680"/>
                            <a:gd name="connsiteX37" fmla="*/ 44482 w 52578"/>
                            <a:gd name="connsiteY37" fmla="*/ 60867 h 90680"/>
                            <a:gd name="connsiteX38" fmla="*/ 48958 w 52578"/>
                            <a:gd name="connsiteY38" fmla="*/ 75917 h 90680"/>
                            <a:gd name="connsiteX39" fmla="*/ 52578 w 52578"/>
                            <a:gd name="connsiteY39" fmla="*/ 90680 h 90680"/>
                            <a:gd name="connsiteX40" fmla="*/ 41434 w 52578"/>
                            <a:gd name="connsiteY40" fmla="*/ 90680 h 90680"/>
                            <a:gd name="connsiteX41" fmla="*/ 40100 w 52578"/>
                            <a:gd name="connsiteY41" fmla="*/ 84680 h 90680"/>
                            <a:gd name="connsiteX42" fmla="*/ 38576 w 52578"/>
                            <a:gd name="connsiteY42" fmla="*/ 78488 h 90680"/>
                            <a:gd name="connsiteX43" fmla="*/ 13716 w 52578"/>
                            <a:gd name="connsiteY43" fmla="*/ 78488 h 90680"/>
                            <a:gd name="connsiteX44" fmla="*/ 12192 w 52578"/>
                            <a:gd name="connsiteY44" fmla="*/ 84680 h 90680"/>
                            <a:gd name="connsiteX45" fmla="*/ 10763 w 52578"/>
                            <a:gd name="connsiteY45" fmla="*/ 90680 h 90680"/>
                            <a:gd name="connsiteX46" fmla="*/ 0 w 52578"/>
                            <a:gd name="connsiteY46" fmla="*/ 90680 h 90680"/>
                            <a:gd name="connsiteX47" fmla="*/ 3715 w 52578"/>
                            <a:gd name="connsiteY47" fmla="*/ 75917 h 90680"/>
                            <a:gd name="connsiteX48" fmla="*/ 8192 w 52578"/>
                            <a:gd name="connsiteY48" fmla="*/ 60867 h 90680"/>
                            <a:gd name="connsiteX49" fmla="*/ 13430 w 52578"/>
                            <a:gd name="connsiteY49" fmla="*/ 45913 h 90680"/>
                            <a:gd name="connsiteX50" fmla="*/ 19431 w 52578"/>
                            <a:gd name="connsiteY50" fmla="*/ 31340 h 906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Lst>
                          <a:rect l="l" t="t" r="r" b="b"/>
                          <a:pathLst>
                            <a:path w="52578" h="90680">
                              <a:moveTo>
                                <a:pt x="26670" y="6098"/>
                              </a:moveTo>
                              <a:cubicBezTo>
                                <a:pt x="24098" y="6020"/>
                                <a:pt x="21755" y="7536"/>
                                <a:pt x="20765" y="9908"/>
                              </a:cubicBezTo>
                              <a:cubicBezTo>
                                <a:pt x="20622" y="10760"/>
                                <a:pt x="20622" y="11629"/>
                                <a:pt x="20765" y="12480"/>
                              </a:cubicBezTo>
                              <a:cubicBezTo>
                                <a:pt x="20603" y="13362"/>
                                <a:pt x="20603" y="14265"/>
                                <a:pt x="20765" y="15147"/>
                              </a:cubicBezTo>
                              <a:cubicBezTo>
                                <a:pt x="21098" y="15912"/>
                                <a:pt x="21546" y="16619"/>
                                <a:pt x="22098" y="17243"/>
                              </a:cubicBezTo>
                              <a:cubicBezTo>
                                <a:pt x="23289" y="18469"/>
                                <a:pt x="24965" y="19098"/>
                                <a:pt x="26670" y="18957"/>
                              </a:cubicBezTo>
                              <a:cubicBezTo>
                                <a:pt x="27518" y="19096"/>
                                <a:pt x="28394" y="19096"/>
                                <a:pt x="29242" y="18957"/>
                              </a:cubicBezTo>
                              <a:cubicBezTo>
                                <a:pt x="29994" y="18606"/>
                                <a:pt x="30699" y="18158"/>
                                <a:pt x="31337" y="17624"/>
                              </a:cubicBezTo>
                              <a:cubicBezTo>
                                <a:pt x="31947" y="17043"/>
                                <a:pt x="32404" y="16323"/>
                                <a:pt x="32671" y="15528"/>
                              </a:cubicBezTo>
                              <a:cubicBezTo>
                                <a:pt x="32995" y="14676"/>
                                <a:pt x="33157" y="13772"/>
                                <a:pt x="33147" y="12861"/>
                              </a:cubicBezTo>
                              <a:cubicBezTo>
                                <a:pt x="33138" y="12014"/>
                                <a:pt x="32976" y="11175"/>
                                <a:pt x="32671" y="10385"/>
                              </a:cubicBezTo>
                              <a:cubicBezTo>
                                <a:pt x="32404" y="9589"/>
                                <a:pt x="31947" y="8871"/>
                                <a:pt x="31337" y="8289"/>
                              </a:cubicBezTo>
                              <a:cubicBezTo>
                                <a:pt x="30699" y="7755"/>
                                <a:pt x="29994" y="7307"/>
                                <a:pt x="29242" y="6956"/>
                              </a:cubicBezTo>
                              <a:cubicBezTo>
                                <a:pt x="28413" y="6660"/>
                                <a:pt x="27546" y="6499"/>
                                <a:pt x="26670" y="6479"/>
                              </a:cubicBezTo>
                              <a:moveTo>
                                <a:pt x="36195" y="69344"/>
                              </a:moveTo>
                              <a:cubicBezTo>
                                <a:pt x="34766" y="64487"/>
                                <a:pt x="33242" y="59819"/>
                                <a:pt x="31528" y="54866"/>
                              </a:cubicBezTo>
                              <a:cubicBezTo>
                                <a:pt x="29813" y="49913"/>
                                <a:pt x="28099" y="45341"/>
                                <a:pt x="26289" y="41055"/>
                              </a:cubicBezTo>
                              <a:cubicBezTo>
                                <a:pt x="24384" y="45532"/>
                                <a:pt x="22670" y="50580"/>
                                <a:pt x="20955" y="54866"/>
                              </a:cubicBezTo>
                              <a:cubicBezTo>
                                <a:pt x="19241" y="59153"/>
                                <a:pt x="17717" y="64391"/>
                                <a:pt x="16288" y="69344"/>
                              </a:cubicBezTo>
                              <a:close/>
                              <a:moveTo>
                                <a:pt x="26670" y="2"/>
                              </a:moveTo>
                              <a:cubicBezTo>
                                <a:pt x="28527" y="-21"/>
                                <a:pt x="30366" y="301"/>
                                <a:pt x="32099" y="955"/>
                              </a:cubicBezTo>
                              <a:cubicBezTo>
                                <a:pt x="33719" y="1543"/>
                                <a:pt x="35214" y="2449"/>
                                <a:pt x="36481" y="3622"/>
                              </a:cubicBezTo>
                              <a:cubicBezTo>
                                <a:pt x="37729" y="4757"/>
                                <a:pt x="38700" y="6156"/>
                                <a:pt x="39338" y="7718"/>
                              </a:cubicBezTo>
                              <a:cubicBezTo>
                                <a:pt x="40034" y="9310"/>
                                <a:pt x="40386" y="11028"/>
                                <a:pt x="40386" y="12766"/>
                              </a:cubicBezTo>
                              <a:cubicBezTo>
                                <a:pt x="40405" y="14597"/>
                                <a:pt x="40053" y="16413"/>
                                <a:pt x="39338" y="18100"/>
                              </a:cubicBezTo>
                              <a:cubicBezTo>
                                <a:pt x="38662" y="19660"/>
                                <a:pt x="37652" y="21057"/>
                                <a:pt x="36386" y="22196"/>
                              </a:cubicBezTo>
                              <a:cubicBezTo>
                                <a:pt x="35128" y="23387"/>
                                <a:pt x="33642" y="24297"/>
                                <a:pt x="32004" y="24863"/>
                              </a:cubicBezTo>
                              <a:cubicBezTo>
                                <a:pt x="30242" y="25547"/>
                                <a:pt x="28365" y="25903"/>
                                <a:pt x="26479" y="25910"/>
                              </a:cubicBezTo>
                              <a:cubicBezTo>
                                <a:pt x="24632" y="25906"/>
                                <a:pt x="22793" y="25584"/>
                                <a:pt x="21050" y="24958"/>
                              </a:cubicBezTo>
                              <a:cubicBezTo>
                                <a:pt x="19450" y="24378"/>
                                <a:pt x="17993" y="23469"/>
                                <a:pt x="16764" y="22291"/>
                              </a:cubicBezTo>
                              <a:cubicBezTo>
                                <a:pt x="15516" y="21155"/>
                                <a:pt x="14545" y="19756"/>
                                <a:pt x="13907" y="18195"/>
                              </a:cubicBezTo>
                              <a:cubicBezTo>
                                <a:pt x="12516" y="14875"/>
                                <a:pt x="12516" y="11133"/>
                                <a:pt x="13907" y="7813"/>
                              </a:cubicBezTo>
                              <a:cubicBezTo>
                                <a:pt x="14545" y="6252"/>
                                <a:pt x="15516" y="4852"/>
                                <a:pt x="16764" y="3717"/>
                              </a:cubicBezTo>
                              <a:cubicBezTo>
                                <a:pt x="18031" y="2515"/>
                                <a:pt x="19517" y="1576"/>
                                <a:pt x="21146" y="955"/>
                              </a:cubicBezTo>
                              <a:cubicBezTo>
                                <a:pt x="22908" y="292"/>
                                <a:pt x="24784" y="-31"/>
                                <a:pt x="26670" y="2"/>
                              </a:cubicBezTo>
                              <a:moveTo>
                                <a:pt x="33147" y="31340"/>
                              </a:moveTo>
                              <a:cubicBezTo>
                                <a:pt x="35242" y="36102"/>
                                <a:pt x="37243" y="40960"/>
                                <a:pt x="39148" y="45913"/>
                              </a:cubicBezTo>
                              <a:cubicBezTo>
                                <a:pt x="41053" y="50866"/>
                                <a:pt x="42863" y="55914"/>
                                <a:pt x="44482" y="60867"/>
                              </a:cubicBezTo>
                              <a:cubicBezTo>
                                <a:pt x="46101" y="65820"/>
                                <a:pt x="47530" y="70964"/>
                                <a:pt x="48958" y="75917"/>
                              </a:cubicBezTo>
                              <a:cubicBezTo>
                                <a:pt x="50387" y="80870"/>
                                <a:pt x="51530" y="85442"/>
                                <a:pt x="52578" y="90680"/>
                              </a:cubicBezTo>
                              <a:lnTo>
                                <a:pt x="41434" y="90680"/>
                              </a:lnTo>
                              <a:cubicBezTo>
                                <a:pt x="41434" y="88680"/>
                                <a:pt x="40577" y="86680"/>
                                <a:pt x="40100" y="84680"/>
                              </a:cubicBezTo>
                              <a:cubicBezTo>
                                <a:pt x="39624" y="82679"/>
                                <a:pt x="39148" y="80584"/>
                                <a:pt x="38576" y="78488"/>
                              </a:cubicBezTo>
                              <a:lnTo>
                                <a:pt x="13716" y="78488"/>
                              </a:lnTo>
                              <a:cubicBezTo>
                                <a:pt x="13145" y="80584"/>
                                <a:pt x="12573" y="82584"/>
                                <a:pt x="12192" y="84680"/>
                              </a:cubicBezTo>
                              <a:lnTo>
                                <a:pt x="10763" y="90680"/>
                              </a:lnTo>
                              <a:lnTo>
                                <a:pt x="0" y="90680"/>
                              </a:lnTo>
                              <a:cubicBezTo>
                                <a:pt x="1143" y="85823"/>
                                <a:pt x="2286" y="81155"/>
                                <a:pt x="3715" y="75917"/>
                              </a:cubicBezTo>
                              <a:cubicBezTo>
                                <a:pt x="5144" y="70678"/>
                                <a:pt x="6572" y="66392"/>
                                <a:pt x="8192" y="60867"/>
                              </a:cubicBezTo>
                              <a:cubicBezTo>
                                <a:pt x="9811" y="55343"/>
                                <a:pt x="11621" y="51342"/>
                                <a:pt x="13430" y="45913"/>
                              </a:cubicBezTo>
                              <a:cubicBezTo>
                                <a:pt x="15240" y="40484"/>
                                <a:pt x="17336" y="36388"/>
                                <a:pt x="19431" y="3134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 name="Vapaamuotoinen: Muoto 141"/>
                      <wps:cNvSpPr/>
                      <wps:spPr>
                        <a:xfrm>
                          <a:off x="2086260" y="311753"/>
                          <a:ext cx="34385" cy="59340"/>
                        </a:xfrm>
                        <a:custGeom>
                          <a:avLst/>
                          <a:gdLst>
                            <a:gd name="connsiteX0" fmla="*/ 0 w 34385"/>
                            <a:gd name="connsiteY0" fmla="*/ 0 h 59340"/>
                            <a:gd name="connsiteX1" fmla="*/ 11240 w 34385"/>
                            <a:gd name="connsiteY1" fmla="*/ 0 h 59340"/>
                            <a:gd name="connsiteX2" fmla="*/ 11240 w 34385"/>
                            <a:gd name="connsiteY2" fmla="*/ 49816 h 59340"/>
                            <a:gd name="connsiteX3" fmla="*/ 34385 w 34385"/>
                            <a:gd name="connsiteY3" fmla="*/ 49816 h 59340"/>
                            <a:gd name="connsiteX4" fmla="*/ 34385 w 34385"/>
                            <a:gd name="connsiteY4" fmla="*/ 59341 h 59340"/>
                            <a:gd name="connsiteX5" fmla="*/ 0 w 34385"/>
                            <a:gd name="connsiteY5" fmla="*/ 59341 h 59340"/>
                            <a:gd name="connsiteX6" fmla="*/ 0 w 34385"/>
                            <a:gd name="connsiteY6" fmla="*/ 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385" h="59340">
                              <a:moveTo>
                                <a:pt x="0" y="0"/>
                              </a:moveTo>
                              <a:lnTo>
                                <a:pt x="11240" y="0"/>
                              </a:lnTo>
                              <a:lnTo>
                                <a:pt x="11240" y="49816"/>
                              </a:lnTo>
                              <a:lnTo>
                                <a:pt x="34385" y="49816"/>
                              </a:lnTo>
                              <a:lnTo>
                                <a:pt x="34385" y="59341"/>
                              </a:lnTo>
                              <a:lnTo>
                                <a:pt x="0" y="59341"/>
                              </a:lnTo>
                              <a:lnTo>
                                <a:pt x="0"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 name="Vapaamuotoinen: Muoto 142"/>
                      <wps:cNvSpPr/>
                      <wps:spPr>
                        <a:xfrm>
                          <a:off x="2127402" y="311085"/>
                          <a:ext cx="39550" cy="61440"/>
                        </a:xfrm>
                        <a:custGeom>
                          <a:avLst/>
                          <a:gdLst>
                            <a:gd name="connsiteX0" fmla="*/ 3150 w 39550"/>
                            <a:gd name="connsiteY0" fmla="*/ 46864 h 61440"/>
                            <a:gd name="connsiteX1" fmla="*/ 10294 w 39550"/>
                            <a:gd name="connsiteY1" fmla="*/ 50293 h 61440"/>
                            <a:gd name="connsiteX2" fmla="*/ 18009 w 39550"/>
                            <a:gd name="connsiteY2" fmla="*/ 51341 h 61440"/>
                            <a:gd name="connsiteX3" fmla="*/ 22390 w 39550"/>
                            <a:gd name="connsiteY3" fmla="*/ 51341 h 61440"/>
                            <a:gd name="connsiteX4" fmla="*/ 25629 w 39550"/>
                            <a:gd name="connsiteY4" fmla="*/ 50008 h 61440"/>
                            <a:gd name="connsiteX5" fmla="*/ 27724 w 39550"/>
                            <a:gd name="connsiteY5" fmla="*/ 47817 h 61440"/>
                            <a:gd name="connsiteX6" fmla="*/ 28391 w 39550"/>
                            <a:gd name="connsiteY6" fmla="*/ 44769 h 61440"/>
                            <a:gd name="connsiteX7" fmla="*/ 27153 w 39550"/>
                            <a:gd name="connsiteY7" fmla="*/ 41149 h 61440"/>
                            <a:gd name="connsiteX8" fmla="*/ 24010 w 39550"/>
                            <a:gd name="connsiteY8" fmla="*/ 38387 h 61440"/>
                            <a:gd name="connsiteX9" fmla="*/ 19438 w 39550"/>
                            <a:gd name="connsiteY9" fmla="*/ 36006 h 61440"/>
                            <a:gd name="connsiteX10" fmla="*/ 14199 w 39550"/>
                            <a:gd name="connsiteY10" fmla="*/ 33625 h 61440"/>
                            <a:gd name="connsiteX11" fmla="*/ 8960 w 39550"/>
                            <a:gd name="connsiteY11" fmla="*/ 30958 h 61440"/>
                            <a:gd name="connsiteX12" fmla="*/ 4388 w 39550"/>
                            <a:gd name="connsiteY12" fmla="*/ 27529 h 61440"/>
                            <a:gd name="connsiteX13" fmla="*/ 1245 w 39550"/>
                            <a:gd name="connsiteY13" fmla="*/ 22957 h 61440"/>
                            <a:gd name="connsiteX14" fmla="*/ 7 w 39550"/>
                            <a:gd name="connsiteY14" fmla="*/ 16956 h 61440"/>
                            <a:gd name="connsiteX15" fmla="*/ 1531 w 39550"/>
                            <a:gd name="connsiteY15" fmla="*/ 9812 h 61440"/>
                            <a:gd name="connsiteX16" fmla="*/ 5722 w 39550"/>
                            <a:gd name="connsiteY16" fmla="*/ 4383 h 61440"/>
                            <a:gd name="connsiteX17" fmla="*/ 12294 w 39550"/>
                            <a:gd name="connsiteY17" fmla="*/ 1144 h 61440"/>
                            <a:gd name="connsiteX18" fmla="*/ 20771 w 39550"/>
                            <a:gd name="connsiteY18" fmla="*/ 1 h 61440"/>
                            <a:gd name="connsiteX19" fmla="*/ 29439 w 39550"/>
                            <a:gd name="connsiteY19" fmla="*/ 1144 h 61440"/>
                            <a:gd name="connsiteX20" fmla="*/ 37059 w 39550"/>
                            <a:gd name="connsiteY20" fmla="*/ 4288 h 61440"/>
                            <a:gd name="connsiteX21" fmla="*/ 34773 w 39550"/>
                            <a:gd name="connsiteY21" fmla="*/ 12765 h 61440"/>
                            <a:gd name="connsiteX22" fmla="*/ 28296 w 39550"/>
                            <a:gd name="connsiteY22" fmla="*/ 9907 h 61440"/>
                            <a:gd name="connsiteX23" fmla="*/ 21533 w 39550"/>
                            <a:gd name="connsiteY23" fmla="*/ 8860 h 61440"/>
                            <a:gd name="connsiteX24" fmla="*/ 17533 w 39550"/>
                            <a:gd name="connsiteY24" fmla="*/ 8860 h 61440"/>
                            <a:gd name="connsiteX25" fmla="*/ 14485 w 39550"/>
                            <a:gd name="connsiteY25" fmla="*/ 10098 h 61440"/>
                            <a:gd name="connsiteX26" fmla="*/ 12580 w 39550"/>
                            <a:gd name="connsiteY26" fmla="*/ 12098 h 61440"/>
                            <a:gd name="connsiteX27" fmla="*/ 11913 w 39550"/>
                            <a:gd name="connsiteY27" fmla="*/ 14860 h 61440"/>
                            <a:gd name="connsiteX28" fmla="*/ 13151 w 39550"/>
                            <a:gd name="connsiteY28" fmla="*/ 18289 h 61440"/>
                            <a:gd name="connsiteX29" fmla="*/ 15723 w 39550"/>
                            <a:gd name="connsiteY29" fmla="*/ 22290 h 61440"/>
                            <a:gd name="connsiteX30" fmla="*/ 20200 w 39550"/>
                            <a:gd name="connsiteY30" fmla="*/ 24576 h 61440"/>
                            <a:gd name="connsiteX31" fmla="*/ 25343 w 39550"/>
                            <a:gd name="connsiteY31" fmla="*/ 26957 h 61440"/>
                            <a:gd name="connsiteX32" fmla="*/ 30582 w 39550"/>
                            <a:gd name="connsiteY32" fmla="*/ 29624 h 61440"/>
                            <a:gd name="connsiteX33" fmla="*/ 35154 w 39550"/>
                            <a:gd name="connsiteY33" fmla="*/ 33148 h 61440"/>
                            <a:gd name="connsiteX34" fmla="*/ 39535 w 39550"/>
                            <a:gd name="connsiteY34" fmla="*/ 43912 h 61440"/>
                            <a:gd name="connsiteX35" fmla="*/ 38011 w 39550"/>
                            <a:gd name="connsiteY35" fmla="*/ 51532 h 61440"/>
                            <a:gd name="connsiteX36" fmla="*/ 33630 w 39550"/>
                            <a:gd name="connsiteY36" fmla="*/ 56961 h 61440"/>
                            <a:gd name="connsiteX37" fmla="*/ 26772 w 39550"/>
                            <a:gd name="connsiteY37" fmla="*/ 60295 h 61440"/>
                            <a:gd name="connsiteX38" fmla="*/ 18009 w 39550"/>
                            <a:gd name="connsiteY38" fmla="*/ 61438 h 61440"/>
                            <a:gd name="connsiteX39" fmla="*/ 8484 w 39550"/>
                            <a:gd name="connsiteY39" fmla="*/ 60199 h 61440"/>
                            <a:gd name="connsiteX40" fmla="*/ 483 w 39550"/>
                            <a:gd name="connsiteY40" fmla="*/ 56770 h 614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39550" h="61440">
                              <a:moveTo>
                                <a:pt x="3150" y="46864"/>
                              </a:moveTo>
                              <a:cubicBezTo>
                                <a:pt x="5369" y="48312"/>
                                <a:pt x="7770" y="49465"/>
                                <a:pt x="10294" y="50293"/>
                              </a:cubicBezTo>
                              <a:cubicBezTo>
                                <a:pt x="12808" y="50982"/>
                                <a:pt x="15399" y="51334"/>
                                <a:pt x="18009" y="51341"/>
                              </a:cubicBezTo>
                              <a:cubicBezTo>
                                <a:pt x="19466" y="51495"/>
                                <a:pt x="20933" y="51495"/>
                                <a:pt x="22390" y="51341"/>
                              </a:cubicBezTo>
                              <a:cubicBezTo>
                                <a:pt x="23543" y="51091"/>
                                <a:pt x="24638" y="50639"/>
                                <a:pt x="25629" y="50008"/>
                              </a:cubicBezTo>
                              <a:cubicBezTo>
                                <a:pt x="26467" y="49425"/>
                                <a:pt x="27182" y="48680"/>
                                <a:pt x="27724" y="47817"/>
                              </a:cubicBezTo>
                              <a:cubicBezTo>
                                <a:pt x="28191" y="46870"/>
                                <a:pt x="28420" y="45824"/>
                                <a:pt x="28391" y="44769"/>
                              </a:cubicBezTo>
                              <a:cubicBezTo>
                                <a:pt x="28429" y="43452"/>
                                <a:pt x="27991" y="42166"/>
                                <a:pt x="27153" y="41149"/>
                              </a:cubicBezTo>
                              <a:cubicBezTo>
                                <a:pt x="26324" y="40007"/>
                                <a:pt x="25248" y="39063"/>
                                <a:pt x="24010" y="38387"/>
                              </a:cubicBezTo>
                              <a:cubicBezTo>
                                <a:pt x="22552" y="37478"/>
                                <a:pt x="21019" y="36683"/>
                                <a:pt x="19438" y="36006"/>
                              </a:cubicBezTo>
                              <a:lnTo>
                                <a:pt x="14199" y="33625"/>
                              </a:lnTo>
                              <a:cubicBezTo>
                                <a:pt x="12408" y="32831"/>
                                <a:pt x="10656" y="31941"/>
                                <a:pt x="8960" y="30958"/>
                              </a:cubicBezTo>
                              <a:cubicBezTo>
                                <a:pt x="7284" y="30034"/>
                                <a:pt x="5741" y="28879"/>
                                <a:pt x="4388" y="27529"/>
                              </a:cubicBezTo>
                              <a:cubicBezTo>
                                <a:pt x="3045" y="26229"/>
                                <a:pt x="1978" y="24675"/>
                                <a:pt x="1245" y="22957"/>
                              </a:cubicBezTo>
                              <a:cubicBezTo>
                                <a:pt x="369" y="21081"/>
                                <a:pt x="-60" y="19026"/>
                                <a:pt x="7" y="16956"/>
                              </a:cubicBezTo>
                              <a:cubicBezTo>
                                <a:pt x="-51" y="14488"/>
                                <a:pt x="464" y="12041"/>
                                <a:pt x="1531" y="9812"/>
                              </a:cubicBezTo>
                              <a:cubicBezTo>
                                <a:pt x="2483" y="7697"/>
                                <a:pt x="3912" y="5836"/>
                                <a:pt x="5722" y="4383"/>
                              </a:cubicBezTo>
                              <a:cubicBezTo>
                                <a:pt x="7684" y="2888"/>
                                <a:pt x="9913" y="1788"/>
                                <a:pt x="12294" y="1144"/>
                              </a:cubicBezTo>
                              <a:cubicBezTo>
                                <a:pt x="15047" y="359"/>
                                <a:pt x="17904" y="-25"/>
                                <a:pt x="20771" y="1"/>
                              </a:cubicBezTo>
                              <a:cubicBezTo>
                                <a:pt x="23695" y="-12"/>
                                <a:pt x="26620" y="372"/>
                                <a:pt x="29439" y="1144"/>
                              </a:cubicBezTo>
                              <a:cubicBezTo>
                                <a:pt x="32135" y="1776"/>
                                <a:pt x="34706" y="2837"/>
                                <a:pt x="37059" y="4288"/>
                              </a:cubicBezTo>
                              <a:lnTo>
                                <a:pt x="34773" y="12765"/>
                              </a:lnTo>
                              <a:cubicBezTo>
                                <a:pt x="32725" y="11576"/>
                                <a:pt x="30553" y="10617"/>
                                <a:pt x="28296" y="9907"/>
                              </a:cubicBezTo>
                              <a:cubicBezTo>
                                <a:pt x="26105" y="9221"/>
                                <a:pt x="23829" y="8867"/>
                                <a:pt x="21533" y="8860"/>
                              </a:cubicBezTo>
                              <a:cubicBezTo>
                                <a:pt x="20200" y="8708"/>
                                <a:pt x="18866" y="8708"/>
                                <a:pt x="17533" y="8860"/>
                              </a:cubicBezTo>
                              <a:cubicBezTo>
                                <a:pt x="16447" y="9079"/>
                                <a:pt x="15418" y="9499"/>
                                <a:pt x="14485" y="10098"/>
                              </a:cubicBezTo>
                              <a:cubicBezTo>
                                <a:pt x="13694" y="10592"/>
                                <a:pt x="13037" y="11281"/>
                                <a:pt x="12580" y="12098"/>
                              </a:cubicBezTo>
                              <a:cubicBezTo>
                                <a:pt x="12103" y="12938"/>
                                <a:pt x="11875" y="13895"/>
                                <a:pt x="11913" y="14860"/>
                              </a:cubicBezTo>
                              <a:cubicBezTo>
                                <a:pt x="11875" y="16119"/>
                                <a:pt x="12313" y="17345"/>
                                <a:pt x="13151" y="18289"/>
                              </a:cubicBezTo>
                              <a:cubicBezTo>
                                <a:pt x="13723" y="19788"/>
                                <a:pt x="14599" y="21150"/>
                                <a:pt x="15723" y="22290"/>
                              </a:cubicBezTo>
                              <a:cubicBezTo>
                                <a:pt x="17123" y="23221"/>
                                <a:pt x="18628" y="23989"/>
                                <a:pt x="20200" y="24576"/>
                              </a:cubicBezTo>
                              <a:lnTo>
                                <a:pt x="25343" y="26957"/>
                              </a:lnTo>
                              <a:cubicBezTo>
                                <a:pt x="27134" y="27750"/>
                                <a:pt x="28887" y="28641"/>
                                <a:pt x="30582" y="29624"/>
                              </a:cubicBezTo>
                              <a:cubicBezTo>
                                <a:pt x="32239" y="30613"/>
                                <a:pt x="33773" y="31796"/>
                                <a:pt x="35154" y="33148"/>
                              </a:cubicBezTo>
                              <a:cubicBezTo>
                                <a:pt x="38126" y="35917"/>
                                <a:pt x="39726" y="39854"/>
                                <a:pt x="39535" y="43912"/>
                              </a:cubicBezTo>
                              <a:cubicBezTo>
                                <a:pt x="39602" y="46534"/>
                                <a:pt x="39088" y="49138"/>
                                <a:pt x="38011" y="51532"/>
                              </a:cubicBezTo>
                              <a:cubicBezTo>
                                <a:pt x="37021" y="53674"/>
                                <a:pt x="35516" y="55538"/>
                                <a:pt x="33630" y="56961"/>
                              </a:cubicBezTo>
                              <a:cubicBezTo>
                                <a:pt x="31592" y="58523"/>
                                <a:pt x="29258" y="59656"/>
                                <a:pt x="26772" y="60295"/>
                              </a:cubicBezTo>
                              <a:cubicBezTo>
                                <a:pt x="23924" y="61092"/>
                                <a:pt x="20971" y="61477"/>
                                <a:pt x="18009" y="61438"/>
                              </a:cubicBezTo>
                              <a:cubicBezTo>
                                <a:pt x="14789" y="61456"/>
                                <a:pt x="11589" y="61039"/>
                                <a:pt x="8484" y="60199"/>
                              </a:cubicBezTo>
                              <a:cubicBezTo>
                                <a:pt x="5636" y="59525"/>
                                <a:pt x="2931" y="58365"/>
                                <a:pt x="483" y="5677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 name="Vapaamuotoinen: Muoto 143"/>
                      <wps:cNvSpPr/>
                      <wps:spPr>
                        <a:xfrm>
                          <a:off x="2175319" y="287940"/>
                          <a:ext cx="52673" cy="83153"/>
                        </a:xfrm>
                        <a:custGeom>
                          <a:avLst/>
                          <a:gdLst>
                            <a:gd name="connsiteX0" fmla="*/ 38195 w 52673"/>
                            <a:gd name="connsiteY0" fmla="*/ 1 h 83153"/>
                            <a:gd name="connsiteX1" fmla="*/ 41148 w 52673"/>
                            <a:gd name="connsiteY1" fmla="*/ 572 h 83153"/>
                            <a:gd name="connsiteX2" fmla="*/ 43529 w 52673"/>
                            <a:gd name="connsiteY2" fmla="*/ 2096 h 83153"/>
                            <a:gd name="connsiteX3" fmla="*/ 45053 w 52673"/>
                            <a:gd name="connsiteY3" fmla="*/ 10383 h 83153"/>
                            <a:gd name="connsiteX4" fmla="*/ 43529 w 52673"/>
                            <a:gd name="connsiteY4" fmla="*/ 12669 h 83153"/>
                            <a:gd name="connsiteX5" fmla="*/ 41148 w 52673"/>
                            <a:gd name="connsiteY5" fmla="*/ 14288 h 83153"/>
                            <a:gd name="connsiteX6" fmla="*/ 38195 w 52673"/>
                            <a:gd name="connsiteY6" fmla="*/ 14860 h 83153"/>
                            <a:gd name="connsiteX7" fmla="*/ 35338 w 52673"/>
                            <a:gd name="connsiteY7" fmla="*/ 14288 h 83153"/>
                            <a:gd name="connsiteX8" fmla="*/ 32956 w 52673"/>
                            <a:gd name="connsiteY8" fmla="*/ 12669 h 83153"/>
                            <a:gd name="connsiteX9" fmla="*/ 31337 w 52673"/>
                            <a:gd name="connsiteY9" fmla="*/ 10383 h 83153"/>
                            <a:gd name="connsiteX10" fmla="*/ 31337 w 52673"/>
                            <a:gd name="connsiteY10" fmla="*/ 4477 h 83153"/>
                            <a:gd name="connsiteX11" fmla="*/ 32956 w 52673"/>
                            <a:gd name="connsiteY11" fmla="*/ 2096 h 83153"/>
                            <a:gd name="connsiteX12" fmla="*/ 35338 w 52673"/>
                            <a:gd name="connsiteY12" fmla="*/ 572 h 83153"/>
                            <a:gd name="connsiteX13" fmla="*/ 38195 w 52673"/>
                            <a:gd name="connsiteY13" fmla="*/ 1 h 83153"/>
                            <a:gd name="connsiteX14" fmla="*/ 36481 w 52673"/>
                            <a:gd name="connsiteY14" fmla="*/ 61818 h 83153"/>
                            <a:gd name="connsiteX15" fmla="*/ 31813 w 52673"/>
                            <a:gd name="connsiteY15" fmla="*/ 47340 h 83153"/>
                            <a:gd name="connsiteX16" fmla="*/ 26575 w 52673"/>
                            <a:gd name="connsiteY16" fmla="*/ 33529 h 83153"/>
                            <a:gd name="connsiteX17" fmla="*/ 21241 w 52673"/>
                            <a:gd name="connsiteY17" fmla="*/ 47340 h 83153"/>
                            <a:gd name="connsiteX18" fmla="*/ 16573 w 52673"/>
                            <a:gd name="connsiteY18" fmla="*/ 61818 h 83153"/>
                            <a:gd name="connsiteX19" fmla="*/ 15430 w 52673"/>
                            <a:gd name="connsiteY19" fmla="*/ 1 h 83153"/>
                            <a:gd name="connsiteX20" fmla="*/ 18383 w 52673"/>
                            <a:gd name="connsiteY20" fmla="*/ 572 h 83153"/>
                            <a:gd name="connsiteX21" fmla="*/ 20764 w 52673"/>
                            <a:gd name="connsiteY21" fmla="*/ 2096 h 83153"/>
                            <a:gd name="connsiteX22" fmla="*/ 22288 w 52673"/>
                            <a:gd name="connsiteY22" fmla="*/ 4477 h 83153"/>
                            <a:gd name="connsiteX23" fmla="*/ 22288 w 52673"/>
                            <a:gd name="connsiteY23" fmla="*/ 10383 h 83153"/>
                            <a:gd name="connsiteX24" fmla="*/ 20764 w 52673"/>
                            <a:gd name="connsiteY24" fmla="*/ 12669 h 83153"/>
                            <a:gd name="connsiteX25" fmla="*/ 18383 w 52673"/>
                            <a:gd name="connsiteY25" fmla="*/ 14288 h 83153"/>
                            <a:gd name="connsiteX26" fmla="*/ 12478 w 52673"/>
                            <a:gd name="connsiteY26" fmla="*/ 14288 h 83153"/>
                            <a:gd name="connsiteX27" fmla="*/ 8572 w 52673"/>
                            <a:gd name="connsiteY27" fmla="*/ 10383 h 83153"/>
                            <a:gd name="connsiteX28" fmla="*/ 8572 w 52673"/>
                            <a:gd name="connsiteY28" fmla="*/ 4477 h 83153"/>
                            <a:gd name="connsiteX29" fmla="*/ 10192 w 52673"/>
                            <a:gd name="connsiteY29" fmla="*/ 2096 h 83153"/>
                            <a:gd name="connsiteX30" fmla="*/ 12478 w 52673"/>
                            <a:gd name="connsiteY30" fmla="*/ 572 h 83153"/>
                            <a:gd name="connsiteX31" fmla="*/ 15430 w 52673"/>
                            <a:gd name="connsiteY31" fmla="*/ 1 h 83153"/>
                            <a:gd name="connsiteX32" fmla="*/ 33242 w 52673"/>
                            <a:gd name="connsiteY32" fmla="*/ 23813 h 83153"/>
                            <a:gd name="connsiteX33" fmla="*/ 39243 w 52673"/>
                            <a:gd name="connsiteY33" fmla="*/ 38386 h 83153"/>
                            <a:gd name="connsiteX34" fmla="*/ 44577 w 52673"/>
                            <a:gd name="connsiteY34" fmla="*/ 53341 h 83153"/>
                            <a:gd name="connsiteX35" fmla="*/ 49054 w 52673"/>
                            <a:gd name="connsiteY35" fmla="*/ 68390 h 83153"/>
                            <a:gd name="connsiteX36" fmla="*/ 52673 w 52673"/>
                            <a:gd name="connsiteY36" fmla="*/ 83154 h 83153"/>
                            <a:gd name="connsiteX37" fmla="*/ 41529 w 52673"/>
                            <a:gd name="connsiteY37" fmla="*/ 83154 h 83153"/>
                            <a:gd name="connsiteX38" fmla="*/ 40196 w 52673"/>
                            <a:gd name="connsiteY38" fmla="*/ 77153 h 83153"/>
                            <a:gd name="connsiteX39" fmla="*/ 38671 w 52673"/>
                            <a:gd name="connsiteY39" fmla="*/ 70962 h 83153"/>
                            <a:gd name="connsiteX40" fmla="*/ 13811 w 52673"/>
                            <a:gd name="connsiteY40" fmla="*/ 70962 h 83153"/>
                            <a:gd name="connsiteX41" fmla="*/ 12287 w 52673"/>
                            <a:gd name="connsiteY41" fmla="*/ 77153 h 83153"/>
                            <a:gd name="connsiteX42" fmla="*/ 10858 w 52673"/>
                            <a:gd name="connsiteY42" fmla="*/ 83154 h 83153"/>
                            <a:gd name="connsiteX43" fmla="*/ 0 w 52673"/>
                            <a:gd name="connsiteY43" fmla="*/ 83154 h 83153"/>
                            <a:gd name="connsiteX44" fmla="*/ 3715 w 52673"/>
                            <a:gd name="connsiteY44" fmla="*/ 68390 h 83153"/>
                            <a:gd name="connsiteX45" fmla="*/ 8192 w 52673"/>
                            <a:gd name="connsiteY45" fmla="*/ 53341 h 83153"/>
                            <a:gd name="connsiteX46" fmla="*/ 13430 w 52673"/>
                            <a:gd name="connsiteY46" fmla="*/ 38386 h 83153"/>
                            <a:gd name="connsiteX47" fmla="*/ 19431 w 52673"/>
                            <a:gd name="connsiteY47" fmla="*/ 23813 h 83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Lst>
                          <a:rect l="l" t="t" r="r" b="b"/>
                          <a:pathLst>
                            <a:path w="52673" h="83153">
                              <a:moveTo>
                                <a:pt x="38195" y="1"/>
                              </a:moveTo>
                              <a:cubicBezTo>
                                <a:pt x="39205" y="-12"/>
                                <a:pt x="40215" y="183"/>
                                <a:pt x="41148" y="572"/>
                              </a:cubicBezTo>
                              <a:cubicBezTo>
                                <a:pt x="42043" y="909"/>
                                <a:pt x="42853" y="1428"/>
                                <a:pt x="43529" y="2096"/>
                              </a:cubicBezTo>
                              <a:cubicBezTo>
                                <a:pt x="45587" y="4335"/>
                                <a:pt x="46187" y="7558"/>
                                <a:pt x="45053" y="10383"/>
                              </a:cubicBezTo>
                              <a:cubicBezTo>
                                <a:pt x="44691" y="11233"/>
                                <a:pt x="44177" y="12008"/>
                                <a:pt x="43529" y="12669"/>
                              </a:cubicBezTo>
                              <a:cubicBezTo>
                                <a:pt x="42853" y="13367"/>
                                <a:pt x="42043" y="13918"/>
                                <a:pt x="41148" y="14288"/>
                              </a:cubicBezTo>
                              <a:cubicBezTo>
                                <a:pt x="40215" y="14678"/>
                                <a:pt x="39205" y="14872"/>
                                <a:pt x="38195" y="14860"/>
                              </a:cubicBezTo>
                              <a:cubicBezTo>
                                <a:pt x="37214" y="14873"/>
                                <a:pt x="36243" y="14679"/>
                                <a:pt x="35338" y="14288"/>
                              </a:cubicBezTo>
                              <a:cubicBezTo>
                                <a:pt x="34442" y="13918"/>
                                <a:pt x="33633" y="13367"/>
                                <a:pt x="32956" y="12669"/>
                              </a:cubicBezTo>
                              <a:cubicBezTo>
                                <a:pt x="32280" y="12012"/>
                                <a:pt x="31737" y="11237"/>
                                <a:pt x="31337" y="10383"/>
                              </a:cubicBezTo>
                              <a:cubicBezTo>
                                <a:pt x="30575" y="8488"/>
                                <a:pt x="30575" y="6372"/>
                                <a:pt x="31337" y="4477"/>
                              </a:cubicBezTo>
                              <a:cubicBezTo>
                                <a:pt x="31728" y="3593"/>
                                <a:pt x="32280" y="2787"/>
                                <a:pt x="32956" y="2096"/>
                              </a:cubicBezTo>
                              <a:cubicBezTo>
                                <a:pt x="33633" y="1428"/>
                                <a:pt x="34442" y="909"/>
                                <a:pt x="35338" y="572"/>
                              </a:cubicBezTo>
                              <a:cubicBezTo>
                                <a:pt x="36243" y="182"/>
                                <a:pt x="37214" y="-13"/>
                                <a:pt x="38195" y="1"/>
                              </a:cubicBezTo>
                              <a:moveTo>
                                <a:pt x="36481" y="61818"/>
                              </a:moveTo>
                              <a:cubicBezTo>
                                <a:pt x="35052" y="56960"/>
                                <a:pt x="33528" y="52293"/>
                                <a:pt x="31813" y="47340"/>
                              </a:cubicBezTo>
                              <a:cubicBezTo>
                                <a:pt x="30099" y="42387"/>
                                <a:pt x="28384" y="37815"/>
                                <a:pt x="26575" y="33529"/>
                              </a:cubicBezTo>
                              <a:cubicBezTo>
                                <a:pt x="24765" y="38005"/>
                                <a:pt x="22955" y="43054"/>
                                <a:pt x="21241" y="47340"/>
                              </a:cubicBezTo>
                              <a:cubicBezTo>
                                <a:pt x="19526" y="51626"/>
                                <a:pt x="18002" y="56865"/>
                                <a:pt x="16573" y="61818"/>
                              </a:cubicBezTo>
                              <a:close/>
                              <a:moveTo>
                                <a:pt x="15430" y="1"/>
                              </a:moveTo>
                              <a:cubicBezTo>
                                <a:pt x="16440" y="-4"/>
                                <a:pt x="17450" y="190"/>
                                <a:pt x="18383" y="572"/>
                              </a:cubicBezTo>
                              <a:cubicBezTo>
                                <a:pt x="19279" y="909"/>
                                <a:pt x="20088" y="1428"/>
                                <a:pt x="20764" y="2096"/>
                              </a:cubicBezTo>
                              <a:cubicBezTo>
                                <a:pt x="21441" y="2766"/>
                                <a:pt x="21965" y="3580"/>
                                <a:pt x="22288" y="4477"/>
                              </a:cubicBezTo>
                              <a:cubicBezTo>
                                <a:pt x="23050" y="6372"/>
                                <a:pt x="23050" y="8488"/>
                                <a:pt x="22288" y="10383"/>
                              </a:cubicBezTo>
                              <a:cubicBezTo>
                                <a:pt x="21965" y="11253"/>
                                <a:pt x="21441" y="12035"/>
                                <a:pt x="20764" y="12669"/>
                              </a:cubicBezTo>
                              <a:cubicBezTo>
                                <a:pt x="20088" y="13367"/>
                                <a:pt x="19279" y="13918"/>
                                <a:pt x="18383" y="14288"/>
                              </a:cubicBezTo>
                              <a:cubicBezTo>
                                <a:pt x="16488" y="15051"/>
                                <a:pt x="14373" y="15051"/>
                                <a:pt x="12478" y="14288"/>
                              </a:cubicBezTo>
                              <a:cubicBezTo>
                                <a:pt x="10763" y="13471"/>
                                <a:pt x="9392" y="12093"/>
                                <a:pt x="8572" y="10383"/>
                              </a:cubicBezTo>
                              <a:cubicBezTo>
                                <a:pt x="7810" y="8488"/>
                                <a:pt x="7810" y="6372"/>
                                <a:pt x="8572" y="4477"/>
                              </a:cubicBezTo>
                              <a:cubicBezTo>
                                <a:pt x="8963" y="3593"/>
                                <a:pt x="9515" y="2787"/>
                                <a:pt x="10192" y="2096"/>
                              </a:cubicBezTo>
                              <a:cubicBezTo>
                                <a:pt x="10849" y="1450"/>
                                <a:pt x="11630" y="933"/>
                                <a:pt x="12478" y="572"/>
                              </a:cubicBezTo>
                              <a:cubicBezTo>
                                <a:pt x="13411" y="190"/>
                                <a:pt x="14421" y="-4"/>
                                <a:pt x="15430" y="1"/>
                              </a:cubicBezTo>
                              <a:moveTo>
                                <a:pt x="33242" y="23813"/>
                              </a:moveTo>
                              <a:cubicBezTo>
                                <a:pt x="35338" y="28576"/>
                                <a:pt x="37338" y="33433"/>
                                <a:pt x="39243" y="38386"/>
                              </a:cubicBezTo>
                              <a:cubicBezTo>
                                <a:pt x="41148" y="43339"/>
                                <a:pt x="42958" y="48388"/>
                                <a:pt x="44577" y="53341"/>
                              </a:cubicBezTo>
                              <a:cubicBezTo>
                                <a:pt x="46196" y="58294"/>
                                <a:pt x="47625" y="63437"/>
                                <a:pt x="49054" y="68390"/>
                              </a:cubicBezTo>
                              <a:cubicBezTo>
                                <a:pt x="50482" y="73343"/>
                                <a:pt x="51625" y="77915"/>
                                <a:pt x="52673" y="83154"/>
                              </a:cubicBezTo>
                              <a:lnTo>
                                <a:pt x="41529" y="83154"/>
                              </a:lnTo>
                              <a:cubicBezTo>
                                <a:pt x="41529" y="81154"/>
                                <a:pt x="40672" y="79153"/>
                                <a:pt x="40196" y="77153"/>
                              </a:cubicBezTo>
                              <a:cubicBezTo>
                                <a:pt x="39719" y="75153"/>
                                <a:pt x="39243" y="73057"/>
                                <a:pt x="38671" y="70962"/>
                              </a:cubicBezTo>
                              <a:lnTo>
                                <a:pt x="13811" y="70962"/>
                              </a:lnTo>
                              <a:cubicBezTo>
                                <a:pt x="13240" y="73057"/>
                                <a:pt x="12668" y="75058"/>
                                <a:pt x="12287" y="77153"/>
                              </a:cubicBezTo>
                              <a:lnTo>
                                <a:pt x="10858" y="83154"/>
                              </a:lnTo>
                              <a:lnTo>
                                <a:pt x="0" y="83154"/>
                              </a:lnTo>
                              <a:cubicBezTo>
                                <a:pt x="1143" y="78296"/>
                                <a:pt x="2286" y="73629"/>
                                <a:pt x="3715" y="68390"/>
                              </a:cubicBezTo>
                              <a:cubicBezTo>
                                <a:pt x="5143" y="63151"/>
                                <a:pt x="6572" y="58865"/>
                                <a:pt x="8192" y="53341"/>
                              </a:cubicBezTo>
                              <a:cubicBezTo>
                                <a:pt x="9811" y="47816"/>
                                <a:pt x="11621" y="43816"/>
                                <a:pt x="13430" y="38386"/>
                              </a:cubicBezTo>
                              <a:cubicBezTo>
                                <a:pt x="15240" y="32957"/>
                                <a:pt x="17335" y="28861"/>
                                <a:pt x="19431" y="2381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 name="Vapaamuotoinen: Muoto 144"/>
                      <wps:cNvSpPr/>
                      <wps:spPr>
                        <a:xfrm>
                          <a:off x="2240661" y="311753"/>
                          <a:ext cx="48291" cy="59721"/>
                        </a:xfrm>
                        <a:custGeom>
                          <a:avLst/>
                          <a:gdLst>
                            <a:gd name="connsiteX0" fmla="*/ 0 w 48291"/>
                            <a:gd name="connsiteY0" fmla="*/ 0 h 59721"/>
                            <a:gd name="connsiteX1" fmla="*/ 11239 w 48291"/>
                            <a:gd name="connsiteY1" fmla="*/ 0 h 59721"/>
                            <a:gd name="connsiteX2" fmla="*/ 11239 w 48291"/>
                            <a:gd name="connsiteY2" fmla="*/ 27242 h 59721"/>
                            <a:gd name="connsiteX3" fmla="*/ 18097 w 48291"/>
                            <a:gd name="connsiteY3" fmla="*/ 21241 h 59721"/>
                            <a:gd name="connsiteX4" fmla="*/ 24289 w 48291"/>
                            <a:gd name="connsiteY4" fmla="*/ 14764 h 59721"/>
                            <a:gd name="connsiteX5" fmla="*/ 30004 w 48291"/>
                            <a:gd name="connsiteY5" fmla="*/ 7715 h 59721"/>
                            <a:gd name="connsiteX6" fmla="*/ 35338 w 48291"/>
                            <a:gd name="connsiteY6" fmla="*/ 0 h 59721"/>
                            <a:gd name="connsiteX7" fmla="*/ 47053 w 48291"/>
                            <a:gd name="connsiteY7" fmla="*/ 0 h 59721"/>
                            <a:gd name="connsiteX8" fmla="*/ 42577 w 48291"/>
                            <a:gd name="connsiteY8" fmla="*/ 7144 h 59721"/>
                            <a:gd name="connsiteX9" fmla="*/ 37909 w 48291"/>
                            <a:gd name="connsiteY9" fmla="*/ 13716 h 59721"/>
                            <a:gd name="connsiteX10" fmla="*/ 32956 w 48291"/>
                            <a:gd name="connsiteY10" fmla="*/ 19812 h 59721"/>
                            <a:gd name="connsiteX11" fmla="*/ 27622 w 48291"/>
                            <a:gd name="connsiteY11" fmla="*/ 25527 h 59721"/>
                            <a:gd name="connsiteX12" fmla="*/ 32861 w 48291"/>
                            <a:gd name="connsiteY12" fmla="*/ 33147 h 59721"/>
                            <a:gd name="connsiteX13" fmla="*/ 38005 w 48291"/>
                            <a:gd name="connsiteY13" fmla="*/ 41339 h 59721"/>
                            <a:gd name="connsiteX14" fmla="*/ 43148 w 48291"/>
                            <a:gd name="connsiteY14" fmla="*/ 50102 h 59721"/>
                            <a:gd name="connsiteX15" fmla="*/ 48292 w 48291"/>
                            <a:gd name="connsiteY15" fmla="*/ 59627 h 59721"/>
                            <a:gd name="connsiteX16" fmla="*/ 35814 w 48291"/>
                            <a:gd name="connsiteY16" fmla="*/ 59627 h 59721"/>
                            <a:gd name="connsiteX17" fmla="*/ 32004 w 48291"/>
                            <a:gd name="connsiteY17" fmla="*/ 52864 h 59721"/>
                            <a:gd name="connsiteX18" fmla="*/ 28003 w 48291"/>
                            <a:gd name="connsiteY18" fmla="*/ 46196 h 59721"/>
                            <a:gd name="connsiteX19" fmla="*/ 23813 w 48291"/>
                            <a:gd name="connsiteY19" fmla="*/ 39624 h 59721"/>
                            <a:gd name="connsiteX20" fmla="*/ 19240 w 48291"/>
                            <a:gd name="connsiteY20" fmla="*/ 32861 h 59721"/>
                            <a:gd name="connsiteX21" fmla="*/ 15335 w 48291"/>
                            <a:gd name="connsiteY21" fmla="*/ 36004 h 59721"/>
                            <a:gd name="connsiteX22" fmla="*/ 11335 w 48291"/>
                            <a:gd name="connsiteY22" fmla="*/ 39148 h 59721"/>
                            <a:gd name="connsiteX23" fmla="*/ 11335 w 48291"/>
                            <a:gd name="connsiteY23" fmla="*/ 59722 h 59721"/>
                            <a:gd name="connsiteX24" fmla="*/ 95 w 48291"/>
                            <a:gd name="connsiteY24" fmla="*/ 59722 h 59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8291" h="59721">
                              <a:moveTo>
                                <a:pt x="0" y="0"/>
                              </a:moveTo>
                              <a:lnTo>
                                <a:pt x="11239" y="0"/>
                              </a:lnTo>
                              <a:lnTo>
                                <a:pt x="11239" y="27242"/>
                              </a:lnTo>
                              <a:lnTo>
                                <a:pt x="18097" y="21241"/>
                              </a:lnTo>
                              <a:cubicBezTo>
                                <a:pt x="20193" y="19145"/>
                                <a:pt x="22288" y="16954"/>
                                <a:pt x="24289" y="14764"/>
                              </a:cubicBezTo>
                              <a:cubicBezTo>
                                <a:pt x="26289" y="12573"/>
                                <a:pt x="28099" y="10192"/>
                                <a:pt x="30004" y="7715"/>
                              </a:cubicBezTo>
                              <a:cubicBezTo>
                                <a:pt x="31909" y="5239"/>
                                <a:pt x="33528" y="2667"/>
                                <a:pt x="35338" y="0"/>
                              </a:cubicBezTo>
                              <a:lnTo>
                                <a:pt x="47053" y="0"/>
                              </a:lnTo>
                              <a:cubicBezTo>
                                <a:pt x="45625" y="2477"/>
                                <a:pt x="44101" y="4858"/>
                                <a:pt x="42577" y="7144"/>
                              </a:cubicBezTo>
                              <a:cubicBezTo>
                                <a:pt x="41053" y="9430"/>
                                <a:pt x="39433" y="11621"/>
                                <a:pt x="37909" y="13716"/>
                              </a:cubicBezTo>
                              <a:cubicBezTo>
                                <a:pt x="36385" y="15811"/>
                                <a:pt x="34671" y="17812"/>
                                <a:pt x="32956" y="19812"/>
                              </a:cubicBezTo>
                              <a:lnTo>
                                <a:pt x="27622" y="25527"/>
                              </a:lnTo>
                              <a:lnTo>
                                <a:pt x="32861" y="33147"/>
                              </a:lnTo>
                              <a:cubicBezTo>
                                <a:pt x="34576" y="35814"/>
                                <a:pt x="36290" y="38481"/>
                                <a:pt x="38005" y="41339"/>
                              </a:cubicBezTo>
                              <a:cubicBezTo>
                                <a:pt x="39719" y="44196"/>
                                <a:pt x="41434" y="47053"/>
                                <a:pt x="43148" y="50102"/>
                              </a:cubicBezTo>
                              <a:cubicBezTo>
                                <a:pt x="44863" y="53150"/>
                                <a:pt x="46672" y="56102"/>
                                <a:pt x="48292" y="59627"/>
                              </a:cubicBezTo>
                              <a:lnTo>
                                <a:pt x="35814" y="59627"/>
                              </a:lnTo>
                              <a:lnTo>
                                <a:pt x="32004" y="52864"/>
                              </a:lnTo>
                              <a:lnTo>
                                <a:pt x="28003" y="46196"/>
                              </a:lnTo>
                              <a:lnTo>
                                <a:pt x="23813" y="39624"/>
                              </a:lnTo>
                              <a:lnTo>
                                <a:pt x="19240" y="32861"/>
                              </a:lnTo>
                              <a:cubicBezTo>
                                <a:pt x="17907" y="34004"/>
                                <a:pt x="16669" y="35052"/>
                                <a:pt x="15335" y="36004"/>
                              </a:cubicBezTo>
                              <a:lnTo>
                                <a:pt x="11335" y="39148"/>
                              </a:lnTo>
                              <a:lnTo>
                                <a:pt x="11335" y="59722"/>
                              </a:lnTo>
                              <a:lnTo>
                                <a:pt x="95" y="5972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 name="Vapaamuotoinen: Muoto 145"/>
                      <wps:cNvSpPr/>
                      <wps:spPr>
                        <a:xfrm>
                          <a:off x="2300001" y="311753"/>
                          <a:ext cx="35718" cy="59340"/>
                        </a:xfrm>
                        <a:custGeom>
                          <a:avLst/>
                          <a:gdLst>
                            <a:gd name="connsiteX0" fmla="*/ 35719 w 35718"/>
                            <a:gd name="connsiteY0" fmla="*/ 9334 h 59340"/>
                            <a:gd name="connsiteX1" fmla="*/ 10954 w 35718"/>
                            <a:gd name="connsiteY1" fmla="*/ 9334 h 59340"/>
                            <a:gd name="connsiteX2" fmla="*/ 10954 w 35718"/>
                            <a:gd name="connsiteY2" fmla="*/ 24479 h 59340"/>
                            <a:gd name="connsiteX3" fmla="*/ 33814 w 35718"/>
                            <a:gd name="connsiteY3" fmla="*/ 24479 h 59340"/>
                            <a:gd name="connsiteX4" fmla="*/ 33814 w 35718"/>
                            <a:gd name="connsiteY4" fmla="*/ 33909 h 59340"/>
                            <a:gd name="connsiteX5" fmla="*/ 10954 w 35718"/>
                            <a:gd name="connsiteY5" fmla="*/ 33909 h 59340"/>
                            <a:gd name="connsiteX6" fmla="*/ 10954 w 35718"/>
                            <a:gd name="connsiteY6" fmla="*/ 49911 h 59340"/>
                            <a:gd name="connsiteX7" fmla="*/ 35719 w 35718"/>
                            <a:gd name="connsiteY7" fmla="*/ 49911 h 59340"/>
                            <a:gd name="connsiteX8" fmla="*/ 35719 w 35718"/>
                            <a:gd name="connsiteY8" fmla="*/ 59341 h 59340"/>
                            <a:gd name="connsiteX9" fmla="*/ 0 w 35718"/>
                            <a:gd name="connsiteY9" fmla="*/ 59341 h 59340"/>
                            <a:gd name="connsiteX10" fmla="*/ 0 w 35718"/>
                            <a:gd name="connsiteY10" fmla="*/ 0 h 59340"/>
                            <a:gd name="connsiteX11" fmla="*/ 35719 w 35718"/>
                            <a:gd name="connsiteY11" fmla="*/ 0 h 59340"/>
                            <a:gd name="connsiteX12" fmla="*/ 35719 w 35718"/>
                            <a:gd name="connsiteY12" fmla="*/ 9334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5718" h="59340">
                              <a:moveTo>
                                <a:pt x="35719" y="9334"/>
                              </a:moveTo>
                              <a:lnTo>
                                <a:pt x="10954" y="9334"/>
                              </a:lnTo>
                              <a:lnTo>
                                <a:pt x="10954" y="24479"/>
                              </a:lnTo>
                              <a:lnTo>
                                <a:pt x="33814" y="24479"/>
                              </a:lnTo>
                              <a:lnTo>
                                <a:pt x="33814" y="33909"/>
                              </a:lnTo>
                              <a:lnTo>
                                <a:pt x="10954" y="33909"/>
                              </a:lnTo>
                              <a:lnTo>
                                <a:pt x="10954" y="49911"/>
                              </a:lnTo>
                              <a:lnTo>
                                <a:pt x="35719" y="49911"/>
                              </a:lnTo>
                              <a:lnTo>
                                <a:pt x="35719" y="59341"/>
                              </a:lnTo>
                              <a:lnTo>
                                <a:pt x="0" y="59341"/>
                              </a:lnTo>
                              <a:lnTo>
                                <a:pt x="0" y="0"/>
                              </a:lnTo>
                              <a:lnTo>
                                <a:pt x="35719" y="0"/>
                              </a:lnTo>
                              <a:lnTo>
                                <a:pt x="35719" y="933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6" name="Vapaamuotoinen: Muoto 146"/>
                      <wps:cNvSpPr/>
                      <wps:spPr>
                        <a:xfrm>
                          <a:off x="2351532" y="311750"/>
                          <a:ext cx="44862" cy="59914"/>
                        </a:xfrm>
                        <a:custGeom>
                          <a:avLst/>
                          <a:gdLst>
                            <a:gd name="connsiteX0" fmla="*/ 11239 w 44862"/>
                            <a:gd name="connsiteY0" fmla="*/ 29816 h 59914"/>
                            <a:gd name="connsiteX1" fmla="*/ 15335 w 44862"/>
                            <a:gd name="connsiteY1" fmla="*/ 29816 h 59914"/>
                            <a:gd name="connsiteX2" fmla="*/ 28004 w 44862"/>
                            <a:gd name="connsiteY2" fmla="*/ 26958 h 59914"/>
                            <a:gd name="connsiteX3" fmla="*/ 32194 w 44862"/>
                            <a:gd name="connsiteY3" fmla="*/ 19148 h 59914"/>
                            <a:gd name="connsiteX4" fmla="*/ 31242 w 44862"/>
                            <a:gd name="connsiteY4" fmla="*/ 14957 h 59914"/>
                            <a:gd name="connsiteX5" fmla="*/ 28099 w 44862"/>
                            <a:gd name="connsiteY5" fmla="*/ 11718 h 59914"/>
                            <a:gd name="connsiteX6" fmla="*/ 22765 w 44862"/>
                            <a:gd name="connsiteY6" fmla="*/ 9718 h 59914"/>
                            <a:gd name="connsiteX7" fmla="*/ 15240 w 44862"/>
                            <a:gd name="connsiteY7" fmla="*/ 8956 h 59914"/>
                            <a:gd name="connsiteX8" fmla="*/ 11239 w 44862"/>
                            <a:gd name="connsiteY8" fmla="*/ 8956 h 59914"/>
                            <a:gd name="connsiteX9" fmla="*/ 0 w 44862"/>
                            <a:gd name="connsiteY9" fmla="*/ 2 h 59914"/>
                            <a:gd name="connsiteX10" fmla="*/ 7239 w 44862"/>
                            <a:gd name="connsiteY10" fmla="*/ 2 h 59914"/>
                            <a:gd name="connsiteX11" fmla="*/ 13049 w 44862"/>
                            <a:gd name="connsiteY11" fmla="*/ 2 h 59914"/>
                            <a:gd name="connsiteX12" fmla="*/ 26384 w 44862"/>
                            <a:gd name="connsiteY12" fmla="*/ 1336 h 59914"/>
                            <a:gd name="connsiteX13" fmla="*/ 35909 w 44862"/>
                            <a:gd name="connsiteY13" fmla="*/ 5051 h 59914"/>
                            <a:gd name="connsiteX14" fmla="*/ 41719 w 44862"/>
                            <a:gd name="connsiteY14" fmla="*/ 11147 h 59914"/>
                            <a:gd name="connsiteX15" fmla="*/ 43720 w 44862"/>
                            <a:gd name="connsiteY15" fmla="*/ 19243 h 59914"/>
                            <a:gd name="connsiteX16" fmla="*/ 40672 w 44862"/>
                            <a:gd name="connsiteY16" fmla="*/ 29339 h 59914"/>
                            <a:gd name="connsiteX17" fmla="*/ 31147 w 44862"/>
                            <a:gd name="connsiteY17" fmla="*/ 36293 h 59914"/>
                            <a:gd name="connsiteX18" fmla="*/ 38195 w 44862"/>
                            <a:gd name="connsiteY18" fmla="*/ 47723 h 59914"/>
                            <a:gd name="connsiteX19" fmla="*/ 44863 w 44862"/>
                            <a:gd name="connsiteY19" fmla="*/ 59915 h 59914"/>
                            <a:gd name="connsiteX20" fmla="*/ 32575 w 44862"/>
                            <a:gd name="connsiteY20" fmla="*/ 59915 h 59914"/>
                            <a:gd name="connsiteX21" fmla="*/ 26765 w 44862"/>
                            <a:gd name="connsiteY21" fmla="*/ 49532 h 59914"/>
                            <a:gd name="connsiteX22" fmla="*/ 20383 w 44862"/>
                            <a:gd name="connsiteY22" fmla="*/ 39245 h 59914"/>
                            <a:gd name="connsiteX23" fmla="*/ 18097 w 44862"/>
                            <a:gd name="connsiteY23" fmla="*/ 39245 h 59914"/>
                            <a:gd name="connsiteX24" fmla="*/ 11239 w 44862"/>
                            <a:gd name="connsiteY24" fmla="*/ 39245 h 59914"/>
                            <a:gd name="connsiteX25" fmla="*/ 11239 w 44862"/>
                            <a:gd name="connsiteY25" fmla="*/ 59724 h 59914"/>
                            <a:gd name="connsiteX26" fmla="*/ 0 w 44862"/>
                            <a:gd name="connsiteY26" fmla="*/ 59724 h 59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4862" h="59914">
                              <a:moveTo>
                                <a:pt x="11239" y="29816"/>
                              </a:moveTo>
                              <a:lnTo>
                                <a:pt x="15335" y="29816"/>
                              </a:lnTo>
                              <a:cubicBezTo>
                                <a:pt x="19745" y="30108"/>
                                <a:pt x="24146" y="29116"/>
                                <a:pt x="28004" y="26958"/>
                              </a:cubicBezTo>
                              <a:cubicBezTo>
                                <a:pt x="30604" y="25203"/>
                                <a:pt x="32166" y="22282"/>
                                <a:pt x="32194" y="19148"/>
                              </a:cubicBezTo>
                              <a:cubicBezTo>
                                <a:pt x="32233" y="17693"/>
                                <a:pt x="31899" y="16253"/>
                                <a:pt x="31242" y="14957"/>
                              </a:cubicBezTo>
                              <a:cubicBezTo>
                                <a:pt x="30423" y="13676"/>
                                <a:pt x="29356" y="12574"/>
                                <a:pt x="28099" y="11718"/>
                              </a:cubicBezTo>
                              <a:cubicBezTo>
                                <a:pt x="26432" y="10778"/>
                                <a:pt x="24632" y="10104"/>
                                <a:pt x="22765" y="9718"/>
                              </a:cubicBezTo>
                              <a:cubicBezTo>
                                <a:pt x="20288" y="9189"/>
                                <a:pt x="17764" y="8934"/>
                                <a:pt x="15240" y="8956"/>
                              </a:cubicBezTo>
                              <a:lnTo>
                                <a:pt x="11239" y="8956"/>
                              </a:lnTo>
                              <a:close/>
                              <a:moveTo>
                                <a:pt x="0" y="2"/>
                              </a:moveTo>
                              <a:cubicBezTo>
                                <a:pt x="2476" y="2"/>
                                <a:pt x="4953" y="2"/>
                                <a:pt x="7239" y="2"/>
                              </a:cubicBezTo>
                              <a:lnTo>
                                <a:pt x="13049" y="2"/>
                              </a:lnTo>
                              <a:cubicBezTo>
                                <a:pt x="17526" y="-37"/>
                                <a:pt x="22003" y="410"/>
                                <a:pt x="26384" y="1336"/>
                              </a:cubicBezTo>
                              <a:cubicBezTo>
                                <a:pt x="29747" y="2034"/>
                                <a:pt x="32966" y="3289"/>
                                <a:pt x="35909" y="5051"/>
                              </a:cubicBezTo>
                              <a:cubicBezTo>
                                <a:pt x="38309" y="6583"/>
                                <a:pt x="40300" y="8675"/>
                                <a:pt x="41719" y="11147"/>
                              </a:cubicBezTo>
                              <a:cubicBezTo>
                                <a:pt x="43082" y="13624"/>
                                <a:pt x="43767" y="16416"/>
                                <a:pt x="43720" y="19243"/>
                              </a:cubicBezTo>
                              <a:cubicBezTo>
                                <a:pt x="43777" y="22843"/>
                                <a:pt x="42710" y="26372"/>
                                <a:pt x="40672" y="29339"/>
                              </a:cubicBezTo>
                              <a:cubicBezTo>
                                <a:pt x="38224" y="32513"/>
                                <a:pt x="34919" y="34925"/>
                                <a:pt x="31147" y="36293"/>
                              </a:cubicBezTo>
                              <a:cubicBezTo>
                                <a:pt x="33623" y="40007"/>
                                <a:pt x="35909" y="43817"/>
                                <a:pt x="38195" y="47723"/>
                              </a:cubicBezTo>
                              <a:cubicBezTo>
                                <a:pt x="40481" y="51628"/>
                                <a:pt x="42672" y="55628"/>
                                <a:pt x="44863" y="59915"/>
                              </a:cubicBezTo>
                              <a:lnTo>
                                <a:pt x="32575" y="59915"/>
                              </a:lnTo>
                              <a:cubicBezTo>
                                <a:pt x="30671" y="56486"/>
                                <a:pt x="28765" y="52961"/>
                                <a:pt x="26765" y="49532"/>
                              </a:cubicBezTo>
                              <a:cubicBezTo>
                                <a:pt x="24765" y="46103"/>
                                <a:pt x="22574" y="42674"/>
                                <a:pt x="20383" y="39245"/>
                              </a:cubicBezTo>
                              <a:lnTo>
                                <a:pt x="18097" y="39245"/>
                              </a:lnTo>
                              <a:lnTo>
                                <a:pt x="11239" y="39245"/>
                              </a:lnTo>
                              <a:lnTo>
                                <a:pt x="11239" y="59724"/>
                              </a:lnTo>
                              <a:lnTo>
                                <a:pt x="0" y="5972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7" name="Vapaamuotoinen: Muoto 147"/>
                      <wps:cNvSpPr/>
                      <wps:spPr>
                        <a:xfrm>
                          <a:off x="2410301" y="311753"/>
                          <a:ext cx="48768" cy="59340"/>
                        </a:xfrm>
                        <a:custGeom>
                          <a:avLst/>
                          <a:gdLst>
                            <a:gd name="connsiteX0" fmla="*/ 48768 w 48768"/>
                            <a:gd name="connsiteY0" fmla="*/ 59341 h 59340"/>
                            <a:gd name="connsiteX1" fmla="*/ 37624 w 48768"/>
                            <a:gd name="connsiteY1" fmla="*/ 59341 h 59340"/>
                            <a:gd name="connsiteX2" fmla="*/ 37624 w 48768"/>
                            <a:gd name="connsiteY2" fmla="*/ 33909 h 59340"/>
                            <a:gd name="connsiteX3" fmla="*/ 11239 w 48768"/>
                            <a:gd name="connsiteY3" fmla="*/ 33909 h 59340"/>
                            <a:gd name="connsiteX4" fmla="*/ 11239 w 48768"/>
                            <a:gd name="connsiteY4" fmla="*/ 59341 h 59340"/>
                            <a:gd name="connsiteX5" fmla="*/ 0 w 48768"/>
                            <a:gd name="connsiteY5" fmla="*/ 59341 h 59340"/>
                            <a:gd name="connsiteX6" fmla="*/ 0 w 48768"/>
                            <a:gd name="connsiteY6" fmla="*/ 0 h 59340"/>
                            <a:gd name="connsiteX7" fmla="*/ 11239 w 48768"/>
                            <a:gd name="connsiteY7" fmla="*/ 0 h 59340"/>
                            <a:gd name="connsiteX8" fmla="*/ 11239 w 48768"/>
                            <a:gd name="connsiteY8" fmla="*/ 24479 h 59340"/>
                            <a:gd name="connsiteX9" fmla="*/ 37624 w 48768"/>
                            <a:gd name="connsiteY9" fmla="*/ 24479 h 59340"/>
                            <a:gd name="connsiteX10" fmla="*/ 37624 w 48768"/>
                            <a:gd name="connsiteY10" fmla="*/ 0 h 59340"/>
                            <a:gd name="connsiteX11" fmla="*/ 48768 w 48768"/>
                            <a:gd name="connsiteY11" fmla="*/ 0 h 59340"/>
                            <a:gd name="connsiteX12" fmla="*/ 48768 w 48768"/>
                            <a:gd name="connsiteY12" fmla="*/ 59341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8768" h="59340">
                              <a:moveTo>
                                <a:pt x="48768" y="59341"/>
                              </a:moveTo>
                              <a:lnTo>
                                <a:pt x="37624" y="59341"/>
                              </a:lnTo>
                              <a:lnTo>
                                <a:pt x="37624" y="33909"/>
                              </a:lnTo>
                              <a:lnTo>
                                <a:pt x="11239" y="33909"/>
                              </a:lnTo>
                              <a:lnTo>
                                <a:pt x="11239" y="59341"/>
                              </a:lnTo>
                              <a:lnTo>
                                <a:pt x="0" y="59341"/>
                              </a:lnTo>
                              <a:lnTo>
                                <a:pt x="0" y="0"/>
                              </a:lnTo>
                              <a:lnTo>
                                <a:pt x="11239" y="0"/>
                              </a:lnTo>
                              <a:lnTo>
                                <a:pt x="11239" y="24479"/>
                              </a:lnTo>
                              <a:lnTo>
                                <a:pt x="37624" y="24479"/>
                              </a:lnTo>
                              <a:lnTo>
                                <a:pt x="37624" y="0"/>
                              </a:lnTo>
                              <a:lnTo>
                                <a:pt x="48768" y="0"/>
                              </a:lnTo>
                              <a:lnTo>
                                <a:pt x="48768" y="593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8" name="Vapaamuotoinen: Muoto 148"/>
                      <wps:cNvSpPr/>
                      <wps:spPr>
                        <a:xfrm>
                          <a:off x="2478024" y="311753"/>
                          <a:ext cx="35718" cy="59340"/>
                        </a:xfrm>
                        <a:custGeom>
                          <a:avLst/>
                          <a:gdLst>
                            <a:gd name="connsiteX0" fmla="*/ 35719 w 35718"/>
                            <a:gd name="connsiteY0" fmla="*/ 9334 h 59340"/>
                            <a:gd name="connsiteX1" fmla="*/ 10954 w 35718"/>
                            <a:gd name="connsiteY1" fmla="*/ 9334 h 59340"/>
                            <a:gd name="connsiteX2" fmla="*/ 10954 w 35718"/>
                            <a:gd name="connsiteY2" fmla="*/ 24479 h 59340"/>
                            <a:gd name="connsiteX3" fmla="*/ 33814 w 35718"/>
                            <a:gd name="connsiteY3" fmla="*/ 24479 h 59340"/>
                            <a:gd name="connsiteX4" fmla="*/ 33814 w 35718"/>
                            <a:gd name="connsiteY4" fmla="*/ 33909 h 59340"/>
                            <a:gd name="connsiteX5" fmla="*/ 10954 w 35718"/>
                            <a:gd name="connsiteY5" fmla="*/ 33909 h 59340"/>
                            <a:gd name="connsiteX6" fmla="*/ 10954 w 35718"/>
                            <a:gd name="connsiteY6" fmla="*/ 49911 h 59340"/>
                            <a:gd name="connsiteX7" fmla="*/ 35719 w 35718"/>
                            <a:gd name="connsiteY7" fmla="*/ 49911 h 59340"/>
                            <a:gd name="connsiteX8" fmla="*/ 35719 w 35718"/>
                            <a:gd name="connsiteY8" fmla="*/ 59341 h 59340"/>
                            <a:gd name="connsiteX9" fmla="*/ 0 w 35718"/>
                            <a:gd name="connsiteY9" fmla="*/ 59341 h 59340"/>
                            <a:gd name="connsiteX10" fmla="*/ 0 w 35718"/>
                            <a:gd name="connsiteY10" fmla="*/ 0 h 59340"/>
                            <a:gd name="connsiteX11" fmla="*/ 35719 w 35718"/>
                            <a:gd name="connsiteY11" fmla="*/ 0 h 59340"/>
                            <a:gd name="connsiteX12" fmla="*/ 35719 w 35718"/>
                            <a:gd name="connsiteY12" fmla="*/ 9334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5718" h="59340">
                              <a:moveTo>
                                <a:pt x="35719" y="9334"/>
                              </a:moveTo>
                              <a:lnTo>
                                <a:pt x="10954" y="9334"/>
                              </a:lnTo>
                              <a:lnTo>
                                <a:pt x="10954" y="24479"/>
                              </a:lnTo>
                              <a:lnTo>
                                <a:pt x="33814" y="24479"/>
                              </a:lnTo>
                              <a:lnTo>
                                <a:pt x="33814" y="33909"/>
                              </a:lnTo>
                              <a:lnTo>
                                <a:pt x="10954" y="33909"/>
                              </a:lnTo>
                              <a:lnTo>
                                <a:pt x="10954" y="49911"/>
                              </a:lnTo>
                              <a:lnTo>
                                <a:pt x="35719" y="49911"/>
                              </a:lnTo>
                              <a:lnTo>
                                <a:pt x="35719" y="59341"/>
                              </a:lnTo>
                              <a:lnTo>
                                <a:pt x="0" y="59341"/>
                              </a:lnTo>
                              <a:lnTo>
                                <a:pt x="0" y="0"/>
                              </a:lnTo>
                              <a:lnTo>
                                <a:pt x="35719" y="0"/>
                              </a:lnTo>
                              <a:lnTo>
                                <a:pt x="35719" y="933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9" name="Vapaamuotoinen: Muoto 149"/>
                      <wps:cNvSpPr/>
                      <wps:spPr>
                        <a:xfrm>
                          <a:off x="2522505" y="311753"/>
                          <a:ext cx="47148" cy="59340"/>
                        </a:xfrm>
                        <a:custGeom>
                          <a:avLst/>
                          <a:gdLst>
                            <a:gd name="connsiteX0" fmla="*/ 47149 w 47148"/>
                            <a:gd name="connsiteY0" fmla="*/ 9525 h 59340"/>
                            <a:gd name="connsiteX1" fmla="*/ 29337 w 47148"/>
                            <a:gd name="connsiteY1" fmla="*/ 9525 h 59340"/>
                            <a:gd name="connsiteX2" fmla="*/ 29337 w 47148"/>
                            <a:gd name="connsiteY2" fmla="*/ 59341 h 59340"/>
                            <a:gd name="connsiteX3" fmla="*/ 18098 w 47148"/>
                            <a:gd name="connsiteY3" fmla="*/ 59341 h 59340"/>
                            <a:gd name="connsiteX4" fmla="*/ 18098 w 47148"/>
                            <a:gd name="connsiteY4" fmla="*/ 9525 h 59340"/>
                            <a:gd name="connsiteX5" fmla="*/ 0 w 47148"/>
                            <a:gd name="connsiteY5" fmla="*/ 9525 h 59340"/>
                            <a:gd name="connsiteX6" fmla="*/ 0 w 47148"/>
                            <a:gd name="connsiteY6" fmla="*/ 0 h 59340"/>
                            <a:gd name="connsiteX7" fmla="*/ 47149 w 47148"/>
                            <a:gd name="connsiteY7" fmla="*/ 0 h 59340"/>
                            <a:gd name="connsiteX8" fmla="*/ 47149 w 47148"/>
                            <a:gd name="connsiteY8" fmla="*/ 9525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148" h="59340">
                              <a:moveTo>
                                <a:pt x="47149" y="9525"/>
                              </a:moveTo>
                              <a:lnTo>
                                <a:pt x="29337" y="9525"/>
                              </a:lnTo>
                              <a:lnTo>
                                <a:pt x="29337" y="59341"/>
                              </a:lnTo>
                              <a:lnTo>
                                <a:pt x="18098" y="59341"/>
                              </a:lnTo>
                              <a:lnTo>
                                <a:pt x="18098" y="9525"/>
                              </a:lnTo>
                              <a:lnTo>
                                <a:pt x="0" y="9525"/>
                              </a:lnTo>
                              <a:lnTo>
                                <a:pt x="0" y="0"/>
                              </a:lnTo>
                              <a:lnTo>
                                <a:pt x="47149" y="0"/>
                              </a:lnTo>
                              <a:lnTo>
                                <a:pt x="47149" y="95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0" name="Vapaamuotoinen: Muoto 150"/>
                      <wps:cNvSpPr/>
                      <wps:spPr>
                        <a:xfrm>
                          <a:off x="2576220" y="311085"/>
                          <a:ext cx="39825" cy="61153"/>
                        </a:xfrm>
                        <a:custGeom>
                          <a:avLst/>
                          <a:gdLst>
                            <a:gd name="connsiteX0" fmla="*/ 3150 w 39825"/>
                            <a:gd name="connsiteY0" fmla="*/ 46864 h 61153"/>
                            <a:gd name="connsiteX1" fmla="*/ 10389 w 39825"/>
                            <a:gd name="connsiteY1" fmla="*/ 50293 h 61153"/>
                            <a:gd name="connsiteX2" fmla="*/ 18009 w 39825"/>
                            <a:gd name="connsiteY2" fmla="*/ 51341 h 61153"/>
                            <a:gd name="connsiteX3" fmla="*/ 22391 w 39825"/>
                            <a:gd name="connsiteY3" fmla="*/ 51341 h 61153"/>
                            <a:gd name="connsiteX4" fmla="*/ 25629 w 39825"/>
                            <a:gd name="connsiteY4" fmla="*/ 50008 h 61153"/>
                            <a:gd name="connsiteX5" fmla="*/ 27725 w 39825"/>
                            <a:gd name="connsiteY5" fmla="*/ 47817 h 61153"/>
                            <a:gd name="connsiteX6" fmla="*/ 28486 w 39825"/>
                            <a:gd name="connsiteY6" fmla="*/ 44769 h 61153"/>
                            <a:gd name="connsiteX7" fmla="*/ 27248 w 39825"/>
                            <a:gd name="connsiteY7" fmla="*/ 41149 h 61153"/>
                            <a:gd name="connsiteX8" fmla="*/ 24010 w 39825"/>
                            <a:gd name="connsiteY8" fmla="*/ 38387 h 61153"/>
                            <a:gd name="connsiteX9" fmla="*/ 19438 w 39825"/>
                            <a:gd name="connsiteY9" fmla="*/ 36006 h 61153"/>
                            <a:gd name="connsiteX10" fmla="*/ 14199 w 39825"/>
                            <a:gd name="connsiteY10" fmla="*/ 33625 h 61153"/>
                            <a:gd name="connsiteX11" fmla="*/ 8960 w 39825"/>
                            <a:gd name="connsiteY11" fmla="*/ 30958 h 61153"/>
                            <a:gd name="connsiteX12" fmla="*/ 4483 w 39825"/>
                            <a:gd name="connsiteY12" fmla="*/ 27529 h 61153"/>
                            <a:gd name="connsiteX13" fmla="*/ 1245 w 39825"/>
                            <a:gd name="connsiteY13" fmla="*/ 22957 h 61153"/>
                            <a:gd name="connsiteX14" fmla="*/ 7 w 39825"/>
                            <a:gd name="connsiteY14" fmla="*/ 16956 h 61153"/>
                            <a:gd name="connsiteX15" fmla="*/ 1531 w 39825"/>
                            <a:gd name="connsiteY15" fmla="*/ 9812 h 61153"/>
                            <a:gd name="connsiteX16" fmla="*/ 5817 w 39825"/>
                            <a:gd name="connsiteY16" fmla="*/ 4383 h 61153"/>
                            <a:gd name="connsiteX17" fmla="*/ 12294 w 39825"/>
                            <a:gd name="connsiteY17" fmla="*/ 1144 h 61153"/>
                            <a:gd name="connsiteX18" fmla="*/ 20771 w 39825"/>
                            <a:gd name="connsiteY18" fmla="*/ 1 h 61153"/>
                            <a:gd name="connsiteX19" fmla="*/ 29439 w 39825"/>
                            <a:gd name="connsiteY19" fmla="*/ 1144 h 61153"/>
                            <a:gd name="connsiteX20" fmla="*/ 37154 w 39825"/>
                            <a:gd name="connsiteY20" fmla="*/ 4288 h 61153"/>
                            <a:gd name="connsiteX21" fmla="*/ 34297 w 39825"/>
                            <a:gd name="connsiteY21" fmla="*/ 13813 h 61153"/>
                            <a:gd name="connsiteX22" fmla="*/ 27820 w 39825"/>
                            <a:gd name="connsiteY22" fmla="*/ 10955 h 61153"/>
                            <a:gd name="connsiteX23" fmla="*/ 21152 w 39825"/>
                            <a:gd name="connsiteY23" fmla="*/ 9907 h 61153"/>
                            <a:gd name="connsiteX24" fmla="*/ 17057 w 39825"/>
                            <a:gd name="connsiteY24" fmla="*/ 9907 h 61153"/>
                            <a:gd name="connsiteX25" fmla="*/ 14008 w 39825"/>
                            <a:gd name="connsiteY25" fmla="*/ 11146 h 61153"/>
                            <a:gd name="connsiteX26" fmla="*/ 12103 w 39825"/>
                            <a:gd name="connsiteY26" fmla="*/ 13146 h 61153"/>
                            <a:gd name="connsiteX27" fmla="*/ 11437 w 39825"/>
                            <a:gd name="connsiteY27" fmla="*/ 15908 h 61153"/>
                            <a:gd name="connsiteX28" fmla="*/ 12675 w 39825"/>
                            <a:gd name="connsiteY28" fmla="*/ 19337 h 61153"/>
                            <a:gd name="connsiteX29" fmla="*/ 15914 w 39825"/>
                            <a:gd name="connsiteY29" fmla="*/ 22004 h 61153"/>
                            <a:gd name="connsiteX30" fmla="*/ 20390 w 39825"/>
                            <a:gd name="connsiteY30" fmla="*/ 24290 h 61153"/>
                            <a:gd name="connsiteX31" fmla="*/ 25629 w 39825"/>
                            <a:gd name="connsiteY31" fmla="*/ 26671 h 61153"/>
                            <a:gd name="connsiteX32" fmla="*/ 30773 w 39825"/>
                            <a:gd name="connsiteY32" fmla="*/ 29338 h 61153"/>
                            <a:gd name="connsiteX33" fmla="*/ 35344 w 39825"/>
                            <a:gd name="connsiteY33" fmla="*/ 32863 h 61153"/>
                            <a:gd name="connsiteX34" fmla="*/ 39821 w 39825"/>
                            <a:gd name="connsiteY34" fmla="*/ 43626 h 61153"/>
                            <a:gd name="connsiteX35" fmla="*/ 38202 w 39825"/>
                            <a:gd name="connsiteY35" fmla="*/ 51246 h 61153"/>
                            <a:gd name="connsiteX36" fmla="*/ 33820 w 39825"/>
                            <a:gd name="connsiteY36" fmla="*/ 56675 h 61153"/>
                            <a:gd name="connsiteX37" fmla="*/ 27058 w 39825"/>
                            <a:gd name="connsiteY37" fmla="*/ 60009 h 61153"/>
                            <a:gd name="connsiteX38" fmla="*/ 18200 w 39825"/>
                            <a:gd name="connsiteY38" fmla="*/ 61152 h 61153"/>
                            <a:gd name="connsiteX39" fmla="*/ 8675 w 39825"/>
                            <a:gd name="connsiteY39" fmla="*/ 59914 h 61153"/>
                            <a:gd name="connsiteX40" fmla="*/ 674 w 39825"/>
                            <a:gd name="connsiteY40" fmla="*/ 56485 h 611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39825" h="61153">
                              <a:moveTo>
                                <a:pt x="3150" y="46864"/>
                              </a:moveTo>
                              <a:cubicBezTo>
                                <a:pt x="5398" y="48332"/>
                                <a:pt x="7827" y="49486"/>
                                <a:pt x="10389" y="50293"/>
                              </a:cubicBezTo>
                              <a:cubicBezTo>
                                <a:pt x="12866" y="50985"/>
                                <a:pt x="15437" y="51337"/>
                                <a:pt x="18009" y="51341"/>
                              </a:cubicBezTo>
                              <a:cubicBezTo>
                                <a:pt x="19466" y="51495"/>
                                <a:pt x="20933" y="51495"/>
                                <a:pt x="22391" y="51341"/>
                              </a:cubicBezTo>
                              <a:cubicBezTo>
                                <a:pt x="23543" y="51091"/>
                                <a:pt x="24638" y="50639"/>
                                <a:pt x="25629" y="50008"/>
                              </a:cubicBezTo>
                              <a:cubicBezTo>
                                <a:pt x="26515" y="49479"/>
                                <a:pt x="27239" y="48723"/>
                                <a:pt x="27725" y="47817"/>
                              </a:cubicBezTo>
                              <a:cubicBezTo>
                                <a:pt x="28220" y="46878"/>
                                <a:pt x="28486" y="45832"/>
                                <a:pt x="28486" y="44769"/>
                              </a:cubicBezTo>
                              <a:cubicBezTo>
                                <a:pt x="28486" y="43458"/>
                                <a:pt x="28048" y="42185"/>
                                <a:pt x="27248" y="41149"/>
                              </a:cubicBezTo>
                              <a:cubicBezTo>
                                <a:pt x="26353" y="40036"/>
                                <a:pt x="25248" y="39099"/>
                                <a:pt x="24010" y="38387"/>
                              </a:cubicBezTo>
                              <a:cubicBezTo>
                                <a:pt x="22552" y="37478"/>
                                <a:pt x="21019" y="36683"/>
                                <a:pt x="19438" y="36006"/>
                              </a:cubicBezTo>
                              <a:lnTo>
                                <a:pt x="14199" y="33625"/>
                              </a:lnTo>
                              <a:cubicBezTo>
                                <a:pt x="12484" y="32863"/>
                                <a:pt x="10675" y="31910"/>
                                <a:pt x="8960" y="30958"/>
                              </a:cubicBezTo>
                              <a:cubicBezTo>
                                <a:pt x="7293" y="30056"/>
                                <a:pt x="5788" y="28899"/>
                                <a:pt x="4483" y="27529"/>
                              </a:cubicBezTo>
                              <a:cubicBezTo>
                                <a:pt x="3112" y="26233"/>
                                <a:pt x="2016" y="24680"/>
                                <a:pt x="1245" y="22957"/>
                              </a:cubicBezTo>
                              <a:cubicBezTo>
                                <a:pt x="369" y="21081"/>
                                <a:pt x="-60" y="19026"/>
                                <a:pt x="7" y="16956"/>
                              </a:cubicBezTo>
                              <a:cubicBezTo>
                                <a:pt x="-51" y="14488"/>
                                <a:pt x="464" y="12041"/>
                                <a:pt x="1531" y="9812"/>
                              </a:cubicBezTo>
                              <a:cubicBezTo>
                                <a:pt x="2483" y="7673"/>
                                <a:pt x="3960" y="5806"/>
                                <a:pt x="5817" y="4383"/>
                              </a:cubicBezTo>
                              <a:cubicBezTo>
                                <a:pt x="7732" y="2876"/>
                                <a:pt x="9941" y="1774"/>
                                <a:pt x="12294" y="1144"/>
                              </a:cubicBezTo>
                              <a:cubicBezTo>
                                <a:pt x="15047" y="359"/>
                                <a:pt x="17904" y="-25"/>
                                <a:pt x="20771" y="1"/>
                              </a:cubicBezTo>
                              <a:cubicBezTo>
                                <a:pt x="23695" y="-12"/>
                                <a:pt x="26620" y="372"/>
                                <a:pt x="29439" y="1144"/>
                              </a:cubicBezTo>
                              <a:cubicBezTo>
                                <a:pt x="32154" y="1793"/>
                                <a:pt x="34754" y="2853"/>
                                <a:pt x="37154" y="4288"/>
                              </a:cubicBezTo>
                              <a:lnTo>
                                <a:pt x="34297" y="13813"/>
                              </a:lnTo>
                              <a:cubicBezTo>
                                <a:pt x="32258" y="12606"/>
                                <a:pt x="30087" y="11647"/>
                                <a:pt x="27820" y="10955"/>
                              </a:cubicBezTo>
                              <a:cubicBezTo>
                                <a:pt x="25657" y="10275"/>
                                <a:pt x="23419" y="9922"/>
                                <a:pt x="21152" y="9907"/>
                              </a:cubicBezTo>
                              <a:cubicBezTo>
                                <a:pt x="19790" y="9751"/>
                                <a:pt x="18419" y="9751"/>
                                <a:pt x="17057" y="9907"/>
                              </a:cubicBezTo>
                              <a:cubicBezTo>
                                <a:pt x="15980" y="10140"/>
                                <a:pt x="14942" y="10559"/>
                                <a:pt x="14008" y="11146"/>
                              </a:cubicBezTo>
                              <a:cubicBezTo>
                                <a:pt x="13218" y="11640"/>
                                <a:pt x="12561" y="12329"/>
                                <a:pt x="12103" y="13146"/>
                              </a:cubicBezTo>
                              <a:cubicBezTo>
                                <a:pt x="11627" y="13986"/>
                                <a:pt x="11398" y="14943"/>
                                <a:pt x="11437" y="15908"/>
                              </a:cubicBezTo>
                              <a:cubicBezTo>
                                <a:pt x="11398" y="17167"/>
                                <a:pt x="11837" y="18393"/>
                                <a:pt x="12675" y="19337"/>
                              </a:cubicBezTo>
                              <a:cubicBezTo>
                                <a:pt x="13609" y="20393"/>
                                <a:pt x="14694" y="21294"/>
                                <a:pt x="15914" y="22004"/>
                              </a:cubicBezTo>
                              <a:cubicBezTo>
                                <a:pt x="17333" y="22897"/>
                                <a:pt x="18838" y="23661"/>
                                <a:pt x="20390" y="24290"/>
                              </a:cubicBezTo>
                              <a:lnTo>
                                <a:pt x="25629" y="26671"/>
                              </a:lnTo>
                              <a:cubicBezTo>
                                <a:pt x="27343" y="27433"/>
                                <a:pt x="29058" y="28386"/>
                                <a:pt x="30773" y="29338"/>
                              </a:cubicBezTo>
                              <a:cubicBezTo>
                                <a:pt x="32430" y="30327"/>
                                <a:pt x="33963" y="31510"/>
                                <a:pt x="35344" y="32863"/>
                              </a:cubicBezTo>
                              <a:cubicBezTo>
                                <a:pt x="38297" y="35651"/>
                                <a:pt x="39926" y="39564"/>
                                <a:pt x="39821" y="43626"/>
                              </a:cubicBezTo>
                              <a:cubicBezTo>
                                <a:pt x="39859" y="46255"/>
                                <a:pt x="39307" y="48859"/>
                                <a:pt x="38202" y="51246"/>
                              </a:cubicBezTo>
                              <a:cubicBezTo>
                                <a:pt x="37211" y="53388"/>
                                <a:pt x="35706" y="55252"/>
                                <a:pt x="33820" y="56675"/>
                              </a:cubicBezTo>
                              <a:cubicBezTo>
                                <a:pt x="31811" y="58226"/>
                                <a:pt x="29515" y="59359"/>
                                <a:pt x="27058" y="60009"/>
                              </a:cubicBezTo>
                              <a:cubicBezTo>
                                <a:pt x="24172" y="60799"/>
                                <a:pt x="21190" y="61184"/>
                                <a:pt x="18200" y="61152"/>
                              </a:cubicBezTo>
                              <a:cubicBezTo>
                                <a:pt x="14980" y="61170"/>
                                <a:pt x="11780" y="60754"/>
                                <a:pt x="8675" y="59914"/>
                              </a:cubicBezTo>
                              <a:cubicBezTo>
                                <a:pt x="5836" y="59221"/>
                                <a:pt x="3131" y="58063"/>
                                <a:pt x="674" y="5648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1" name="Vapaamuotoinen: Muoto 151"/>
                      <wps:cNvSpPr/>
                      <wps:spPr>
                        <a:xfrm>
                          <a:off x="2626700" y="310894"/>
                          <a:ext cx="49824" cy="61157"/>
                        </a:xfrm>
                        <a:custGeom>
                          <a:avLst/>
                          <a:gdLst>
                            <a:gd name="connsiteX0" fmla="*/ 49825 w 49824"/>
                            <a:gd name="connsiteY0" fmla="*/ 54389 h 61157"/>
                            <a:gd name="connsiteX1" fmla="*/ 40300 w 49824"/>
                            <a:gd name="connsiteY1" fmla="*/ 59342 h 61157"/>
                            <a:gd name="connsiteX2" fmla="*/ 28870 w 49824"/>
                            <a:gd name="connsiteY2" fmla="*/ 61152 h 61157"/>
                            <a:gd name="connsiteX3" fmla="*/ 17059 w 49824"/>
                            <a:gd name="connsiteY3" fmla="*/ 59056 h 61157"/>
                            <a:gd name="connsiteX4" fmla="*/ 8010 w 49824"/>
                            <a:gd name="connsiteY4" fmla="*/ 52960 h 61157"/>
                            <a:gd name="connsiteX5" fmla="*/ 2105 w 49824"/>
                            <a:gd name="connsiteY5" fmla="*/ 43435 h 61157"/>
                            <a:gd name="connsiteX6" fmla="*/ 9 w 49824"/>
                            <a:gd name="connsiteY6" fmla="*/ 30767 h 61157"/>
                            <a:gd name="connsiteX7" fmla="*/ 2390 w 49824"/>
                            <a:gd name="connsiteY7" fmla="*/ 17527 h 61157"/>
                            <a:gd name="connsiteX8" fmla="*/ 8677 w 49824"/>
                            <a:gd name="connsiteY8" fmla="*/ 8002 h 61157"/>
                            <a:gd name="connsiteX9" fmla="*/ 18202 w 49824"/>
                            <a:gd name="connsiteY9" fmla="*/ 2002 h 61157"/>
                            <a:gd name="connsiteX10" fmla="*/ 29632 w 49824"/>
                            <a:gd name="connsiteY10" fmla="*/ 1 h 61157"/>
                            <a:gd name="connsiteX11" fmla="*/ 39157 w 49824"/>
                            <a:gd name="connsiteY11" fmla="*/ 1335 h 61157"/>
                            <a:gd name="connsiteX12" fmla="*/ 46967 w 49824"/>
                            <a:gd name="connsiteY12" fmla="*/ 5431 h 61157"/>
                            <a:gd name="connsiteX13" fmla="*/ 44110 w 49824"/>
                            <a:gd name="connsiteY13" fmla="*/ 14384 h 61157"/>
                            <a:gd name="connsiteX14" fmla="*/ 30299 w 49824"/>
                            <a:gd name="connsiteY14" fmla="*/ 9622 h 61157"/>
                            <a:gd name="connsiteX15" fmla="*/ 23155 w 49824"/>
                            <a:gd name="connsiteY15" fmla="*/ 10955 h 61157"/>
                            <a:gd name="connsiteX16" fmla="*/ 17249 w 49824"/>
                            <a:gd name="connsiteY16" fmla="*/ 14860 h 61157"/>
                            <a:gd name="connsiteX17" fmla="*/ 13154 w 49824"/>
                            <a:gd name="connsiteY17" fmla="*/ 21433 h 61157"/>
                            <a:gd name="connsiteX18" fmla="*/ 11725 w 49824"/>
                            <a:gd name="connsiteY18" fmla="*/ 30958 h 61157"/>
                            <a:gd name="connsiteX19" fmla="*/ 12963 w 49824"/>
                            <a:gd name="connsiteY19" fmla="*/ 39721 h 61157"/>
                            <a:gd name="connsiteX20" fmla="*/ 16773 w 49824"/>
                            <a:gd name="connsiteY20" fmla="*/ 46388 h 61157"/>
                            <a:gd name="connsiteX21" fmla="*/ 22679 w 49824"/>
                            <a:gd name="connsiteY21" fmla="*/ 50579 h 61157"/>
                            <a:gd name="connsiteX22" fmla="*/ 30489 w 49824"/>
                            <a:gd name="connsiteY22" fmla="*/ 52103 h 61157"/>
                            <a:gd name="connsiteX23" fmla="*/ 39443 w 49824"/>
                            <a:gd name="connsiteY23" fmla="*/ 50579 h 61157"/>
                            <a:gd name="connsiteX24" fmla="*/ 46777 w 49824"/>
                            <a:gd name="connsiteY24" fmla="*/ 45912 h 611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9824" h="61157">
                              <a:moveTo>
                                <a:pt x="49825" y="54389"/>
                              </a:moveTo>
                              <a:cubicBezTo>
                                <a:pt x="46948" y="56554"/>
                                <a:pt x="43729" y="58228"/>
                                <a:pt x="40300" y="59342"/>
                              </a:cubicBezTo>
                              <a:cubicBezTo>
                                <a:pt x="36623" y="60605"/>
                                <a:pt x="32756" y="61218"/>
                                <a:pt x="28870" y="61152"/>
                              </a:cubicBezTo>
                              <a:cubicBezTo>
                                <a:pt x="24831" y="61228"/>
                                <a:pt x="20821" y="60516"/>
                                <a:pt x="17059" y="59056"/>
                              </a:cubicBezTo>
                              <a:cubicBezTo>
                                <a:pt x="13630" y="57716"/>
                                <a:pt x="10544" y="55635"/>
                                <a:pt x="8010" y="52960"/>
                              </a:cubicBezTo>
                              <a:cubicBezTo>
                                <a:pt x="5391" y="50236"/>
                                <a:pt x="3381" y="46990"/>
                                <a:pt x="2105" y="43435"/>
                              </a:cubicBezTo>
                              <a:cubicBezTo>
                                <a:pt x="695" y="39361"/>
                                <a:pt x="-10" y="35078"/>
                                <a:pt x="9" y="30767"/>
                              </a:cubicBezTo>
                              <a:cubicBezTo>
                                <a:pt x="-96" y="26239"/>
                                <a:pt x="714" y="21736"/>
                                <a:pt x="2390" y="17527"/>
                              </a:cubicBezTo>
                              <a:cubicBezTo>
                                <a:pt x="3781" y="13937"/>
                                <a:pt x="5924" y="10688"/>
                                <a:pt x="8677" y="8002"/>
                              </a:cubicBezTo>
                              <a:cubicBezTo>
                                <a:pt x="11363" y="5315"/>
                                <a:pt x="14620" y="3266"/>
                                <a:pt x="18202" y="2002"/>
                              </a:cubicBezTo>
                              <a:cubicBezTo>
                                <a:pt x="21859" y="644"/>
                                <a:pt x="25736" y="-34"/>
                                <a:pt x="29632" y="1"/>
                              </a:cubicBezTo>
                              <a:cubicBezTo>
                                <a:pt x="32851" y="-17"/>
                                <a:pt x="36061" y="432"/>
                                <a:pt x="39157" y="1335"/>
                              </a:cubicBezTo>
                              <a:cubicBezTo>
                                <a:pt x="42005" y="2176"/>
                                <a:pt x="44653" y="3567"/>
                                <a:pt x="46967" y="5431"/>
                              </a:cubicBezTo>
                              <a:lnTo>
                                <a:pt x="44110" y="14384"/>
                              </a:lnTo>
                              <a:cubicBezTo>
                                <a:pt x="40214" y="11221"/>
                                <a:pt x="35318" y="9534"/>
                                <a:pt x="30299" y="9622"/>
                              </a:cubicBezTo>
                              <a:cubicBezTo>
                                <a:pt x="27860" y="9630"/>
                                <a:pt x="25431" y="10083"/>
                                <a:pt x="23155" y="10955"/>
                              </a:cubicBezTo>
                              <a:cubicBezTo>
                                <a:pt x="20936" y="11834"/>
                                <a:pt x="18926" y="13164"/>
                                <a:pt x="17249" y="14860"/>
                              </a:cubicBezTo>
                              <a:cubicBezTo>
                                <a:pt x="15449" y="16747"/>
                                <a:pt x="14058" y="18985"/>
                                <a:pt x="13154" y="21433"/>
                              </a:cubicBezTo>
                              <a:cubicBezTo>
                                <a:pt x="12096" y="24493"/>
                                <a:pt x="11611" y="27722"/>
                                <a:pt x="11725" y="30958"/>
                              </a:cubicBezTo>
                              <a:cubicBezTo>
                                <a:pt x="11668" y="33926"/>
                                <a:pt x="12087" y="36884"/>
                                <a:pt x="12963" y="39721"/>
                              </a:cubicBezTo>
                              <a:cubicBezTo>
                                <a:pt x="13744" y="42188"/>
                                <a:pt x="15049" y="44460"/>
                                <a:pt x="16773" y="46388"/>
                              </a:cubicBezTo>
                              <a:cubicBezTo>
                                <a:pt x="18402" y="48210"/>
                                <a:pt x="20421" y="49643"/>
                                <a:pt x="22679" y="50579"/>
                              </a:cubicBezTo>
                              <a:cubicBezTo>
                                <a:pt x="25146" y="51632"/>
                                <a:pt x="27803" y="52151"/>
                                <a:pt x="30489" y="52103"/>
                              </a:cubicBezTo>
                              <a:cubicBezTo>
                                <a:pt x="33546" y="52165"/>
                                <a:pt x="36585" y="51648"/>
                                <a:pt x="39443" y="50579"/>
                              </a:cubicBezTo>
                              <a:cubicBezTo>
                                <a:pt x="42167" y="49508"/>
                                <a:pt x="44653" y="47924"/>
                                <a:pt x="46777" y="459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 name="Vapaamuotoinen: Muoto 152"/>
                      <wps:cNvSpPr/>
                      <wps:spPr>
                        <a:xfrm>
                          <a:off x="2688335" y="311753"/>
                          <a:ext cx="35718" cy="59340"/>
                        </a:xfrm>
                        <a:custGeom>
                          <a:avLst/>
                          <a:gdLst>
                            <a:gd name="connsiteX0" fmla="*/ 35719 w 35718"/>
                            <a:gd name="connsiteY0" fmla="*/ 9334 h 59340"/>
                            <a:gd name="connsiteX1" fmla="*/ 10954 w 35718"/>
                            <a:gd name="connsiteY1" fmla="*/ 9334 h 59340"/>
                            <a:gd name="connsiteX2" fmla="*/ 10954 w 35718"/>
                            <a:gd name="connsiteY2" fmla="*/ 24479 h 59340"/>
                            <a:gd name="connsiteX3" fmla="*/ 33814 w 35718"/>
                            <a:gd name="connsiteY3" fmla="*/ 24479 h 59340"/>
                            <a:gd name="connsiteX4" fmla="*/ 33814 w 35718"/>
                            <a:gd name="connsiteY4" fmla="*/ 33909 h 59340"/>
                            <a:gd name="connsiteX5" fmla="*/ 10954 w 35718"/>
                            <a:gd name="connsiteY5" fmla="*/ 33909 h 59340"/>
                            <a:gd name="connsiteX6" fmla="*/ 10954 w 35718"/>
                            <a:gd name="connsiteY6" fmla="*/ 49911 h 59340"/>
                            <a:gd name="connsiteX7" fmla="*/ 35719 w 35718"/>
                            <a:gd name="connsiteY7" fmla="*/ 49911 h 59340"/>
                            <a:gd name="connsiteX8" fmla="*/ 35719 w 35718"/>
                            <a:gd name="connsiteY8" fmla="*/ 59341 h 59340"/>
                            <a:gd name="connsiteX9" fmla="*/ 0 w 35718"/>
                            <a:gd name="connsiteY9" fmla="*/ 59341 h 59340"/>
                            <a:gd name="connsiteX10" fmla="*/ 0 w 35718"/>
                            <a:gd name="connsiteY10" fmla="*/ 0 h 59340"/>
                            <a:gd name="connsiteX11" fmla="*/ 35719 w 35718"/>
                            <a:gd name="connsiteY11" fmla="*/ 0 h 59340"/>
                            <a:gd name="connsiteX12" fmla="*/ 35719 w 35718"/>
                            <a:gd name="connsiteY12" fmla="*/ 9334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5718" h="59340">
                              <a:moveTo>
                                <a:pt x="35719" y="9334"/>
                              </a:moveTo>
                              <a:lnTo>
                                <a:pt x="10954" y="9334"/>
                              </a:lnTo>
                              <a:lnTo>
                                <a:pt x="10954" y="24479"/>
                              </a:lnTo>
                              <a:lnTo>
                                <a:pt x="33814" y="24479"/>
                              </a:lnTo>
                              <a:lnTo>
                                <a:pt x="33814" y="33909"/>
                              </a:lnTo>
                              <a:lnTo>
                                <a:pt x="10954" y="33909"/>
                              </a:lnTo>
                              <a:lnTo>
                                <a:pt x="10954" y="49911"/>
                              </a:lnTo>
                              <a:lnTo>
                                <a:pt x="35719" y="49911"/>
                              </a:lnTo>
                              <a:lnTo>
                                <a:pt x="35719" y="59341"/>
                              </a:lnTo>
                              <a:lnTo>
                                <a:pt x="0" y="59341"/>
                              </a:lnTo>
                              <a:lnTo>
                                <a:pt x="0" y="0"/>
                              </a:lnTo>
                              <a:lnTo>
                                <a:pt x="35719" y="0"/>
                              </a:lnTo>
                              <a:lnTo>
                                <a:pt x="35719" y="933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 name="Vapaamuotoinen: Muoto 153"/>
                      <wps:cNvSpPr/>
                      <wps:spPr>
                        <a:xfrm>
                          <a:off x="2739199" y="311753"/>
                          <a:ext cx="53625" cy="59721"/>
                        </a:xfrm>
                        <a:custGeom>
                          <a:avLst/>
                          <a:gdLst>
                            <a:gd name="connsiteX0" fmla="*/ 53626 w 53625"/>
                            <a:gd name="connsiteY0" fmla="*/ 59722 h 59721"/>
                            <a:gd name="connsiteX1" fmla="*/ 39815 w 53625"/>
                            <a:gd name="connsiteY1" fmla="*/ 59722 h 59721"/>
                            <a:gd name="connsiteX2" fmla="*/ 13526 w 53625"/>
                            <a:gd name="connsiteY2" fmla="*/ 19812 h 59721"/>
                            <a:gd name="connsiteX3" fmla="*/ 11621 w 53625"/>
                            <a:gd name="connsiteY3" fmla="*/ 16574 h 59721"/>
                            <a:gd name="connsiteX4" fmla="*/ 10001 w 53625"/>
                            <a:gd name="connsiteY4" fmla="*/ 13335 h 59721"/>
                            <a:gd name="connsiteX5" fmla="*/ 10001 w 53625"/>
                            <a:gd name="connsiteY5" fmla="*/ 16574 h 59721"/>
                            <a:gd name="connsiteX6" fmla="*/ 10001 w 53625"/>
                            <a:gd name="connsiteY6" fmla="*/ 19812 h 59721"/>
                            <a:gd name="connsiteX7" fmla="*/ 10001 w 53625"/>
                            <a:gd name="connsiteY7" fmla="*/ 59722 h 59721"/>
                            <a:gd name="connsiteX8" fmla="*/ 0 w 53625"/>
                            <a:gd name="connsiteY8" fmla="*/ 59722 h 59721"/>
                            <a:gd name="connsiteX9" fmla="*/ 0 w 53625"/>
                            <a:gd name="connsiteY9" fmla="*/ 0 h 59721"/>
                            <a:gd name="connsiteX10" fmla="*/ 13716 w 53625"/>
                            <a:gd name="connsiteY10" fmla="*/ 0 h 59721"/>
                            <a:gd name="connsiteX11" fmla="*/ 39719 w 53625"/>
                            <a:gd name="connsiteY11" fmla="*/ 39529 h 59721"/>
                            <a:gd name="connsiteX12" fmla="*/ 41529 w 53625"/>
                            <a:gd name="connsiteY12" fmla="*/ 42577 h 59721"/>
                            <a:gd name="connsiteX13" fmla="*/ 43148 w 53625"/>
                            <a:gd name="connsiteY13" fmla="*/ 45815 h 59721"/>
                            <a:gd name="connsiteX14" fmla="*/ 43148 w 53625"/>
                            <a:gd name="connsiteY14" fmla="*/ 42577 h 59721"/>
                            <a:gd name="connsiteX15" fmla="*/ 43148 w 53625"/>
                            <a:gd name="connsiteY15" fmla="*/ 39433 h 59721"/>
                            <a:gd name="connsiteX16" fmla="*/ 43148 w 53625"/>
                            <a:gd name="connsiteY16" fmla="*/ 0 h 59721"/>
                            <a:gd name="connsiteX17" fmla="*/ 53340 w 53625"/>
                            <a:gd name="connsiteY17" fmla="*/ 0 h 59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3625" h="59721">
                              <a:moveTo>
                                <a:pt x="53626" y="59722"/>
                              </a:moveTo>
                              <a:lnTo>
                                <a:pt x="39815" y="59722"/>
                              </a:lnTo>
                              <a:lnTo>
                                <a:pt x="13526" y="19812"/>
                              </a:lnTo>
                              <a:cubicBezTo>
                                <a:pt x="12802" y="18788"/>
                                <a:pt x="12164" y="17705"/>
                                <a:pt x="11621" y="16574"/>
                              </a:cubicBezTo>
                              <a:cubicBezTo>
                                <a:pt x="11049" y="15526"/>
                                <a:pt x="10478" y="14383"/>
                                <a:pt x="10001" y="13335"/>
                              </a:cubicBezTo>
                              <a:cubicBezTo>
                                <a:pt x="10001" y="14478"/>
                                <a:pt x="10001" y="15526"/>
                                <a:pt x="10001" y="16574"/>
                              </a:cubicBezTo>
                              <a:cubicBezTo>
                                <a:pt x="10001" y="17621"/>
                                <a:pt x="10001" y="18764"/>
                                <a:pt x="10001" y="19812"/>
                              </a:cubicBezTo>
                              <a:lnTo>
                                <a:pt x="10001" y="59722"/>
                              </a:lnTo>
                              <a:lnTo>
                                <a:pt x="0" y="59722"/>
                              </a:lnTo>
                              <a:lnTo>
                                <a:pt x="0" y="0"/>
                              </a:lnTo>
                              <a:lnTo>
                                <a:pt x="13716" y="0"/>
                              </a:lnTo>
                              <a:lnTo>
                                <a:pt x="39719" y="39529"/>
                              </a:lnTo>
                              <a:cubicBezTo>
                                <a:pt x="40377" y="40511"/>
                                <a:pt x="40986" y="41528"/>
                                <a:pt x="41529" y="42577"/>
                              </a:cubicBezTo>
                              <a:lnTo>
                                <a:pt x="43148" y="45815"/>
                              </a:lnTo>
                              <a:cubicBezTo>
                                <a:pt x="43053" y="44738"/>
                                <a:pt x="43053" y="43654"/>
                                <a:pt x="43148" y="42577"/>
                              </a:cubicBezTo>
                              <a:cubicBezTo>
                                <a:pt x="43148" y="41529"/>
                                <a:pt x="43148" y="40481"/>
                                <a:pt x="43148" y="39433"/>
                              </a:cubicBezTo>
                              <a:lnTo>
                                <a:pt x="43148" y="0"/>
                              </a:lnTo>
                              <a:lnTo>
                                <a:pt x="53340"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 name="Vapaamuotoinen: Muoto 154"/>
                      <wps:cNvSpPr/>
                      <wps:spPr>
                        <a:xfrm>
                          <a:off x="2804636" y="311753"/>
                          <a:ext cx="47243" cy="59340"/>
                        </a:xfrm>
                        <a:custGeom>
                          <a:avLst/>
                          <a:gdLst>
                            <a:gd name="connsiteX0" fmla="*/ 47244 w 47243"/>
                            <a:gd name="connsiteY0" fmla="*/ 9525 h 59340"/>
                            <a:gd name="connsiteX1" fmla="*/ 29337 w 47243"/>
                            <a:gd name="connsiteY1" fmla="*/ 9525 h 59340"/>
                            <a:gd name="connsiteX2" fmla="*/ 29337 w 47243"/>
                            <a:gd name="connsiteY2" fmla="*/ 59341 h 59340"/>
                            <a:gd name="connsiteX3" fmla="*/ 18097 w 47243"/>
                            <a:gd name="connsiteY3" fmla="*/ 59341 h 59340"/>
                            <a:gd name="connsiteX4" fmla="*/ 18097 w 47243"/>
                            <a:gd name="connsiteY4" fmla="*/ 9525 h 59340"/>
                            <a:gd name="connsiteX5" fmla="*/ 0 w 47243"/>
                            <a:gd name="connsiteY5" fmla="*/ 9525 h 59340"/>
                            <a:gd name="connsiteX6" fmla="*/ 0 w 47243"/>
                            <a:gd name="connsiteY6" fmla="*/ 0 h 59340"/>
                            <a:gd name="connsiteX7" fmla="*/ 47244 w 47243"/>
                            <a:gd name="connsiteY7" fmla="*/ 0 h 59340"/>
                            <a:gd name="connsiteX8" fmla="*/ 47244 w 47243"/>
                            <a:gd name="connsiteY8" fmla="*/ 9525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243" h="59340">
                              <a:moveTo>
                                <a:pt x="47244" y="9525"/>
                              </a:moveTo>
                              <a:lnTo>
                                <a:pt x="29337" y="9525"/>
                              </a:lnTo>
                              <a:lnTo>
                                <a:pt x="29337" y="59341"/>
                              </a:lnTo>
                              <a:lnTo>
                                <a:pt x="18097" y="59341"/>
                              </a:lnTo>
                              <a:lnTo>
                                <a:pt x="18097" y="9525"/>
                              </a:lnTo>
                              <a:lnTo>
                                <a:pt x="0" y="9525"/>
                              </a:lnTo>
                              <a:lnTo>
                                <a:pt x="0" y="0"/>
                              </a:lnTo>
                              <a:lnTo>
                                <a:pt x="47244" y="0"/>
                              </a:lnTo>
                              <a:lnTo>
                                <a:pt x="47244" y="95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 name="Vapaamuotoinen: Muoto 155"/>
                      <wps:cNvSpPr/>
                      <wps:spPr>
                        <a:xfrm>
                          <a:off x="2863405" y="311750"/>
                          <a:ext cx="45243" cy="59914"/>
                        </a:xfrm>
                        <a:custGeom>
                          <a:avLst/>
                          <a:gdLst>
                            <a:gd name="connsiteX0" fmla="*/ 11621 w 45243"/>
                            <a:gd name="connsiteY0" fmla="*/ 29816 h 59914"/>
                            <a:gd name="connsiteX1" fmla="*/ 15716 w 45243"/>
                            <a:gd name="connsiteY1" fmla="*/ 29816 h 59914"/>
                            <a:gd name="connsiteX2" fmla="*/ 28385 w 45243"/>
                            <a:gd name="connsiteY2" fmla="*/ 26958 h 59914"/>
                            <a:gd name="connsiteX3" fmla="*/ 31623 w 45243"/>
                            <a:gd name="connsiteY3" fmla="*/ 14957 h 59914"/>
                            <a:gd name="connsiteX4" fmla="*/ 28480 w 45243"/>
                            <a:gd name="connsiteY4" fmla="*/ 11718 h 59914"/>
                            <a:gd name="connsiteX5" fmla="*/ 23146 w 45243"/>
                            <a:gd name="connsiteY5" fmla="*/ 9718 h 59914"/>
                            <a:gd name="connsiteX6" fmla="*/ 15716 w 45243"/>
                            <a:gd name="connsiteY6" fmla="*/ 8956 h 59914"/>
                            <a:gd name="connsiteX7" fmla="*/ 11621 w 45243"/>
                            <a:gd name="connsiteY7" fmla="*/ 8956 h 59914"/>
                            <a:gd name="connsiteX8" fmla="*/ 381 w 45243"/>
                            <a:gd name="connsiteY8" fmla="*/ 2 h 59914"/>
                            <a:gd name="connsiteX9" fmla="*/ 7620 w 45243"/>
                            <a:gd name="connsiteY9" fmla="*/ 2 h 59914"/>
                            <a:gd name="connsiteX10" fmla="*/ 13430 w 45243"/>
                            <a:gd name="connsiteY10" fmla="*/ 2 h 59914"/>
                            <a:gd name="connsiteX11" fmla="*/ 26765 w 45243"/>
                            <a:gd name="connsiteY11" fmla="*/ 1336 h 59914"/>
                            <a:gd name="connsiteX12" fmla="*/ 36290 w 45243"/>
                            <a:gd name="connsiteY12" fmla="*/ 5051 h 59914"/>
                            <a:gd name="connsiteX13" fmla="*/ 42101 w 45243"/>
                            <a:gd name="connsiteY13" fmla="*/ 11147 h 59914"/>
                            <a:gd name="connsiteX14" fmla="*/ 44101 w 45243"/>
                            <a:gd name="connsiteY14" fmla="*/ 19243 h 59914"/>
                            <a:gd name="connsiteX15" fmla="*/ 41053 w 45243"/>
                            <a:gd name="connsiteY15" fmla="*/ 29339 h 59914"/>
                            <a:gd name="connsiteX16" fmla="*/ 31528 w 45243"/>
                            <a:gd name="connsiteY16" fmla="*/ 36293 h 59914"/>
                            <a:gd name="connsiteX17" fmla="*/ 38481 w 45243"/>
                            <a:gd name="connsiteY17" fmla="*/ 47723 h 59914"/>
                            <a:gd name="connsiteX18" fmla="*/ 45244 w 45243"/>
                            <a:gd name="connsiteY18" fmla="*/ 59915 h 59914"/>
                            <a:gd name="connsiteX19" fmla="*/ 32576 w 45243"/>
                            <a:gd name="connsiteY19" fmla="*/ 59915 h 59914"/>
                            <a:gd name="connsiteX20" fmla="*/ 26765 w 45243"/>
                            <a:gd name="connsiteY20" fmla="*/ 49532 h 59914"/>
                            <a:gd name="connsiteX21" fmla="*/ 20384 w 45243"/>
                            <a:gd name="connsiteY21" fmla="*/ 39245 h 59914"/>
                            <a:gd name="connsiteX22" fmla="*/ 18097 w 45243"/>
                            <a:gd name="connsiteY22" fmla="*/ 39245 h 59914"/>
                            <a:gd name="connsiteX23" fmla="*/ 11239 w 45243"/>
                            <a:gd name="connsiteY23" fmla="*/ 39245 h 59914"/>
                            <a:gd name="connsiteX24" fmla="*/ 11239 w 45243"/>
                            <a:gd name="connsiteY24" fmla="*/ 59724 h 59914"/>
                            <a:gd name="connsiteX25" fmla="*/ 0 w 45243"/>
                            <a:gd name="connsiteY25" fmla="*/ 59724 h 599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45243" h="59914">
                              <a:moveTo>
                                <a:pt x="11621" y="29816"/>
                              </a:moveTo>
                              <a:lnTo>
                                <a:pt x="15716" y="29816"/>
                              </a:lnTo>
                              <a:cubicBezTo>
                                <a:pt x="20126" y="30108"/>
                                <a:pt x="24527" y="29116"/>
                                <a:pt x="28385" y="26958"/>
                              </a:cubicBezTo>
                              <a:cubicBezTo>
                                <a:pt x="32290" y="24310"/>
                                <a:pt x="33661" y="19208"/>
                                <a:pt x="31623" y="14957"/>
                              </a:cubicBezTo>
                              <a:cubicBezTo>
                                <a:pt x="30852" y="13641"/>
                                <a:pt x="29775" y="12531"/>
                                <a:pt x="28480" y="11718"/>
                              </a:cubicBezTo>
                              <a:cubicBezTo>
                                <a:pt x="26813" y="10778"/>
                                <a:pt x="25013" y="10104"/>
                                <a:pt x="23146" y="9718"/>
                              </a:cubicBezTo>
                              <a:cubicBezTo>
                                <a:pt x="20707" y="9189"/>
                                <a:pt x="18212" y="8933"/>
                                <a:pt x="15716" y="8956"/>
                              </a:cubicBezTo>
                              <a:lnTo>
                                <a:pt x="11621" y="8956"/>
                              </a:lnTo>
                              <a:close/>
                              <a:moveTo>
                                <a:pt x="381" y="2"/>
                              </a:moveTo>
                              <a:cubicBezTo>
                                <a:pt x="2858" y="2"/>
                                <a:pt x="5334" y="2"/>
                                <a:pt x="7620" y="2"/>
                              </a:cubicBezTo>
                              <a:lnTo>
                                <a:pt x="13430" y="2"/>
                              </a:lnTo>
                              <a:cubicBezTo>
                                <a:pt x="17907" y="-37"/>
                                <a:pt x="22384" y="410"/>
                                <a:pt x="26765" y="1336"/>
                              </a:cubicBezTo>
                              <a:cubicBezTo>
                                <a:pt x="30128" y="2034"/>
                                <a:pt x="33347" y="3289"/>
                                <a:pt x="36290" y="5051"/>
                              </a:cubicBezTo>
                              <a:cubicBezTo>
                                <a:pt x="38691" y="6583"/>
                                <a:pt x="40681" y="8675"/>
                                <a:pt x="42101" y="11147"/>
                              </a:cubicBezTo>
                              <a:cubicBezTo>
                                <a:pt x="43463" y="13624"/>
                                <a:pt x="44148" y="16416"/>
                                <a:pt x="44101" y="19243"/>
                              </a:cubicBezTo>
                              <a:cubicBezTo>
                                <a:pt x="44205" y="22850"/>
                                <a:pt x="43139" y="26392"/>
                                <a:pt x="41053" y="29339"/>
                              </a:cubicBezTo>
                              <a:cubicBezTo>
                                <a:pt x="38586" y="32503"/>
                                <a:pt x="35290" y="34911"/>
                                <a:pt x="31528" y="36293"/>
                              </a:cubicBezTo>
                              <a:cubicBezTo>
                                <a:pt x="33909" y="40007"/>
                                <a:pt x="36290" y="43817"/>
                                <a:pt x="38481" y="47723"/>
                              </a:cubicBezTo>
                              <a:cubicBezTo>
                                <a:pt x="40672" y="51628"/>
                                <a:pt x="43053" y="55628"/>
                                <a:pt x="45244" y="59915"/>
                              </a:cubicBezTo>
                              <a:lnTo>
                                <a:pt x="32576" y="59915"/>
                              </a:lnTo>
                              <a:cubicBezTo>
                                <a:pt x="30766" y="56486"/>
                                <a:pt x="28766" y="52961"/>
                                <a:pt x="26765" y="49532"/>
                              </a:cubicBezTo>
                              <a:cubicBezTo>
                                <a:pt x="24765" y="46103"/>
                                <a:pt x="22574" y="42674"/>
                                <a:pt x="20384" y="39245"/>
                              </a:cubicBezTo>
                              <a:lnTo>
                                <a:pt x="18097" y="39245"/>
                              </a:lnTo>
                              <a:lnTo>
                                <a:pt x="11239" y="39245"/>
                              </a:lnTo>
                              <a:lnTo>
                                <a:pt x="11239" y="59724"/>
                              </a:lnTo>
                              <a:lnTo>
                                <a:pt x="0" y="5972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6" name="Vapaamuotoinen: Muoto 156"/>
                      <wps:cNvSpPr/>
                      <wps:spPr>
                        <a:xfrm>
                          <a:off x="2916078" y="311658"/>
                          <a:ext cx="53149" cy="59340"/>
                        </a:xfrm>
                        <a:custGeom>
                          <a:avLst/>
                          <a:gdLst>
                            <a:gd name="connsiteX0" fmla="*/ 36671 w 53149"/>
                            <a:gd name="connsiteY0" fmla="*/ 38100 h 59340"/>
                            <a:gd name="connsiteX1" fmla="*/ 32004 w 53149"/>
                            <a:gd name="connsiteY1" fmla="*/ 23622 h 59340"/>
                            <a:gd name="connsiteX2" fmla="*/ 26765 w 53149"/>
                            <a:gd name="connsiteY2" fmla="*/ 9811 h 59340"/>
                            <a:gd name="connsiteX3" fmla="*/ 21431 w 53149"/>
                            <a:gd name="connsiteY3" fmla="*/ 23622 h 59340"/>
                            <a:gd name="connsiteX4" fmla="*/ 16764 w 53149"/>
                            <a:gd name="connsiteY4" fmla="*/ 38100 h 59340"/>
                            <a:gd name="connsiteX5" fmla="*/ 33719 w 53149"/>
                            <a:gd name="connsiteY5" fmla="*/ 0 h 59340"/>
                            <a:gd name="connsiteX6" fmla="*/ 39719 w 53149"/>
                            <a:gd name="connsiteY6" fmla="*/ 14573 h 59340"/>
                            <a:gd name="connsiteX7" fmla="*/ 45053 w 53149"/>
                            <a:gd name="connsiteY7" fmla="*/ 29527 h 59340"/>
                            <a:gd name="connsiteX8" fmla="*/ 49530 w 53149"/>
                            <a:gd name="connsiteY8" fmla="*/ 44577 h 59340"/>
                            <a:gd name="connsiteX9" fmla="*/ 53150 w 53149"/>
                            <a:gd name="connsiteY9" fmla="*/ 59341 h 59340"/>
                            <a:gd name="connsiteX10" fmla="*/ 42005 w 53149"/>
                            <a:gd name="connsiteY10" fmla="*/ 59341 h 59340"/>
                            <a:gd name="connsiteX11" fmla="*/ 40672 w 53149"/>
                            <a:gd name="connsiteY11" fmla="*/ 53340 h 59340"/>
                            <a:gd name="connsiteX12" fmla="*/ 39148 w 53149"/>
                            <a:gd name="connsiteY12" fmla="*/ 47149 h 59340"/>
                            <a:gd name="connsiteX13" fmla="*/ 13811 w 53149"/>
                            <a:gd name="connsiteY13" fmla="*/ 47149 h 59340"/>
                            <a:gd name="connsiteX14" fmla="*/ 12192 w 53149"/>
                            <a:gd name="connsiteY14" fmla="*/ 53340 h 59340"/>
                            <a:gd name="connsiteX15" fmla="*/ 10859 w 53149"/>
                            <a:gd name="connsiteY15" fmla="*/ 59341 h 59340"/>
                            <a:gd name="connsiteX16" fmla="*/ 0 w 53149"/>
                            <a:gd name="connsiteY16" fmla="*/ 59341 h 59340"/>
                            <a:gd name="connsiteX17" fmla="*/ 3715 w 53149"/>
                            <a:gd name="connsiteY17" fmla="*/ 44577 h 59340"/>
                            <a:gd name="connsiteX18" fmla="*/ 8192 w 53149"/>
                            <a:gd name="connsiteY18" fmla="*/ 29527 h 59340"/>
                            <a:gd name="connsiteX19" fmla="*/ 13430 w 53149"/>
                            <a:gd name="connsiteY19" fmla="*/ 14573 h 59340"/>
                            <a:gd name="connsiteX20" fmla="*/ 19431 w 53149"/>
                            <a:gd name="connsiteY20" fmla="*/ 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3149" h="59340">
                              <a:moveTo>
                                <a:pt x="36671" y="38100"/>
                              </a:moveTo>
                              <a:cubicBezTo>
                                <a:pt x="35243" y="33242"/>
                                <a:pt x="33719" y="28575"/>
                                <a:pt x="32004" y="23622"/>
                              </a:cubicBezTo>
                              <a:cubicBezTo>
                                <a:pt x="30289" y="18669"/>
                                <a:pt x="28575" y="14097"/>
                                <a:pt x="26765" y="9811"/>
                              </a:cubicBezTo>
                              <a:cubicBezTo>
                                <a:pt x="24860" y="14288"/>
                                <a:pt x="23146" y="19336"/>
                                <a:pt x="21431" y="23622"/>
                              </a:cubicBezTo>
                              <a:cubicBezTo>
                                <a:pt x="19717" y="27908"/>
                                <a:pt x="18193" y="33147"/>
                                <a:pt x="16764" y="38100"/>
                              </a:cubicBezTo>
                              <a:close/>
                              <a:moveTo>
                                <a:pt x="33719" y="0"/>
                              </a:moveTo>
                              <a:cubicBezTo>
                                <a:pt x="35814" y="4763"/>
                                <a:pt x="37814" y="9620"/>
                                <a:pt x="39719" y="14573"/>
                              </a:cubicBezTo>
                              <a:cubicBezTo>
                                <a:pt x="41624" y="19526"/>
                                <a:pt x="43434" y="24574"/>
                                <a:pt x="45053" y="29527"/>
                              </a:cubicBezTo>
                              <a:cubicBezTo>
                                <a:pt x="46672" y="34480"/>
                                <a:pt x="48101" y="39624"/>
                                <a:pt x="49530" y="44577"/>
                              </a:cubicBezTo>
                              <a:cubicBezTo>
                                <a:pt x="50959" y="49530"/>
                                <a:pt x="52102" y="54102"/>
                                <a:pt x="53150" y="59341"/>
                              </a:cubicBezTo>
                              <a:lnTo>
                                <a:pt x="42005" y="59341"/>
                              </a:lnTo>
                              <a:cubicBezTo>
                                <a:pt x="42005" y="57341"/>
                                <a:pt x="41148" y="55340"/>
                                <a:pt x="40672" y="53340"/>
                              </a:cubicBezTo>
                              <a:cubicBezTo>
                                <a:pt x="40196" y="51340"/>
                                <a:pt x="39719" y="49244"/>
                                <a:pt x="39148" y="47149"/>
                              </a:cubicBezTo>
                              <a:lnTo>
                                <a:pt x="13811" y="47149"/>
                              </a:lnTo>
                              <a:cubicBezTo>
                                <a:pt x="13240" y="49244"/>
                                <a:pt x="12668" y="51244"/>
                                <a:pt x="12192" y="53340"/>
                              </a:cubicBezTo>
                              <a:cubicBezTo>
                                <a:pt x="11716" y="55435"/>
                                <a:pt x="11335" y="57341"/>
                                <a:pt x="10859" y="59341"/>
                              </a:cubicBezTo>
                              <a:lnTo>
                                <a:pt x="0" y="59341"/>
                              </a:lnTo>
                              <a:cubicBezTo>
                                <a:pt x="1143" y="54483"/>
                                <a:pt x="2286" y="49816"/>
                                <a:pt x="3715" y="44577"/>
                              </a:cubicBezTo>
                              <a:cubicBezTo>
                                <a:pt x="5144" y="39338"/>
                                <a:pt x="6572" y="35052"/>
                                <a:pt x="8192" y="29527"/>
                              </a:cubicBezTo>
                              <a:cubicBezTo>
                                <a:pt x="9811" y="24003"/>
                                <a:pt x="11525" y="20002"/>
                                <a:pt x="13430" y="14573"/>
                              </a:cubicBezTo>
                              <a:cubicBezTo>
                                <a:pt x="15335" y="9144"/>
                                <a:pt x="17336" y="5048"/>
                                <a:pt x="19431"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7" name="Vapaamuotoinen: Muoto 157"/>
                      <wps:cNvSpPr/>
                      <wps:spPr>
                        <a:xfrm>
                          <a:off x="2981134" y="311753"/>
                          <a:ext cx="34385" cy="59340"/>
                        </a:xfrm>
                        <a:custGeom>
                          <a:avLst/>
                          <a:gdLst>
                            <a:gd name="connsiteX0" fmla="*/ 0 w 34385"/>
                            <a:gd name="connsiteY0" fmla="*/ 0 h 59340"/>
                            <a:gd name="connsiteX1" fmla="*/ 11239 w 34385"/>
                            <a:gd name="connsiteY1" fmla="*/ 0 h 59340"/>
                            <a:gd name="connsiteX2" fmla="*/ 11239 w 34385"/>
                            <a:gd name="connsiteY2" fmla="*/ 49816 h 59340"/>
                            <a:gd name="connsiteX3" fmla="*/ 34385 w 34385"/>
                            <a:gd name="connsiteY3" fmla="*/ 49816 h 59340"/>
                            <a:gd name="connsiteX4" fmla="*/ 34385 w 34385"/>
                            <a:gd name="connsiteY4" fmla="*/ 59341 h 59340"/>
                            <a:gd name="connsiteX5" fmla="*/ 0 w 34385"/>
                            <a:gd name="connsiteY5" fmla="*/ 59341 h 59340"/>
                            <a:gd name="connsiteX6" fmla="*/ 0 w 34385"/>
                            <a:gd name="connsiteY6" fmla="*/ 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385" h="59340">
                              <a:moveTo>
                                <a:pt x="0" y="0"/>
                              </a:moveTo>
                              <a:lnTo>
                                <a:pt x="11239" y="0"/>
                              </a:lnTo>
                              <a:lnTo>
                                <a:pt x="11239" y="49816"/>
                              </a:lnTo>
                              <a:lnTo>
                                <a:pt x="34385" y="49816"/>
                              </a:lnTo>
                              <a:lnTo>
                                <a:pt x="34385" y="59341"/>
                              </a:lnTo>
                              <a:lnTo>
                                <a:pt x="0" y="59341"/>
                              </a:lnTo>
                              <a:lnTo>
                                <a:pt x="0"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8" name="Vapaamuotoinen: Muoto 158"/>
                      <wps:cNvSpPr/>
                      <wps:spPr>
                        <a:xfrm>
                          <a:off x="3027521" y="311753"/>
                          <a:ext cx="35718" cy="59340"/>
                        </a:xfrm>
                        <a:custGeom>
                          <a:avLst/>
                          <a:gdLst>
                            <a:gd name="connsiteX0" fmla="*/ 35719 w 35718"/>
                            <a:gd name="connsiteY0" fmla="*/ 9334 h 59340"/>
                            <a:gd name="connsiteX1" fmla="*/ 10954 w 35718"/>
                            <a:gd name="connsiteY1" fmla="*/ 9334 h 59340"/>
                            <a:gd name="connsiteX2" fmla="*/ 10954 w 35718"/>
                            <a:gd name="connsiteY2" fmla="*/ 24479 h 59340"/>
                            <a:gd name="connsiteX3" fmla="*/ 33814 w 35718"/>
                            <a:gd name="connsiteY3" fmla="*/ 24479 h 59340"/>
                            <a:gd name="connsiteX4" fmla="*/ 33814 w 35718"/>
                            <a:gd name="connsiteY4" fmla="*/ 33909 h 59340"/>
                            <a:gd name="connsiteX5" fmla="*/ 10954 w 35718"/>
                            <a:gd name="connsiteY5" fmla="*/ 33909 h 59340"/>
                            <a:gd name="connsiteX6" fmla="*/ 10954 w 35718"/>
                            <a:gd name="connsiteY6" fmla="*/ 49911 h 59340"/>
                            <a:gd name="connsiteX7" fmla="*/ 35719 w 35718"/>
                            <a:gd name="connsiteY7" fmla="*/ 49911 h 59340"/>
                            <a:gd name="connsiteX8" fmla="*/ 35719 w 35718"/>
                            <a:gd name="connsiteY8" fmla="*/ 59341 h 59340"/>
                            <a:gd name="connsiteX9" fmla="*/ 0 w 35718"/>
                            <a:gd name="connsiteY9" fmla="*/ 59341 h 59340"/>
                            <a:gd name="connsiteX10" fmla="*/ 0 w 35718"/>
                            <a:gd name="connsiteY10" fmla="*/ 0 h 59340"/>
                            <a:gd name="connsiteX11" fmla="*/ 35719 w 35718"/>
                            <a:gd name="connsiteY11" fmla="*/ 0 h 59340"/>
                            <a:gd name="connsiteX12" fmla="*/ 35719 w 35718"/>
                            <a:gd name="connsiteY12" fmla="*/ 9334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5718" h="59340">
                              <a:moveTo>
                                <a:pt x="35719" y="9334"/>
                              </a:moveTo>
                              <a:lnTo>
                                <a:pt x="10954" y="9334"/>
                              </a:lnTo>
                              <a:lnTo>
                                <a:pt x="10954" y="24479"/>
                              </a:lnTo>
                              <a:lnTo>
                                <a:pt x="33814" y="24479"/>
                              </a:lnTo>
                              <a:lnTo>
                                <a:pt x="33814" y="33909"/>
                              </a:lnTo>
                              <a:lnTo>
                                <a:pt x="10954" y="33909"/>
                              </a:lnTo>
                              <a:lnTo>
                                <a:pt x="10954" y="49911"/>
                              </a:lnTo>
                              <a:lnTo>
                                <a:pt x="35719" y="49911"/>
                              </a:lnTo>
                              <a:lnTo>
                                <a:pt x="35719" y="59341"/>
                              </a:lnTo>
                              <a:lnTo>
                                <a:pt x="0" y="59341"/>
                              </a:lnTo>
                              <a:lnTo>
                                <a:pt x="0" y="0"/>
                              </a:lnTo>
                              <a:lnTo>
                                <a:pt x="35719" y="0"/>
                              </a:lnTo>
                              <a:lnTo>
                                <a:pt x="35719" y="933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9" name="Vapaamuotoinen: Muoto 159"/>
                      <wps:cNvSpPr/>
                      <wps:spPr>
                        <a:xfrm>
                          <a:off x="3078670" y="311753"/>
                          <a:ext cx="53340" cy="59721"/>
                        </a:xfrm>
                        <a:custGeom>
                          <a:avLst/>
                          <a:gdLst>
                            <a:gd name="connsiteX0" fmla="*/ 53245 w 53340"/>
                            <a:gd name="connsiteY0" fmla="*/ 59722 h 59721"/>
                            <a:gd name="connsiteX1" fmla="*/ 39433 w 53340"/>
                            <a:gd name="connsiteY1" fmla="*/ 59722 h 59721"/>
                            <a:gd name="connsiteX2" fmla="*/ 13526 w 53340"/>
                            <a:gd name="connsiteY2" fmla="*/ 20193 h 59721"/>
                            <a:gd name="connsiteX3" fmla="*/ 11621 w 53340"/>
                            <a:gd name="connsiteY3" fmla="*/ 16954 h 59721"/>
                            <a:gd name="connsiteX4" fmla="*/ 10096 w 53340"/>
                            <a:gd name="connsiteY4" fmla="*/ 13716 h 59721"/>
                            <a:gd name="connsiteX5" fmla="*/ 10096 w 53340"/>
                            <a:gd name="connsiteY5" fmla="*/ 16954 h 59721"/>
                            <a:gd name="connsiteX6" fmla="*/ 10096 w 53340"/>
                            <a:gd name="connsiteY6" fmla="*/ 20193 h 59721"/>
                            <a:gd name="connsiteX7" fmla="*/ 10096 w 53340"/>
                            <a:gd name="connsiteY7" fmla="*/ 59722 h 59721"/>
                            <a:gd name="connsiteX8" fmla="*/ 0 w 53340"/>
                            <a:gd name="connsiteY8" fmla="*/ 59722 h 59721"/>
                            <a:gd name="connsiteX9" fmla="*/ 0 w 53340"/>
                            <a:gd name="connsiteY9" fmla="*/ 0 h 59721"/>
                            <a:gd name="connsiteX10" fmla="*/ 13811 w 53340"/>
                            <a:gd name="connsiteY10" fmla="*/ 0 h 59721"/>
                            <a:gd name="connsiteX11" fmla="*/ 39719 w 53340"/>
                            <a:gd name="connsiteY11" fmla="*/ 39529 h 59721"/>
                            <a:gd name="connsiteX12" fmla="*/ 41624 w 53340"/>
                            <a:gd name="connsiteY12" fmla="*/ 42577 h 59721"/>
                            <a:gd name="connsiteX13" fmla="*/ 43148 w 53340"/>
                            <a:gd name="connsiteY13" fmla="*/ 45815 h 59721"/>
                            <a:gd name="connsiteX14" fmla="*/ 43148 w 53340"/>
                            <a:gd name="connsiteY14" fmla="*/ 42577 h 59721"/>
                            <a:gd name="connsiteX15" fmla="*/ 43148 w 53340"/>
                            <a:gd name="connsiteY15" fmla="*/ 39433 h 59721"/>
                            <a:gd name="connsiteX16" fmla="*/ 43148 w 53340"/>
                            <a:gd name="connsiteY16" fmla="*/ 0 h 59721"/>
                            <a:gd name="connsiteX17" fmla="*/ 53340 w 53340"/>
                            <a:gd name="connsiteY17" fmla="*/ 0 h 597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3340" h="59721">
                              <a:moveTo>
                                <a:pt x="53245" y="59722"/>
                              </a:moveTo>
                              <a:lnTo>
                                <a:pt x="39433" y="59722"/>
                              </a:lnTo>
                              <a:lnTo>
                                <a:pt x="13526" y="20193"/>
                              </a:lnTo>
                              <a:cubicBezTo>
                                <a:pt x="12840" y="19147"/>
                                <a:pt x="12202" y="18066"/>
                                <a:pt x="11621" y="16954"/>
                              </a:cubicBezTo>
                              <a:lnTo>
                                <a:pt x="10096" y="13716"/>
                              </a:lnTo>
                              <a:cubicBezTo>
                                <a:pt x="10096" y="14859"/>
                                <a:pt x="10096" y="15907"/>
                                <a:pt x="10096" y="16954"/>
                              </a:cubicBezTo>
                              <a:cubicBezTo>
                                <a:pt x="10096" y="18002"/>
                                <a:pt x="10096" y="19145"/>
                                <a:pt x="10096" y="20193"/>
                              </a:cubicBezTo>
                              <a:lnTo>
                                <a:pt x="10096" y="59722"/>
                              </a:lnTo>
                              <a:lnTo>
                                <a:pt x="0" y="59722"/>
                              </a:lnTo>
                              <a:lnTo>
                                <a:pt x="0" y="0"/>
                              </a:lnTo>
                              <a:lnTo>
                                <a:pt x="13811" y="0"/>
                              </a:lnTo>
                              <a:lnTo>
                                <a:pt x="39719" y="39529"/>
                              </a:lnTo>
                              <a:cubicBezTo>
                                <a:pt x="40405" y="40509"/>
                                <a:pt x="41043" y="41527"/>
                                <a:pt x="41624" y="42577"/>
                              </a:cubicBezTo>
                              <a:cubicBezTo>
                                <a:pt x="42196" y="43625"/>
                                <a:pt x="42672" y="44768"/>
                                <a:pt x="43148" y="45815"/>
                              </a:cubicBezTo>
                              <a:lnTo>
                                <a:pt x="43148" y="42577"/>
                              </a:lnTo>
                              <a:cubicBezTo>
                                <a:pt x="43148" y="41529"/>
                                <a:pt x="43148" y="40481"/>
                                <a:pt x="43148" y="39433"/>
                              </a:cubicBezTo>
                              <a:lnTo>
                                <a:pt x="43148" y="0"/>
                              </a:lnTo>
                              <a:lnTo>
                                <a:pt x="53340"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0" name="Vapaamuotoinen: Muoto 160"/>
                      <wps:cNvSpPr/>
                      <wps:spPr>
                        <a:xfrm>
                          <a:off x="1868804" y="431380"/>
                          <a:ext cx="44862" cy="59824"/>
                        </a:xfrm>
                        <a:custGeom>
                          <a:avLst/>
                          <a:gdLst>
                            <a:gd name="connsiteX0" fmla="*/ 11240 w 44862"/>
                            <a:gd name="connsiteY0" fmla="*/ 29820 h 59824"/>
                            <a:gd name="connsiteX1" fmla="*/ 15335 w 44862"/>
                            <a:gd name="connsiteY1" fmla="*/ 29820 h 59824"/>
                            <a:gd name="connsiteX2" fmla="*/ 28004 w 44862"/>
                            <a:gd name="connsiteY2" fmla="*/ 26963 h 59824"/>
                            <a:gd name="connsiteX3" fmla="*/ 32195 w 44862"/>
                            <a:gd name="connsiteY3" fmla="*/ 19152 h 59824"/>
                            <a:gd name="connsiteX4" fmla="*/ 31242 w 44862"/>
                            <a:gd name="connsiteY4" fmla="*/ 14961 h 59824"/>
                            <a:gd name="connsiteX5" fmla="*/ 28099 w 44862"/>
                            <a:gd name="connsiteY5" fmla="*/ 11723 h 59824"/>
                            <a:gd name="connsiteX6" fmla="*/ 22765 w 44862"/>
                            <a:gd name="connsiteY6" fmla="*/ 9627 h 59824"/>
                            <a:gd name="connsiteX7" fmla="*/ 15240 w 44862"/>
                            <a:gd name="connsiteY7" fmla="*/ 8961 h 59824"/>
                            <a:gd name="connsiteX8" fmla="*/ 11240 w 44862"/>
                            <a:gd name="connsiteY8" fmla="*/ 8961 h 59824"/>
                            <a:gd name="connsiteX9" fmla="*/ 0 w 44862"/>
                            <a:gd name="connsiteY9" fmla="*/ 7 h 59824"/>
                            <a:gd name="connsiteX10" fmla="*/ 7239 w 44862"/>
                            <a:gd name="connsiteY10" fmla="*/ 7 h 59824"/>
                            <a:gd name="connsiteX11" fmla="*/ 13049 w 44862"/>
                            <a:gd name="connsiteY11" fmla="*/ 7 h 59824"/>
                            <a:gd name="connsiteX12" fmla="*/ 26384 w 44862"/>
                            <a:gd name="connsiteY12" fmla="*/ 1245 h 59824"/>
                            <a:gd name="connsiteX13" fmla="*/ 35909 w 44862"/>
                            <a:gd name="connsiteY13" fmla="*/ 5055 h 59824"/>
                            <a:gd name="connsiteX14" fmla="*/ 43720 w 44862"/>
                            <a:gd name="connsiteY14" fmla="*/ 19248 h 59824"/>
                            <a:gd name="connsiteX15" fmla="*/ 40672 w 44862"/>
                            <a:gd name="connsiteY15" fmla="*/ 29344 h 59824"/>
                            <a:gd name="connsiteX16" fmla="*/ 31147 w 44862"/>
                            <a:gd name="connsiteY16" fmla="*/ 36202 h 59824"/>
                            <a:gd name="connsiteX17" fmla="*/ 38195 w 44862"/>
                            <a:gd name="connsiteY17" fmla="*/ 47632 h 59824"/>
                            <a:gd name="connsiteX18" fmla="*/ 44863 w 44862"/>
                            <a:gd name="connsiteY18" fmla="*/ 59824 h 59824"/>
                            <a:gd name="connsiteX19" fmla="*/ 32290 w 44862"/>
                            <a:gd name="connsiteY19" fmla="*/ 59824 h 59824"/>
                            <a:gd name="connsiteX20" fmla="*/ 26479 w 44862"/>
                            <a:gd name="connsiteY20" fmla="*/ 49537 h 59824"/>
                            <a:gd name="connsiteX21" fmla="*/ 20098 w 44862"/>
                            <a:gd name="connsiteY21" fmla="*/ 39155 h 59824"/>
                            <a:gd name="connsiteX22" fmla="*/ 17812 w 44862"/>
                            <a:gd name="connsiteY22" fmla="*/ 39155 h 59824"/>
                            <a:gd name="connsiteX23" fmla="*/ 15526 w 44862"/>
                            <a:gd name="connsiteY23" fmla="*/ 39155 h 59824"/>
                            <a:gd name="connsiteX24" fmla="*/ 10954 w 44862"/>
                            <a:gd name="connsiteY24" fmla="*/ 39155 h 59824"/>
                            <a:gd name="connsiteX25" fmla="*/ 10954 w 44862"/>
                            <a:gd name="connsiteY25" fmla="*/ 59443 h 59824"/>
                            <a:gd name="connsiteX26" fmla="*/ 0 w 44862"/>
                            <a:gd name="connsiteY26" fmla="*/ 59443 h 59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44862" h="59824">
                              <a:moveTo>
                                <a:pt x="11240" y="29820"/>
                              </a:moveTo>
                              <a:lnTo>
                                <a:pt x="15335" y="29820"/>
                              </a:lnTo>
                              <a:cubicBezTo>
                                <a:pt x="19745" y="30113"/>
                                <a:pt x="24146" y="29120"/>
                                <a:pt x="28004" y="26963"/>
                              </a:cubicBezTo>
                              <a:cubicBezTo>
                                <a:pt x="30604" y="25207"/>
                                <a:pt x="32166" y="22287"/>
                                <a:pt x="32195" y="19152"/>
                              </a:cubicBezTo>
                              <a:cubicBezTo>
                                <a:pt x="32233" y="17698"/>
                                <a:pt x="31899" y="16258"/>
                                <a:pt x="31242" y="14961"/>
                              </a:cubicBezTo>
                              <a:cubicBezTo>
                                <a:pt x="30451" y="13660"/>
                                <a:pt x="29375" y="12554"/>
                                <a:pt x="28099" y="11723"/>
                              </a:cubicBezTo>
                              <a:cubicBezTo>
                                <a:pt x="26441" y="10748"/>
                                <a:pt x="24641" y="10041"/>
                                <a:pt x="22765" y="9627"/>
                              </a:cubicBezTo>
                              <a:cubicBezTo>
                                <a:pt x="20288" y="9135"/>
                                <a:pt x="17764" y="8911"/>
                                <a:pt x="15240" y="8961"/>
                              </a:cubicBezTo>
                              <a:lnTo>
                                <a:pt x="11240" y="8961"/>
                              </a:lnTo>
                              <a:close/>
                              <a:moveTo>
                                <a:pt x="0" y="7"/>
                              </a:moveTo>
                              <a:lnTo>
                                <a:pt x="7239" y="7"/>
                              </a:lnTo>
                              <a:lnTo>
                                <a:pt x="13049" y="7"/>
                              </a:lnTo>
                              <a:cubicBezTo>
                                <a:pt x="17526" y="-61"/>
                                <a:pt x="21993" y="355"/>
                                <a:pt x="26384" y="1245"/>
                              </a:cubicBezTo>
                              <a:cubicBezTo>
                                <a:pt x="29737" y="2015"/>
                                <a:pt x="32947" y="3300"/>
                                <a:pt x="35909" y="5055"/>
                              </a:cubicBezTo>
                              <a:cubicBezTo>
                                <a:pt x="40891" y="8021"/>
                                <a:pt x="43882" y="13452"/>
                                <a:pt x="43720" y="19248"/>
                              </a:cubicBezTo>
                              <a:cubicBezTo>
                                <a:pt x="43767" y="22846"/>
                                <a:pt x="42701" y="26371"/>
                                <a:pt x="40672" y="29344"/>
                              </a:cubicBezTo>
                              <a:cubicBezTo>
                                <a:pt x="38214" y="32487"/>
                                <a:pt x="34909" y="34866"/>
                                <a:pt x="31147" y="36202"/>
                              </a:cubicBezTo>
                              <a:cubicBezTo>
                                <a:pt x="33623" y="39917"/>
                                <a:pt x="35909" y="43727"/>
                                <a:pt x="38195" y="47632"/>
                              </a:cubicBezTo>
                              <a:cubicBezTo>
                                <a:pt x="40481" y="51537"/>
                                <a:pt x="42672" y="55633"/>
                                <a:pt x="44863" y="59824"/>
                              </a:cubicBezTo>
                              <a:lnTo>
                                <a:pt x="32290" y="59824"/>
                              </a:lnTo>
                              <a:cubicBezTo>
                                <a:pt x="30480" y="56395"/>
                                <a:pt x="28480" y="52966"/>
                                <a:pt x="26479" y="49537"/>
                              </a:cubicBezTo>
                              <a:cubicBezTo>
                                <a:pt x="24479" y="46108"/>
                                <a:pt x="22288" y="42584"/>
                                <a:pt x="20098" y="39155"/>
                              </a:cubicBezTo>
                              <a:lnTo>
                                <a:pt x="17812" y="39155"/>
                              </a:lnTo>
                              <a:lnTo>
                                <a:pt x="15526" y="39155"/>
                              </a:lnTo>
                              <a:lnTo>
                                <a:pt x="10954" y="39155"/>
                              </a:lnTo>
                              <a:lnTo>
                                <a:pt x="10954" y="59443"/>
                              </a:lnTo>
                              <a:lnTo>
                                <a:pt x="0" y="5944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1" name="Vapaamuotoinen: Muoto 161"/>
                      <wps:cNvSpPr/>
                      <wps:spPr>
                        <a:xfrm>
                          <a:off x="1921097" y="431291"/>
                          <a:ext cx="52673" cy="59340"/>
                        </a:xfrm>
                        <a:custGeom>
                          <a:avLst/>
                          <a:gdLst>
                            <a:gd name="connsiteX0" fmla="*/ 36195 w 52673"/>
                            <a:gd name="connsiteY0" fmla="*/ 38100 h 59340"/>
                            <a:gd name="connsiteX1" fmla="*/ 31528 w 52673"/>
                            <a:gd name="connsiteY1" fmla="*/ 23717 h 59340"/>
                            <a:gd name="connsiteX2" fmla="*/ 26289 w 52673"/>
                            <a:gd name="connsiteY2" fmla="*/ 9906 h 59340"/>
                            <a:gd name="connsiteX3" fmla="*/ 20955 w 52673"/>
                            <a:gd name="connsiteY3" fmla="*/ 23717 h 59340"/>
                            <a:gd name="connsiteX4" fmla="*/ 16288 w 52673"/>
                            <a:gd name="connsiteY4" fmla="*/ 38100 h 59340"/>
                            <a:gd name="connsiteX5" fmla="*/ 33242 w 52673"/>
                            <a:gd name="connsiteY5" fmla="*/ 0 h 59340"/>
                            <a:gd name="connsiteX6" fmla="*/ 39243 w 52673"/>
                            <a:gd name="connsiteY6" fmla="*/ 14669 h 59340"/>
                            <a:gd name="connsiteX7" fmla="*/ 44482 w 52673"/>
                            <a:gd name="connsiteY7" fmla="*/ 29623 h 59340"/>
                            <a:gd name="connsiteX8" fmla="*/ 48958 w 52673"/>
                            <a:gd name="connsiteY8" fmla="*/ 44672 h 59340"/>
                            <a:gd name="connsiteX9" fmla="*/ 52673 w 52673"/>
                            <a:gd name="connsiteY9" fmla="*/ 59341 h 59340"/>
                            <a:gd name="connsiteX10" fmla="*/ 41529 w 52673"/>
                            <a:gd name="connsiteY10" fmla="*/ 59341 h 59340"/>
                            <a:gd name="connsiteX11" fmla="*/ 40196 w 52673"/>
                            <a:gd name="connsiteY11" fmla="*/ 53340 h 59340"/>
                            <a:gd name="connsiteX12" fmla="*/ 38671 w 52673"/>
                            <a:gd name="connsiteY12" fmla="*/ 47149 h 59340"/>
                            <a:gd name="connsiteX13" fmla="*/ 13716 w 52673"/>
                            <a:gd name="connsiteY13" fmla="*/ 47149 h 59340"/>
                            <a:gd name="connsiteX14" fmla="*/ 12192 w 52673"/>
                            <a:gd name="connsiteY14" fmla="*/ 53340 h 59340"/>
                            <a:gd name="connsiteX15" fmla="*/ 10858 w 52673"/>
                            <a:gd name="connsiteY15" fmla="*/ 59341 h 59340"/>
                            <a:gd name="connsiteX16" fmla="*/ 0 w 52673"/>
                            <a:gd name="connsiteY16" fmla="*/ 59341 h 59340"/>
                            <a:gd name="connsiteX17" fmla="*/ 3620 w 52673"/>
                            <a:gd name="connsiteY17" fmla="*/ 44672 h 59340"/>
                            <a:gd name="connsiteX18" fmla="*/ 8192 w 52673"/>
                            <a:gd name="connsiteY18" fmla="*/ 29623 h 59340"/>
                            <a:gd name="connsiteX19" fmla="*/ 13430 w 52673"/>
                            <a:gd name="connsiteY19" fmla="*/ 14669 h 59340"/>
                            <a:gd name="connsiteX20" fmla="*/ 19431 w 52673"/>
                            <a:gd name="connsiteY20" fmla="*/ 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2673" h="59340">
                              <a:moveTo>
                                <a:pt x="36195" y="38100"/>
                              </a:moveTo>
                              <a:cubicBezTo>
                                <a:pt x="34766" y="33242"/>
                                <a:pt x="33242" y="28575"/>
                                <a:pt x="31528" y="23717"/>
                              </a:cubicBezTo>
                              <a:cubicBezTo>
                                <a:pt x="29813" y="18859"/>
                                <a:pt x="28099" y="14192"/>
                                <a:pt x="26289" y="9906"/>
                              </a:cubicBezTo>
                              <a:cubicBezTo>
                                <a:pt x="24384" y="14383"/>
                                <a:pt x="22670" y="19431"/>
                                <a:pt x="20955" y="23717"/>
                              </a:cubicBezTo>
                              <a:cubicBezTo>
                                <a:pt x="19241" y="28004"/>
                                <a:pt x="17717" y="33242"/>
                                <a:pt x="16288" y="38100"/>
                              </a:cubicBezTo>
                              <a:close/>
                              <a:moveTo>
                                <a:pt x="33242" y="0"/>
                              </a:moveTo>
                              <a:cubicBezTo>
                                <a:pt x="35338" y="4763"/>
                                <a:pt x="37338" y="9525"/>
                                <a:pt x="39243" y="14669"/>
                              </a:cubicBezTo>
                              <a:cubicBezTo>
                                <a:pt x="41148" y="19812"/>
                                <a:pt x="42863" y="24194"/>
                                <a:pt x="44482" y="29623"/>
                              </a:cubicBezTo>
                              <a:cubicBezTo>
                                <a:pt x="46101" y="35052"/>
                                <a:pt x="47625" y="39624"/>
                                <a:pt x="48958" y="44672"/>
                              </a:cubicBezTo>
                              <a:cubicBezTo>
                                <a:pt x="50292" y="49721"/>
                                <a:pt x="51530" y="54197"/>
                                <a:pt x="52673" y="59341"/>
                              </a:cubicBezTo>
                              <a:lnTo>
                                <a:pt x="41529" y="59341"/>
                              </a:lnTo>
                              <a:cubicBezTo>
                                <a:pt x="41053" y="57341"/>
                                <a:pt x="40672" y="55340"/>
                                <a:pt x="40196" y="53340"/>
                              </a:cubicBezTo>
                              <a:cubicBezTo>
                                <a:pt x="39719" y="51340"/>
                                <a:pt x="39243" y="49244"/>
                                <a:pt x="38671" y="47149"/>
                              </a:cubicBezTo>
                              <a:lnTo>
                                <a:pt x="13716" y="47149"/>
                              </a:lnTo>
                              <a:cubicBezTo>
                                <a:pt x="13716" y="49244"/>
                                <a:pt x="12668" y="51340"/>
                                <a:pt x="12192" y="53340"/>
                              </a:cubicBezTo>
                              <a:cubicBezTo>
                                <a:pt x="11716" y="55340"/>
                                <a:pt x="11335" y="57341"/>
                                <a:pt x="10858" y="59341"/>
                              </a:cubicBezTo>
                              <a:lnTo>
                                <a:pt x="0" y="59341"/>
                              </a:lnTo>
                              <a:cubicBezTo>
                                <a:pt x="1048" y="54578"/>
                                <a:pt x="2286" y="49816"/>
                                <a:pt x="3620" y="44672"/>
                              </a:cubicBezTo>
                              <a:cubicBezTo>
                                <a:pt x="4953" y="39529"/>
                                <a:pt x="6477" y="35147"/>
                                <a:pt x="8192" y="29623"/>
                              </a:cubicBezTo>
                              <a:cubicBezTo>
                                <a:pt x="9906" y="24098"/>
                                <a:pt x="11525" y="20098"/>
                                <a:pt x="13430" y="14669"/>
                              </a:cubicBezTo>
                              <a:cubicBezTo>
                                <a:pt x="15335" y="9239"/>
                                <a:pt x="17335" y="5144"/>
                                <a:pt x="19431"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2" name="Vapaamuotoinen: Muoto 162"/>
                      <wps:cNvSpPr/>
                      <wps:spPr>
                        <a:xfrm>
                          <a:off x="1986153" y="431381"/>
                          <a:ext cx="52489" cy="60300"/>
                        </a:xfrm>
                        <a:custGeom>
                          <a:avLst/>
                          <a:gdLst>
                            <a:gd name="connsiteX0" fmla="*/ 11239 w 52489"/>
                            <a:gd name="connsiteY0" fmla="*/ 50107 h 60300"/>
                            <a:gd name="connsiteX1" fmla="*/ 15335 w 52489"/>
                            <a:gd name="connsiteY1" fmla="*/ 50107 h 60300"/>
                            <a:gd name="connsiteX2" fmla="*/ 26003 w 52489"/>
                            <a:gd name="connsiteY2" fmla="*/ 48678 h 60300"/>
                            <a:gd name="connsiteX3" fmla="*/ 34004 w 52489"/>
                            <a:gd name="connsiteY3" fmla="*/ 44583 h 60300"/>
                            <a:gd name="connsiteX4" fmla="*/ 39052 w 52489"/>
                            <a:gd name="connsiteY4" fmla="*/ 38010 h 60300"/>
                            <a:gd name="connsiteX5" fmla="*/ 40862 w 52489"/>
                            <a:gd name="connsiteY5" fmla="*/ 29152 h 60300"/>
                            <a:gd name="connsiteX6" fmla="*/ 39052 w 52489"/>
                            <a:gd name="connsiteY6" fmla="*/ 20675 h 60300"/>
                            <a:gd name="connsiteX7" fmla="*/ 34004 w 52489"/>
                            <a:gd name="connsiteY7" fmla="*/ 14388 h 60300"/>
                            <a:gd name="connsiteX8" fmla="*/ 26003 w 52489"/>
                            <a:gd name="connsiteY8" fmla="*/ 10483 h 60300"/>
                            <a:gd name="connsiteX9" fmla="*/ 15145 w 52489"/>
                            <a:gd name="connsiteY9" fmla="*/ 9150 h 60300"/>
                            <a:gd name="connsiteX10" fmla="*/ 11239 w 52489"/>
                            <a:gd name="connsiteY10" fmla="*/ 9150 h 60300"/>
                            <a:gd name="connsiteX11" fmla="*/ 0 w 52489"/>
                            <a:gd name="connsiteY11" fmla="*/ 6 h 60300"/>
                            <a:gd name="connsiteX12" fmla="*/ 3334 w 52489"/>
                            <a:gd name="connsiteY12" fmla="*/ 6 h 60300"/>
                            <a:gd name="connsiteX13" fmla="*/ 12859 w 52489"/>
                            <a:gd name="connsiteY13" fmla="*/ 6 h 60300"/>
                            <a:gd name="connsiteX14" fmla="*/ 29623 w 52489"/>
                            <a:gd name="connsiteY14" fmla="*/ 2006 h 60300"/>
                            <a:gd name="connsiteX15" fmla="*/ 42100 w 52489"/>
                            <a:gd name="connsiteY15" fmla="*/ 7721 h 60300"/>
                            <a:gd name="connsiteX16" fmla="*/ 49816 w 52489"/>
                            <a:gd name="connsiteY16" fmla="*/ 17246 h 60300"/>
                            <a:gd name="connsiteX17" fmla="*/ 52483 w 52489"/>
                            <a:gd name="connsiteY17" fmla="*/ 29343 h 60300"/>
                            <a:gd name="connsiteX18" fmla="*/ 49816 w 52489"/>
                            <a:gd name="connsiteY18" fmla="*/ 42582 h 60300"/>
                            <a:gd name="connsiteX19" fmla="*/ 41910 w 52489"/>
                            <a:gd name="connsiteY19" fmla="*/ 52107 h 60300"/>
                            <a:gd name="connsiteX20" fmla="*/ 29337 w 52489"/>
                            <a:gd name="connsiteY20" fmla="*/ 58203 h 60300"/>
                            <a:gd name="connsiteX21" fmla="*/ 12763 w 52489"/>
                            <a:gd name="connsiteY21" fmla="*/ 60299 h 60300"/>
                            <a:gd name="connsiteX22" fmla="*/ 6667 w 52489"/>
                            <a:gd name="connsiteY22" fmla="*/ 60299 h 60300"/>
                            <a:gd name="connsiteX23" fmla="*/ 3524 w 52489"/>
                            <a:gd name="connsiteY23" fmla="*/ 60299 h 60300"/>
                            <a:gd name="connsiteX24" fmla="*/ 190 w 52489"/>
                            <a:gd name="connsiteY24" fmla="*/ 60299 h 60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52489" h="60300">
                              <a:moveTo>
                                <a:pt x="11239" y="50107"/>
                              </a:moveTo>
                              <a:lnTo>
                                <a:pt x="15335" y="50107"/>
                              </a:lnTo>
                              <a:cubicBezTo>
                                <a:pt x="18945" y="50146"/>
                                <a:pt x="22536" y="49665"/>
                                <a:pt x="26003" y="48678"/>
                              </a:cubicBezTo>
                              <a:cubicBezTo>
                                <a:pt x="28918" y="47861"/>
                                <a:pt x="31642" y="46468"/>
                                <a:pt x="34004" y="44583"/>
                              </a:cubicBezTo>
                              <a:cubicBezTo>
                                <a:pt x="36176" y="42817"/>
                                <a:pt x="37909" y="40566"/>
                                <a:pt x="39052" y="38010"/>
                              </a:cubicBezTo>
                              <a:cubicBezTo>
                                <a:pt x="40272" y="35219"/>
                                <a:pt x="40891" y="32199"/>
                                <a:pt x="40862" y="29152"/>
                              </a:cubicBezTo>
                              <a:cubicBezTo>
                                <a:pt x="40919" y="26225"/>
                                <a:pt x="40300" y="23324"/>
                                <a:pt x="39052" y="20675"/>
                              </a:cubicBezTo>
                              <a:cubicBezTo>
                                <a:pt x="37900" y="18204"/>
                                <a:pt x="36166" y="16048"/>
                                <a:pt x="34004" y="14388"/>
                              </a:cubicBezTo>
                              <a:cubicBezTo>
                                <a:pt x="31604" y="12600"/>
                                <a:pt x="28889" y="11276"/>
                                <a:pt x="26003" y="10483"/>
                              </a:cubicBezTo>
                              <a:cubicBezTo>
                                <a:pt x="22460" y="9565"/>
                                <a:pt x="18802" y="9116"/>
                                <a:pt x="15145" y="9150"/>
                              </a:cubicBezTo>
                              <a:lnTo>
                                <a:pt x="11239" y="9150"/>
                              </a:lnTo>
                              <a:close/>
                              <a:moveTo>
                                <a:pt x="0" y="6"/>
                              </a:moveTo>
                              <a:lnTo>
                                <a:pt x="3334" y="6"/>
                              </a:lnTo>
                              <a:lnTo>
                                <a:pt x="12859" y="6"/>
                              </a:lnTo>
                              <a:cubicBezTo>
                                <a:pt x="18507" y="-69"/>
                                <a:pt x="24146" y="604"/>
                                <a:pt x="29623" y="2006"/>
                              </a:cubicBezTo>
                              <a:cubicBezTo>
                                <a:pt x="34090" y="3140"/>
                                <a:pt x="38319" y="5077"/>
                                <a:pt x="42100" y="7721"/>
                              </a:cubicBezTo>
                              <a:cubicBezTo>
                                <a:pt x="45406" y="10219"/>
                                <a:pt x="48063" y="13489"/>
                                <a:pt x="49816" y="17246"/>
                              </a:cubicBezTo>
                              <a:cubicBezTo>
                                <a:pt x="51654" y="21008"/>
                                <a:pt x="52568" y="25155"/>
                                <a:pt x="52483" y="29343"/>
                              </a:cubicBezTo>
                              <a:cubicBezTo>
                                <a:pt x="52578" y="33898"/>
                                <a:pt x="51664" y="38418"/>
                                <a:pt x="49816" y="42582"/>
                              </a:cubicBezTo>
                              <a:cubicBezTo>
                                <a:pt x="47911" y="46297"/>
                                <a:pt x="45206" y="49548"/>
                                <a:pt x="41910" y="52107"/>
                              </a:cubicBezTo>
                              <a:cubicBezTo>
                                <a:pt x="38148" y="54922"/>
                                <a:pt x="33880" y="56992"/>
                                <a:pt x="29337" y="58203"/>
                              </a:cubicBezTo>
                              <a:cubicBezTo>
                                <a:pt x="23927" y="59634"/>
                                <a:pt x="18355" y="60339"/>
                                <a:pt x="12763" y="60299"/>
                              </a:cubicBezTo>
                              <a:lnTo>
                                <a:pt x="6667" y="60299"/>
                              </a:lnTo>
                              <a:lnTo>
                                <a:pt x="3524" y="60299"/>
                              </a:lnTo>
                              <a:lnTo>
                                <a:pt x="190" y="60299"/>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3" name="Vapaamuotoinen: Muoto 163"/>
                      <wps:cNvSpPr/>
                      <wps:spPr>
                        <a:xfrm>
                          <a:off x="2053780" y="431387"/>
                          <a:ext cx="11239" cy="59340"/>
                        </a:xfrm>
                        <a:custGeom>
                          <a:avLst/>
                          <a:gdLst>
                            <a:gd name="connsiteX0" fmla="*/ 0 w 11239"/>
                            <a:gd name="connsiteY0" fmla="*/ 0 h 59340"/>
                            <a:gd name="connsiteX1" fmla="*/ 11239 w 11239"/>
                            <a:gd name="connsiteY1" fmla="*/ 0 h 59340"/>
                            <a:gd name="connsiteX2" fmla="*/ 11239 w 11239"/>
                            <a:gd name="connsiteY2" fmla="*/ 59341 h 59340"/>
                            <a:gd name="connsiteX3" fmla="*/ 0 w 11239"/>
                            <a:gd name="connsiteY3" fmla="*/ 59341 h 59340"/>
                          </a:gdLst>
                          <a:ahLst/>
                          <a:cxnLst>
                            <a:cxn ang="0">
                              <a:pos x="connsiteX0" y="connsiteY0"/>
                            </a:cxn>
                            <a:cxn ang="0">
                              <a:pos x="connsiteX1" y="connsiteY1"/>
                            </a:cxn>
                            <a:cxn ang="0">
                              <a:pos x="connsiteX2" y="connsiteY2"/>
                            </a:cxn>
                            <a:cxn ang="0">
                              <a:pos x="connsiteX3" y="connsiteY3"/>
                            </a:cxn>
                          </a:cxnLst>
                          <a:rect l="l" t="t" r="r" b="b"/>
                          <a:pathLst>
                            <a:path w="11239" h="59340">
                              <a:moveTo>
                                <a:pt x="0" y="0"/>
                              </a:moveTo>
                              <a:lnTo>
                                <a:pt x="11239" y="0"/>
                              </a:lnTo>
                              <a:lnTo>
                                <a:pt x="11239" y="59341"/>
                              </a:lnTo>
                              <a:lnTo>
                                <a:pt x="0" y="593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4" name="Vapaamuotoinen: Muoto 164"/>
                      <wps:cNvSpPr/>
                      <wps:spPr>
                        <a:xfrm>
                          <a:off x="2077402" y="431291"/>
                          <a:ext cx="52673" cy="59340"/>
                        </a:xfrm>
                        <a:custGeom>
                          <a:avLst/>
                          <a:gdLst>
                            <a:gd name="connsiteX0" fmla="*/ 36195 w 52673"/>
                            <a:gd name="connsiteY0" fmla="*/ 38100 h 59340"/>
                            <a:gd name="connsiteX1" fmla="*/ 31528 w 52673"/>
                            <a:gd name="connsiteY1" fmla="*/ 23717 h 59340"/>
                            <a:gd name="connsiteX2" fmla="*/ 26289 w 52673"/>
                            <a:gd name="connsiteY2" fmla="*/ 9906 h 59340"/>
                            <a:gd name="connsiteX3" fmla="*/ 20955 w 52673"/>
                            <a:gd name="connsiteY3" fmla="*/ 23717 h 59340"/>
                            <a:gd name="connsiteX4" fmla="*/ 16288 w 52673"/>
                            <a:gd name="connsiteY4" fmla="*/ 38100 h 59340"/>
                            <a:gd name="connsiteX5" fmla="*/ 33338 w 52673"/>
                            <a:gd name="connsiteY5" fmla="*/ 0 h 59340"/>
                            <a:gd name="connsiteX6" fmla="*/ 39243 w 52673"/>
                            <a:gd name="connsiteY6" fmla="*/ 14669 h 59340"/>
                            <a:gd name="connsiteX7" fmla="*/ 44577 w 52673"/>
                            <a:gd name="connsiteY7" fmla="*/ 29623 h 59340"/>
                            <a:gd name="connsiteX8" fmla="*/ 49054 w 52673"/>
                            <a:gd name="connsiteY8" fmla="*/ 44672 h 59340"/>
                            <a:gd name="connsiteX9" fmla="*/ 52673 w 52673"/>
                            <a:gd name="connsiteY9" fmla="*/ 59341 h 59340"/>
                            <a:gd name="connsiteX10" fmla="*/ 41529 w 52673"/>
                            <a:gd name="connsiteY10" fmla="*/ 59341 h 59340"/>
                            <a:gd name="connsiteX11" fmla="*/ 40196 w 52673"/>
                            <a:gd name="connsiteY11" fmla="*/ 53340 h 59340"/>
                            <a:gd name="connsiteX12" fmla="*/ 38671 w 52673"/>
                            <a:gd name="connsiteY12" fmla="*/ 47149 h 59340"/>
                            <a:gd name="connsiteX13" fmla="*/ 13811 w 52673"/>
                            <a:gd name="connsiteY13" fmla="*/ 47149 h 59340"/>
                            <a:gd name="connsiteX14" fmla="*/ 12287 w 52673"/>
                            <a:gd name="connsiteY14" fmla="*/ 53340 h 59340"/>
                            <a:gd name="connsiteX15" fmla="*/ 10954 w 52673"/>
                            <a:gd name="connsiteY15" fmla="*/ 59341 h 59340"/>
                            <a:gd name="connsiteX16" fmla="*/ 0 w 52673"/>
                            <a:gd name="connsiteY16" fmla="*/ 59341 h 59340"/>
                            <a:gd name="connsiteX17" fmla="*/ 3715 w 52673"/>
                            <a:gd name="connsiteY17" fmla="*/ 44672 h 59340"/>
                            <a:gd name="connsiteX18" fmla="*/ 8192 w 52673"/>
                            <a:gd name="connsiteY18" fmla="*/ 29623 h 59340"/>
                            <a:gd name="connsiteX19" fmla="*/ 13525 w 52673"/>
                            <a:gd name="connsiteY19" fmla="*/ 14669 h 59340"/>
                            <a:gd name="connsiteX20" fmla="*/ 19431 w 52673"/>
                            <a:gd name="connsiteY20" fmla="*/ 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2673" h="59340">
                              <a:moveTo>
                                <a:pt x="36195" y="38100"/>
                              </a:moveTo>
                              <a:cubicBezTo>
                                <a:pt x="34766" y="33242"/>
                                <a:pt x="33242" y="28575"/>
                                <a:pt x="31528" y="23717"/>
                              </a:cubicBezTo>
                              <a:cubicBezTo>
                                <a:pt x="29813" y="18859"/>
                                <a:pt x="28099" y="14192"/>
                                <a:pt x="26289" y="9906"/>
                              </a:cubicBezTo>
                              <a:cubicBezTo>
                                <a:pt x="24479" y="14383"/>
                                <a:pt x="22669" y="19431"/>
                                <a:pt x="20955" y="23717"/>
                              </a:cubicBezTo>
                              <a:cubicBezTo>
                                <a:pt x="19240" y="28004"/>
                                <a:pt x="17717" y="33242"/>
                                <a:pt x="16288" y="38100"/>
                              </a:cubicBezTo>
                              <a:close/>
                              <a:moveTo>
                                <a:pt x="33338" y="0"/>
                              </a:moveTo>
                              <a:cubicBezTo>
                                <a:pt x="35433" y="4763"/>
                                <a:pt x="37338" y="9525"/>
                                <a:pt x="39243" y="14669"/>
                              </a:cubicBezTo>
                              <a:cubicBezTo>
                                <a:pt x="41148" y="19812"/>
                                <a:pt x="42958" y="24194"/>
                                <a:pt x="44577" y="29623"/>
                              </a:cubicBezTo>
                              <a:cubicBezTo>
                                <a:pt x="46196" y="35052"/>
                                <a:pt x="47720" y="39624"/>
                                <a:pt x="49054" y="44672"/>
                              </a:cubicBezTo>
                              <a:cubicBezTo>
                                <a:pt x="50387" y="49721"/>
                                <a:pt x="51625" y="54197"/>
                                <a:pt x="52673" y="59341"/>
                              </a:cubicBezTo>
                              <a:lnTo>
                                <a:pt x="41529" y="59341"/>
                              </a:lnTo>
                              <a:cubicBezTo>
                                <a:pt x="41529" y="57341"/>
                                <a:pt x="40672" y="55340"/>
                                <a:pt x="40196" y="53340"/>
                              </a:cubicBezTo>
                              <a:cubicBezTo>
                                <a:pt x="39719" y="51340"/>
                                <a:pt x="39243" y="49244"/>
                                <a:pt x="38671" y="47149"/>
                              </a:cubicBezTo>
                              <a:lnTo>
                                <a:pt x="13811" y="47149"/>
                              </a:lnTo>
                              <a:cubicBezTo>
                                <a:pt x="13240" y="49244"/>
                                <a:pt x="12763" y="51340"/>
                                <a:pt x="12287" y="53340"/>
                              </a:cubicBezTo>
                              <a:cubicBezTo>
                                <a:pt x="11811" y="55340"/>
                                <a:pt x="11335" y="57341"/>
                                <a:pt x="10954" y="59341"/>
                              </a:cubicBezTo>
                              <a:lnTo>
                                <a:pt x="0" y="59341"/>
                              </a:lnTo>
                              <a:cubicBezTo>
                                <a:pt x="1143" y="54578"/>
                                <a:pt x="2381" y="49816"/>
                                <a:pt x="3715" y="44672"/>
                              </a:cubicBezTo>
                              <a:cubicBezTo>
                                <a:pt x="5048" y="39529"/>
                                <a:pt x="6572" y="35147"/>
                                <a:pt x="8192" y="29623"/>
                              </a:cubicBezTo>
                              <a:cubicBezTo>
                                <a:pt x="9811" y="24098"/>
                                <a:pt x="11621" y="20098"/>
                                <a:pt x="13525" y="14669"/>
                              </a:cubicBezTo>
                              <a:cubicBezTo>
                                <a:pt x="15430" y="9239"/>
                                <a:pt x="17335" y="5144"/>
                                <a:pt x="19431"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 name="Vapaamuotoinen: Muoto 165"/>
                      <wps:cNvSpPr/>
                      <wps:spPr>
                        <a:xfrm>
                          <a:off x="2130361" y="431387"/>
                          <a:ext cx="47243" cy="59340"/>
                        </a:xfrm>
                        <a:custGeom>
                          <a:avLst/>
                          <a:gdLst>
                            <a:gd name="connsiteX0" fmla="*/ 47244 w 47243"/>
                            <a:gd name="connsiteY0" fmla="*/ 9525 h 59340"/>
                            <a:gd name="connsiteX1" fmla="*/ 29337 w 47243"/>
                            <a:gd name="connsiteY1" fmla="*/ 9525 h 59340"/>
                            <a:gd name="connsiteX2" fmla="*/ 29337 w 47243"/>
                            <a:gd name="connsiteY2" fmla="*/ 59341 h 59340"/>
                            <a:gd name="connsiteX3" fmla="*/ 18097 w 47243"/>
                            <a:gd name="connsiteY3" fmla="*/ 59341 h 59340"/>
                            <a:gd name="connsiteX4" fmla="*/ 18097 w 47243"/>
                            <a:gd name="connsiteY4" fmla="*/ 9525 h 59340"/>
                            <a:gd name="connsiteX5" fmla="*/ 0 w 47243"/>
                            <a:gd name="connsiteY5" fmla="*/ 9525 h 59340"/>
                            <a:gd name="connsiteX6" fmla="*/ 0 w 47243"/>
                            <a:gd name="connsiteY6" fmla="*/ 0 h 59340"/>
                            <a:gd name="connsiteX7" fmla="*/ 47244 w 47243"/>
                            <a:gd name="connsiteY7" fmla="*/ 0 h 59340"/>
                            <a:gd name="connsiteX8" fmla="*/ 47244 w 47243"/>
                            <a:gd name="connsiteY8" fmla="*/ 9525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243" h="59340">
                              <a:moveTo>
                                <a:pt x="47244" y="9525"/>
                              </a:moveTo>
                              <a:lnTo>
                                <a:pt x="29337" y="9525"/>
                              </a:lnTo>
                              <a:lnTo>
                                <a:pt x="29337" y="59341"/>
                              </a:lnTo>
                              <a:lnTo>
                                <a:pt x="18097" y="59341"/>
                              </a:lnTo>
                              <a:lnTo>
                                <a:pt x="18097" y="9525"/>
                              </a:lnTo>
                              <a:lnTo>
                                <a:pt x="0" y="9525"/>
                              </a:lnTo>
                              <a:lnTo>
                                <a:pt x="0" y="0"/>
                              </a:lnTo>
                              <a:lnTo>
                                <a:pt x="47244" y="0"/>
                              </a:lnTo>
                              <a:lnTo>
                                <a:pt x="47244" y="95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6" name="Vapaamuotoinen: Muoto 166"/>
                      <wps:cNvSpPr/>
                      <wps:spPr>
                        <a:xfrm>
                          <a:off x="2189511" y="431387"/>
                          <a:ext cx="11239" cy="59340"/>
                        </a:xfrm>
                        <a:custGeom>
                          <a:avLst/>
                          <a:gdLst>
                            <a:gd name="connsiteX0" fmla="*/ 0 w 11239"/>
                            <a:gd name="connsiteY0" fmla="*/ 0 h 59340"/>
                            <a:gd name="connsiteX1" fmla="*/ 11239 w 11239"/>
                            <a:gd name="connsiteY1" fmla="*/ 0 h 59340"/>
                            <a:gd name="connsiteX2" fmla="*/ 11239 w 11239"/>
                            <a:gd name="connsiteY2" fmla="*/ 59341 h 59340"/>
                            <a:gd name="connsiteX3" fmla="*/ 0 w 11239"/>
                            <a:gd name="connsiteY3" fmla="*/ 59341 h 59340"/>
                          </a:gdLst>
                          <a:ahLst/>
                          <a:cxnLst>
                            <a:cxn ang="0">
                              <a:pos x="connsiteX0" y="connsiteY0"/>
                            </a:cxn>
                            <a:cxn ang="0">
                              <a:pos x="connsiteX1" y="connsiteY1"/>
                            </a:cxn>
                            <a:cxn ang="0">
                              <a:pos x="connsiteX2" y="connsiteY2"/>
                            </a:cxn>
                            <a:cxn ang="0">
                              <a:pos x="connsiteX3" y="connsiteY3"/>
                            </a:cxn>
                          </a:cxnLst>
                          <a:rect l="l" t="t" r="r" b="b"/>
                          <a:pathLst>
                            <a:path w="11239" h="59340">
                              <a:moveTo>
                                <a:pt x="0" y="0"/>
                              </a:moveTo>
                              <a:lnTo>
                                <a:pt x="11239" y="0"/>
                              </a:lnTo>
                              <a:lnTo>
                                <a:pt x="11239" y="59341"/>
                              </a:lnTo>
                              <a:lnTo>
                                <a:pt x="0" y="593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7" name="Vapaamuotoinen: Muoto 167"/>
                      <wps:cNvSpPr/>
                      <wps:spPr>
                        <a:xfrm>
                          <a:off x="2216463" y="430243"/>
                          <a:ext cx="61444" cy="61532"/>
                        </a:xfrm>
                        <a:custGeom>
                          <a:avLst/>
                          <a:gdLst>
                            <a:gd name="connsiteX0" fmla="*/ 30484 w 61444"/>
                            <a:gd name="connsiteY0" fmla="*/ 9811 h 61532"/>
                            <a:gd name="connsiteX1" fmla="*/ 23435 w 61444"/>
                            <a:gd name="connsiteY1" fmla="*/ 11145 h 61532"/>
                            <a:gd name="connsiteX2" fmla="*/ 17244 w 61444"/>
                            <a:gd name="connsiteY2" fmla="*/ 15145 h 61532"/>
                            <a:gd name="connsiteX3" fmla="*/ 12958 w 61444"/>
                            <a:gd name="connsiteY3" fmla="*/ 21717 h 61532"/>
                            <a:gd name="connsiteX4" fmla="*/ 11338 w 61444"/>
                            <a:gd name="connsiteY4" fmla="*/ 30671 h 61532"/>
                            <a:gd name="connsiteX5" fmla="*/ 12958 w 61444"/>
                            <a:gd name="connsiteY5" fmla="*/ 40196 h 61532"/>
                            <a:gd name="connsiteX6" fmla="*/ 17339 w 61444"/>
                            <a:gd name="connsiteY6" fmla="*/ 46863 h 61532"/>
                            <a:gd name="connsiteX7" fmla="*/ 23530 w 61444"/>
                            <a:gd name="connsiteY7" fmla="*/ 50864 h 61532"/>
                            <a:gd name="connsiteX8" fmla="*/ 30960 w 61444"/>
                            <a:gd name="connsiteY8" fmla="*/ 52197 h 61532"/>
                            <a:gd name="connsiteX9" fmla="*/ 38008 w 61444"/>
                            <a:gd name="connsiteY9" fmla="*/ 50769 h 61532"/>
                            <a:gd name="connsiteX10" fmla="*/ 44104 w 61444"/>
                            <a:gd name="connsiteY10" fmla="*/ 46768 h 61532"/>
                            <a:gd name="connsiteX11" fmla="*/ 48391 w 61444"/>
                            <a:gd name="connsiteY11" fmla="*/ 40291 h 61532"/>
                            <a:gd name="connsiteX12" fmla="*/ 50010 w 61444"/>
                            <a:gd name="connsiteY12" fmla="*/ 31338 h 61532"/>
                            <a:gd name="connsiteX13" fmla="*/ 48486 w 61444"/>
                            <a:gd name="connsiteY13" fmla="*/ 21813 h 61532"/>
                            <a:gd name="connsiteX14" fmla="*/ 44104 w 61444"/>
                            <a:gd name="connsiteY14" fmla="*/ 15145 h 61532"/>
                            <a:gd name="connsiteX15" fmla="*/ 37913 w 61444"/>
                            <a:gd name="connsiteY15" fmla="*/ 11145 h 61532"/>
                            <a:gd name="connsiteX16" fmla="*/ 30484 w 61444"/>
                            <a:gd name="connsiteY16" fmla="*/ 9811 h 61532"/>
                            <a:gd name="connsiteX17" fmla="*/ 31055 w 61444"/>
                            <a:gd name="connsiteY17" fmla="*/ 286 h 61532"/>
                            <a:gd name="connsiteX18" fmla="*/ 42485 w 61444"/>
                            <a:gd name="connsiteY18" fmla="*/ 2191 h 61532"/>
                            <a:gd name="connsiteX19" fmla="*/ 58963 w 61444"/>
                            <a:gd name="connsiteY19" fmla="*/ 17431 h 61532"/>
                            <a:gd name="connsiteX20" fmla="*/ 61440 w 61444"/>
                            <a:gd name="connsiteY20" fmla="*/ 30576 h 61532"/>
                            <a:gd name="connsiteX21" fmla="*/ 58963 w 61444"/>
                            <a:gd name="connsiteY21" fmla="*/ 43911 h 61532"/>
                            <a:gd name="connsiteX22" fmla="*/ 42200 w 61444"/>
                            <a:gd name="connsiteY22" fmla="*/ 59532 h 61532"/>
                            <a:gd name="connsiteX23" fmla="*/ 30388 w 61444"/>
                            <a:gd name="connsiteY23" fmla="*/ 61532 h 61532"/>
                            <a:gd name="connsiteX24" fmla="*/ 18768 w 61444"/>
                            <a:gd name="connsiteY24" fmla="*/ 59532 h 61532"/>
                            <a:gd name="connsiteX25" fmla="*/ 9243 w 61444"/>
                            <a:gd name="connsiteY25" fmla="*/ 53817 h 61532"/>
                            <a:gd name="connsiteX26" fmla="*/ 2480 w 61444"/>
                            <a:gd name="connsiteY26" fmla="*/ 44292 h 61532"/>
                            <a:gd name="connsiteX27" fmla="*/ 4 w 61444"/>
                            <a:gd name="connsiteY27" fmla="*/ 31147 h 61532"/>
                            <a:gd name="connsiteX28" fmla="*/ 2861 w 61444"/>
                            <a:gd name="connsiteY28" fmla="*/ 17431 h 61532"/>
                            <a:gd name="connsiteX29" fmla="*/ 9624 w 61444"/>
                            <a:gd name="connsiteY29" fmla="*/ 7906 h 61532"/>
                            <a:gd name="connsiteX30" fmla="*/ 19149 w 61444"/>
                            <a:gd name="connsiteY30" fmla="*/ 2001 h 61532"/>
                            <a:gd name="connsiteX31" fmla="*/ 31055 w 61444"/>
                            <a:gd name="connsiteY31" fmla="*/ 0 h 615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444" h="61532">
                              <a:moveTo>
                                <a:pt x="30484" y="9811"/>
                              </a:moveTo>
                              <a:cubicBezTo>
                                <a:pt x="28074" y="9829"/>
                                <a:pt x="25683" y="10281"/>
                                <a:pt x="23435" y="11145"/>
                              </a:cubicBezTo>
                              <a:cubicBezTo>
                                <a:pt x="21130" y="12062"/>
                                <a:pt x="19025" y="13421"/>
                                <a:pt x="17244" y="15145"/>
                              </a:cubicBezTo>
                              <a:cubicBezTo>
                                <a:pt x="15453" y="17075"/>
                                <a:pt x="13996" y="19298"/>
                                <a:pt x="12958" y="21717"/>
                              </a:cubicBezTo>
                              <a:cubicBezTo>
                                <a:pt x="11843" y="24570"/>
                                <a:pt x="11300" y="27609"/>
                                <a:pt x="11338" y="30671"/>
                              </a:cubicBezTo>
                              <a:cubicBezTo>
                                <a:pt x="11253" y="33921"/>
                                <a:pt x="11805" y="37156"/>
                                <a:pt x="12958" y="40196"/>
                              </a:cubicBezTo>
                              <a:cubicBezTo>
                                <a:pt x="13977" y="42681"/>
                                <a:pt x="15463" y="44945"/>
                                <a:pt x="17339" y="46863"/>
                              </a:cubicBezTo>
                              <a:cubicBezTo>
                                <a:pt x="19111" y="48604"/>
                                <a:pt x="21216" y="49965"/>
                                <a:pt x="23530" y="50864"/>
                              </a:cubicBezTo>
                              <a:cubicBezTo>
                                <a:pt x="25912" y="51736"/>
                                <a:pt x="28426" y="52188"/>
                                <a:pt x="30960" y="52197"/>
                              </a:cubicBezTo>
                              <a:cubicBezTo>
                                <a:pt x="33379" y="52193"/>
                                <a:pt x="35780" y="51707"/>
                                <a:pt x="38008" y="50769"/>
                              </a:cubicBezTo>
                              <a:cubicBezTo>
                                <a:pt x="40304" y="49893"/>
                                <a:pt x="42390" y="48528"/>
                                <a:pt x="44104" y="46768"/>
                              </a:cubicBezTo>
                              <a:cubicBezTo>
                                <a:pt x="45981" y="44941"/>
                                <a:pt x="47438" y="42732"/>
                                <a:pt x="48391" y="40291"/>
                              </a:cubicBezTo>
                              <a:cubicBezTo>
                                <a:pt x="49543" y="37451"/>
                                <a:pt x="50096" y="34402"/>
                                <a:pt x="50010" y="31338"/>
                              </a:cubicBezTo>
                              <a:cubicBezTo>
                                <a:pt x="50115" y="28094"/>
                                <a:pt x="49600" y="24862"/>
                                <a:pt x="48486" y="21813"/>
                              </a:cubicBezTo>
                              <a:cubicBezTo>
                                <a:pt x="47514" y="19306"/>
                                <a:pt x="46019" y="17033"/>
                                <a:pt x="44104" y="15145"/>
                              </a:cubicBezTo>
                              <a:cubicBezTo>
                                <a:pt x="42371" y="13361"/>
                                <a:pt x="40256" y="11993"/>
                                <a:pt x="37913" y="11145"/>
                              </a:cubicBezTo>
                              <a:cubicBezTo>
                                <a:pt x="35541" y="10225"/>
                                <a:pt x="33027" y="9773"/>
                                <a:pt x="30484" y="9811"/>
                              </a:cubicBezTo>
                              <a:moveTo>
                                <a:pt x="31055" y="286"/>
                              </a:moveTo>
                              <a:cubicBezTo>
                                <a:pt x="34941" y="282"/>
                                <a:pt x="38809" y="926"/>
                                <a:pt x="42485" y="2191"/>
                              </a:cubicBezTo>
                              <a:cubicBezTo>
                                <a:pt x="49867" y="4741"/>
                                <a:pt x="55849" y="10269"/>
                                <a:pt x="58963" y="17431"/>
                              </a:cubicBezTo>
                              <a:cubicBezTo>
                                <a:pt x="60668" y="21600"/>
                                <a:pt x="61507" y="26072"/>
                                <a:pt x="61440" y="30576"/>
                              </a:cubicBezTo>
                              <a:cubicBezTo>
                                <a:pt x="61516" y="35142"/>
                                <a:pt x="60678" y="39677"/>
                                <a:pt x="58963" y="43911"/>
                              </a:cubicBezTo>
                              <a:cubicBezTo>
                                <a:pt x="55801" y="51229"/>
                                <a:pt x="49724" y="56891"/>
                                <a:pt x="42200" y="59532"/>
                              </a:cubicBezTo>
                              <a:cubicBezTo>
                                <a:pt x="38408" y="60866"/>
                                <a:pt x="34408" y="61542"/>
                                <a:pt x="30388" y="61532"/>
                              </a:cubicBezTo>
                              <a:cubicBezTo>
                                <a:pt x="26426" y="61549"/>
                                <a:pt x="22492" y="60872"/>
                                <a:pt x="18768" y="59532"/>
                              </a:cubicBezTo>
                              <a:cubicBezTo>
                                <a:pt x="15225" y="58316"/>
                                <a:pt x="11986" y="56369"/>
                                <a:pt x="9243" y="53817"/>
                              </a:cubicBezTo>
                              <a:cubicBezTo>
                                <a:pt x="6338" y="51154"/>
                                <a:pt x="4033" y="47908"/>
                                <a:pt x="2480" y="44292"/>
                              </a:cubicBezTo>
                              <a:cubicBezTo>
                                <a:pt x="775" y="40123"/>
                                <a:pt x="-63" y="35651"/>
                                <a:pt x="4" y="31147"/>
                              </a:cubicBezTo>
                              <a:cubicBezTo>
                                <a:pt x="-53" y="26422"/>
                                <a:pt x="918" y="21740"/>
                                <a:pt x="2861" y="17431"/>
                              </a:cubicBezTo>
                              <a:cubicBezTo>
                                <a:pt x="4433" y="13824"/>
                                <a:pt x="6738" y="10582"/>
                                <a:pt x="9624" y="7906"/>
                              </a:cubicBezTo>
                              <a:cubicBezTo>
                                <a:pt x="12396" y="5353"/>
                                <a:pt x="15625" y="3349"/>
                                <a:pt x="19149" y="2001"/>
                              </a:cubicBezTo>
                              <a:cubicBezTo>
                                <a:pt x="22978" y="659"/>
                                <a:pt x="26998" y="-17"/>
                                <a:pt x="31055" y="0"/>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8" name="Vapaamuotoinen: Muoto 168"/>
                      <wps:cNvSpPr/>
                      <wps:spPr>
                        <a:xfrm>
                          <a:off x="2293429" y="431387"/>
                          <a:ext cx="53816" cy="59340"/>
                        </a:xfrm>
                        <a:custGeom>
                          <a:avLst/>
                          <a:gdLst>
                            <a:gd name="connsiteX0" fmla="*/ 53054 w 53816"/>
                            <a:gd name="connsiteY0" fmla="*/ 59341 h 59340"/>
                            <a:gd name="connsiteX1" fmla="*/ 39243 w 53816"/>
                            <a:gd name="connsiteY1" fmla="*/ 59341 h 59340"/>
                            <a:gd name="connsiteX2" fmla="*/ 13335 w 53816"/>
                            <a:gd name="connsiteY2" fmla="*/ 19812 h 59340"/>
                            <a:gd name="connsiteX3" fmla="*/ 11621 w 53816"/>
                            <a:gd name="connsiteY3" fmla="*/ 16288 h 59340"/>
                            <a:gd name="connsiteX4" fmla="*/ 10001 w 53816"/>
                            <a:gd name="connsiteY4" fmla="*/ 13049 h 59340"/>
                            <a:gd name="connsiteX5" fmla="*/ 10001 w 53816"/>
                            <a:gd name="connsiteY5" fmla="*/ 16288 h 59340"/>
                            <a:gd name="connsiteX6" fmla="*/ 10001 w 53816"/>
                            <a:gd name="connsiteY6" fmla="*/ 19431 h 59340"/>
                            <a:gd name="connsiteX7" fmla="*/ 10001 w 53816"/>
                            <a:gd name="connsiteY7" fmla="*/ 58960 h 59340"/>
                            <a:gd name="connsiteX8" fmla="*/ 0 w 53816"/>
                            <a:gd name="connsiteY8" fmla="*/ 58960 h 59340"/>
                            <a:gd name="connsiteX9" fmla="*/ 0 w 53816"/>
                            <a:gd name="connsiteY9" fmla="*/ 0 h 59340"/>
                            <a:gd name="connsiteX10" fmla="*/ 13716 w 53816"/>
                            <a:gd name="connsiteY10" fmla="*/ 0 h 59340"/>
                            <a:gd name="connsiteX11" fmla="*/ 40196 w 53816"/>
                            <a:gd name="connsiteY11" fmla="*/ 39624 h 59340"/>
                            <a:gd name="connsiteX12" fmla="*/ 42005 w 53816"/>
                            <a:gd name="connsiteY12" fmla="*/ 42672 h 59340"/>
                            <a:gd name="connsiteX13" fmla="*/ 43625 w 53816"/>
                            <a:gd name="connsiteY13" fmla="*/ 45910 h 59340"/>
                            <a:gd name="connsiteX14" fmla="*/ 43625 w 53816"/>
                            <a:gd name="connsiteY14" fmla="*/ 42672 h 59340"/>
                            <a:gd name="connsiteX15" fmla="*/ 43625 w 53816"/>
                            <a:gd name="connsiteY15" fmla="*/ 39529 h 59340"/>
                            <a:gd name="connsiteX16" fmla="*/ 43625 w 53816"/>
                            <a:gd name="connsiteY16" fmla="*/ 0 h 59340"/>
                            <a:gd name="connsiteX17" fmla="*/ 53816 w 53816"/>
                            <a:gd name="connsiteY17" fmla="*/ 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3816" h="59340">
                              <a:moveTo>
                                <a:pt x="53054" y="59341"/>
                              </a:moveTo>
                              <a:lnTo>
                                <a:pt x="39243" y="59341"/>
                              </a:lnTo>
                              <a:lnTo>
                                <a:pt x="13335" y="19812"/>
                              </a:lnTo>
                              <a:cubicBezTo>
                                <a:pt x="12630" y="18706"/>
                                <a:pt x="12059" y="17524"/>
                                <a:pt x="11621" y="16288"/>
                              </a:cubicBezTo>
                              <a:lnTo>
                                <a:pt x="10001" y="13049"/>
                              </a:lnTo>
                              <a:cubicBezTo>
                                <a:pt x="10001" y="14097"/>
                                <a:pt x="10001" y="15240"/>
                                <a:pt x="10001" y="16288"/>
                              </a:cubicBezTo>
                              <a:cubicBezTo>
                                <a:pt x="10001" y="17335"/>
                                <a:pt x="10001" y="18383"/>
                                <a:pt x="10001" y="19431"/>
                              </a:cubicBezTo>
                              <a:lnTo>
                                <a:pt x="10001" y="58960"/>
                              </a:lnTo>
                              <a:lnTo>
                                <a:pt x="0" y="58960"/>
                              </a:lnTo>
                              <a:lnTo>
                                <a:pt x="0" y="0"/>
                              </a:lnTo>
                              <a:lnTo>
                                <a:pt x="13716" y="0"/>
                              </a:lnTo>
                              <a:lnTo>
                                <a:pt x="40196" y="39624"/>
                              </a:lnTo>
                              <a:cubicBezTo>
                                <a:pt x="40853" y="40606"/>
                                <a:pt x="41462" y="41623"/>
                                <a:pt x="42005" y="42672"/>
                              </a:cubicBezTo>
                              <a:cubicBezTo>
                                <a:pt x="42577" y="43720"/>
                                <a:pt x="43053" y="44768"/>
                                <a:pt x="43625" y="45910"/>
                              </a:cubicBezTo>
                              <a:cubicBezTo>
                                <a:pt x="43529" y="44833"/>
                                <a:pt x="43529" y="43749"/>
                                <a:pt x="43625" y="42672"/>
                              </a:cubicBezTo>
                              <a:cubicBezTo>
                                <a:pt x="43625" y="41624"/>
                                <a:pt x="43625" y="40576"/>
                                <a:pt x="43625" y="39529"/>
                              </a:cubicBezTo>
                              <a:lnTo>
                                <a:pt x="43625" y="0"/>
                              </a:lnTo>
                              <a:lnTo>
                                <a:pt x="53816"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9" name="Vapaamuotoinen: Muoto 169"/>
                      <wps:cNvSpPr/>
                      <wps:spPr>
                        <a:xfrm>
                          <a:off x="2388012" y="431291"/>
                          <a:ext cx="52673" cy="59340"/>
                        </a:xfrm>
                        <a:custGeom>
                          <a:avLst/>
                          <a:gdLst>
                            <a:gd name="connsiteX0" fmla="*/ 36195 w 52673"/>
                            <a:gd name="connsiteY0" fmla="*/ 38100 h 59340"/>
                            <a:gd name="connsiteX1" fmla="*/ 31528 w 52673"/>
                            <a:gd name="connsiteY1" fmla="*/ 23717 h 59340"/>
                            <a:gd name="connsiteX2" fmla="*/ 26289 w 52673"/>
                            <a:gd name="connsiteY2" fmla="*/ 9906 h 59340"/>
                            <a:gd name="connsiteX3" fmla="*/ 20955 w 52673"/>
                            <a:gd name="connsiteY3" fmla="*/ 23717 h 59340"/>
                            <a:gd name="connsiteX4" fmla="*/ 16288 w 52673"/>
                            <a:gd name="connsiteY4" fmla="*/ 38100 h 59340"/>
                            <a:gd name="connsiteX5" fmla="*/ 33242 w 52673"/>
                            <a:gd name="connsiteY5" fmla="*/ 0 h 59340"/>
                            <a:gd name="connsiteX6" fmla="*/ 39243 w 52673"/>
                            <a:gd name="connsiteY6" fmla="*/ 14669 h 59340"/>
                            <a:gd name="connsiteX7" fmla="*/ 44577 w 52673"/>
                            <a:gd name="connsiteY7" fmla="*/ 29623 h 59340"/>
                            <a:gd name="connsiteX8" fmla="*/ 49054 w 52673"/>
                            <a:gd name="connsiteY8" fmla="*/ 44672 h 59340"/>
                            <a:gd name="connsiteX9" fmla="*/ 52673 w 52673"/>
                            <a:gd name="connsiteY9" fmla="*/ 59341 h 59340"/>
                            <a:gd name="connsiteX10" fmla="*/ 41529 w 52673"/>
                            <a:gd name="connsiteY10" fmla="*/ 59341 h 59340"/>
                            <a:gd name="connsiteX11" fmla="*/ 40195 w 52673"/>
                            <a:gd name="connsiteY11" fmla="*/ 53340 h 59340"/>
                            <a:gd name="connsiteX12" fmla="*/ 38671 w 52673"/>
                            <a:gd name="connsiteY12" fmla="*/ 47149 h 59340"/>
                            <a:gd name="connsiteX13" fmla="*/ 13811 w 52673"/>
                            <a:gd name="connsiteY13" fmla="*/ 47149 h 59340"/>
                            <a:gd name="connsiteX14" fmla="*/ 12192 w 52673"/>
                            <a:gd name="connsiteY14" fmla="*/ 53340 h 59340"/>
                            <a:gd name="connsiteX15" fmla="*/ 10858 w 52673"/>
                            <a:gd name="connsiteY15" fmla="*/ 59341 h 59340"/>
                            <a:gd name="connsiteX16" fmla="*/ 0 w 52673"/>
                            <a:gd name="connsiteY16" fmla="*/ 59341 h 59340"/>
                            <a:gd name="connsiteX17" fmla="*/ 3715 w 52673"/>
                            <a:gd name="connsiteY17" fmla="*/ 44672 h 59340"/>
                            <a:gd name="connsiteX18" fmla="*/ 8192 w 52673"/>
                            <a:gd name="connsiteY18" fmla="*/ 29623 h 59340"/>
                            <a:gd name="connsiteX19" fmla="*/ 13430 w 52673"/>
                            <a:gd name="connsiteY19" fmla="*/ 14669 h 59340"/>
                            <a:gd name="connsiteX20" fmla="*/ 19431 w 52673"/>
                            <a:gd name="connsiteY20" fmla="*/ 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2673" h="59340">
                              <a:moveTo>
                                <a:pt x="36195" y="38100"/>
                              </a:moveTo>
                              <a:cubicBezTo>
                                <a:pt x="34766" y="33242"/>
                                <a:pt x="33242" y="28575"/>
                                <a:pt x="31528" y="23717"/>
                              </a:cubicBezTo>
                              <a:cubicBezTo>
                                <a:pt x="29813" y="18859"/>
                                <a:pt x="28099" y="14192"/>
                                <a:pt x="26289" y="9906"/>
                              </a:cubicBezTo>
                              <a:cubicBezTo>
                                <a:pt x="24384" y="14383"/>
                                <a:pt x="22669" y="19431"/>
                                <a:pt x="20955" y="23717"/>
                              </a:cubicBezTo>
                              <a:cubicBezTo>
                                <a:pt x="19240" y="28004"/>
                                <a:pt x="17717" y="33242"/>
                                <a:pt x="16288" y="38100"/>
                              </a:cubicBezTo>
                              <a:close/>
                              <a:moveTo>
                                <a:pt x="33242" y="0"/>
                              </a:moveTo>
                              <a:cubicBezTo>
                                <a:pt x="35338" y="4763"/>
                                <a:pt x="37338" y="9525"/>
                                <a:pt x="39243" y="14669"/>
                              </a:cubicBezTo>
                              <a:cubicBezTo>
                                <a:pt x="41148" y="19812"/>
                                <a:pt x="42958" y="24194"/>
                                <a:pt x="44577" y="29623"/>
                              </a:cubicBezTo>
                              <a:cubicBezTo>
                                <a:pt x="46196" y="35052"/>
                                <a:pt x="47625" y="39624"/>
                                <a:pt x="49054" y="44672"/>
                              </a:cubicBezTo>
                              <a:cubicBezTo>
                                <a:pt x="50483" y="49721"/>
                                <a:pt x="51625" y="54197"/>
                                <a:pt x="52673" y="59341"/>
                              </a:cubicBezTo>
                              <a:lnTo>
                                <a:pt x="41529" y="59341"/>
                              </a:lnTo>
                              <a:cubicBezTo>
                                <a:pt x="41529" y="57341"/>
                                <a:pt x="40672" y="55340"/>
                                <a:pt x="40195" y="53340"/>
                              </a:cubicBezTo>
                              <a:cubicBezTo>
                                <a:pt x="39719" y="51340"/>
                                <a:pt x="39243" y="49244"/>
                                <a:pt x="38671" y="47149"/>
                              </a:cubicBezTo>
                              <a:lnTo>
                                <a:pt x="13811" y="47149"/>
                              </a:lnTo>
                              <a:cubicBezTo>
                                <a:pt x="13240" y="49244"/>
                                <a:pt x="12668" y="51340"/>
                                <a:pt x="12192" y="53340"/>
                              </a:cubicBezTo>
                              <a:cubicBezTo>
                                <a:pt x="11716" y="55340"/>
                                <a:pt x="11335" y="57341"/>
                                <a:pt x="10858" y="59341"/>
                              </a:cubicBezTo>
                              <a:lnTo>
                                <a:pt x="0" y="59341"/>
                              </a:lnTo>
                              <a:cubicBezTo>
                                <a:pt x="1143" y="54578"/>
                                <a:pt x="2286" y="49816"/>
                                <a:pt x="3715" y="44672"/>
                              </a:cubicBezTo>
                              <a:cubicBezTo>
                                <a:pt x="5143" y="39529"/>
                                <a:pt x="6572" y="35147"/>
                                <a:pt x="8192" y="29623"/>
                              </a:cubicBezTo>
                              <a:cubicBezTo>
                                <a:pt x="9811" y="24098"/>
                                <a:pt x="11525" y="20098"/>
                                <a:pt x="13430" y="14669"/>
                              </a:cubicBezTo>
                              <a:cubicBezTo>
                                <a:pt x="15335" y="9239"/>
                                <a:pt x="17335" y="5144"/>
                                <a:pt x="19431"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 name="Vapaamuotoinen: Muoto 170"/>
                      <wps:cNvSpPr/>
                      <wps:spPr>
                        <a:xfrm>
                          <a:off x="2453354" y="431387"/>
                          <a:ext cx="53244" cy="59340"/>
                        </a:xfrm>
                        <a:custGeom>
                          <a:avLst/>
                          <a:gdLst>
                            <a:gd name="connsiteX0" fmla="*/ 52673 w 53244"/>
                            <a:gd name="connsiteY0" fmla="*/ 59341 h 59340"/>
                            <a:gd name="connsiteX1" fmla="*/ 38862 w 53244"/>
                            <a:gd name="connsiteY1" fmla="*/ 59341 h 59340"/>
                            <a:gd name="connsiteX2" fmla="*/ 12954 w 53244"/>
                            <a:gd name="connsiteY2" fmla="*/ 19812 h 59340"/>
                            <a:gd name="connsiteX3" fmla="*/ 11049 w 53244"/>
                            <a:gd name="connsiteY3" fmla="*/ 16669 h 59340"/>
                            <a:gd name="connsiteX4" fmla="*/ 9525 w 53244"/>
                            <a:gd name="connsiteY4" fmla="*/ 13430 h 59340"/>
                            <a:gd name="connsiteX5" fmla="*/ 9525 w 53244"/>
                            <a:gd name="connsiteY5" fmla="*/ 16669 h 59340"/>
                            <a:gd name="connsiteX6" fmla="*/ 9525 w 53244"/>
                            <a:gd name="connsiteY6" fmla="*/ 59341 h 59340"/>
                            <a:gd name="connsiteX7" fmla="*/ 0 w 53244"/>
                            <a:gd name="connsiteY7" fmla="*/ 59341 h 59340"/>
                            <a:gd name="connsiteX8" fmla="*/ 0 w 53244"/>
                            <a:gd name="connsiteY8" fmla="*/ 0 h 59340"/>
                            <a:gd name="connsiteX9" fmla="*/ 13621 w 53244"/>
                            <a:gd name="connsiteY9" fmla="*/ 0 h 59340"/>
                            <a:gd name="connsiteX10" fmla="*/ 39624 w 53244"/>
                            <a:gd name="connsiteY10" fmla="*/ 39624 h 59340"/>
                            <a:gd name="connsiteX11" fmla="*/ 41434 w 53244"/>
                            <a:gd name="connsiteY11" fmla="*/ 42672 h 59340"/>
                            <a:gd name="connsiteX12" fmla="*/ 43053 w 53244"/>
                            <a:gd name="connsiteY12" fmla="*/ 45910 h 59340"/>
                            <a:gd name="connsiteX13" fmla="*/ 43053 w 53244"/>
                            <a:gd name="connsiteY13" fmla="*/ 42672 h 59340"/>
                            <a:gd name="connsiteX14" fmla="*/ 43053 w 53244"/>
                            <a:gd name="connsiteY14" fmla="*/ 39529 h 59340"/>
                            <a:gd name="connsiteX15" fmla="*/ 43053 w 53244"/>
                            <a:gd name="connsiteY15" fmla="*/ 0 h 59340"/>
                            <a:gd name="connsiteX16" fmla="*/ 53245 w 53244"/>
                            <a:gd name="connsiteY16" fmla="*/ 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3244" h="59340">
                              <a:moveTo>
                                <a:pt x="52673" y="59341"/>
                              </a:moveTo>
                              <a:lnTo>
                                <a:pt x="38862" y="59341"/>
                              </a:lnTo>
                              <a:lnTo>
                                <a:pt x="12954" y="19812"/>
                              </a:lnTo>
                              <a:cubicBezTo>
                                <a:pt x="12240" y="18812"/>
                                <a:pt x="11601" y="17761"/>
                                <a:pt x="11049" y="16669"/>
                              </a:cubicBezTo>
                              <a:lnTo>
                                <a:pt x="9525" y="13430"/>
                              </a:lnTo>
                              <a:cubicBezTo>
                                <a:pt x="9525" y="14478"/>
                                <a:pt x="9525" y="15621"/>
                                <a:pt x="9525" y="16669"/>
                              </a:cubicBezTo>
                              <a:lnTo>
                                <a:pt x="9525" y="59341"/>
                              </a:lnTo>
                              <a:lnTo>
                                <a:pt x="0" y="59341"/>
                              </a:lnTo>
                              <a:lnTo>
                                <a:pt x="0" y="0"/>
                              </a:lnTo>
                              <a:lnTo>
                                <a:pt x="13621" y="0"/>
                              </a:lnTo>
                              <a:lnTo>
                                <a:pt x="39624" y="39624"/>
                              </a:lnTo>
                              <a:cubicBezTo>
                                <a:pt x="40319" y="40583"/>
                                <a:pt x="40919" y="41603"/>
                                <a:pt x="41434" y="42672"/>
                              </a:cubicBezTo>
                              <a:cubicBezTo>
                                <a:pt x="42034" y="43723"/>
                                <a:pt x="42567" y="44803"/>
                                <a:pt x="43053" y="45910"/>
                              </a:cubicBezTo>
                              <a:cubicBezTo>
                                <a:pt x="42958" y="44833"/>
                                <a:pt x="42958" y="43749"/>
                                <a:pt x="43053" y="42672"/>
                              </a:cubicBezTo>
                              <a:cubicBezTo>
                                <a:pt x="43053" y="41624"/>
                                <a:pt x="43053" y="40576"/>
                                <a:pt x="43053" y="39529"/>
                              </a:cubicBezTo>
                              <a:lnTo>
                                <a:pt x="43053" y="0"/>
                              </a:lnTo>
                              <a:lnTo>
                                <a:pt x="53245"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1" name="Vapaamuotoinen: Muoto 171"/>
                      <wps:cNvSpPr/>
                      <wps:spPr>
                        <a:xfrm>
                          <a:off x="2524886" y="431380"/>
                          <a:ext cx="52676" cy="60301"/>
                        </a:xfrm>
                        <a:custGeom>
                          <a:avLst/>
                          <a:gdLst>
                            <a:gd name="connsiteX0" fmla="*/ 11240 w 52676"/>
                            <a:gd name="connsiteY0" fmla="*/ 50108 h 60301"/>
                            <a:gd name="connsiteX1" fmla="*/ 15335 w 52676"/>
                            <a:gd name="connsiteY1" fmla="*/ 50108 h 60301"/>
                            <a:gd name="connsiteX2" fmla="*/ 26003 w 52676"/>
                            <a:gd name="connsiteY2" fmla="*/ 48679 h 60301"/>
                            <a:gd name="connsiteX3" fmla="*/ 34004 w 52676"/>
                            <a:gd name="connsiteY3" fmla="*/ 44583 h 60301"/>
                            <a:gd name="connsiteX4" fmla="*/ 39053 w 52676"/>
                            <a:gd name="connsiteY4" fmla="*/ 38011 h 60301"/>
                            <a:gd name="connsiteX5" fmla="*/ 39053 w 52676"/>
                            <a:gd name="connsiteY5" fmla="*/ 20676 h 60301"/>
                            <a:gd name="connsiteX6" fmla="*/ 34004 w 52676"/>
                            <a:gd name="connsiteY6" fmla="*/ 14389 h 60301"/>
                            <a:gd name="connsiteX7" fmla="*/ 25908 w 52676"/>
                            <a:gd name="connsiteY7" fmla="*/ 10484 h 60301"/>
                            <a:gd name="connsiteX8" fmla="*/ 15145 w 52676"/>
                            <a:gd name="connsiteY8" fmla="*/ 9150 h 60301"/>
                            <a:gd name="connsiteX9" fmla="*/ 11144 w 52676"/>
                            <a:gd name="connsiteY9" fmla="*/ 9150 h 60301"/>
                            <a:gd name="connsiteX10" fmla="*/ 0 w 52676"/>
                            <a:gd name="connsiteY10" fmla="*/ 6 h 60301"/>
                            <a:gd name="connsiteX11" fmla="*/ 3429 w 52676"/>
                            <a:gd name="connsiteY11" fmla="*/ 6 h 60301"/>
                            <a:gd name="connsiteX12" fmla="*/ 12954 w 52676"/>
                            <a:gd name="connsiteY12" fmla="*/ 6 h 60301"/>
                            <a:gd name="connsiteX13" fmla="*/ 29718 w 52676"/>
                            <a:gd name="connsiteY13" fmla="*/ 2007 h 60301"/>
                            <a:gd name="connsiteX14" fmla="*/ 42196 w 52676"/>
                            <a:gd name="connsiteY14" fmla="*/ 7722 h 60301"/>
                            <a:gd name="connsiteX15" fmla="*/ 50006 w 52676"/>
                            <a:gd name="connsiteY15" fmla="*/ 17247 h 60301"/>
                            <a:gd name="connsiteX16" fmla="*/ 52673 w 52676"/>
                            <a:gd name="connsiteY16" fmla="*/ 29343 h 60301"/>
                            <a:gd name="connsiteX17" fmla="*/ 49911 w 52676"/>
                            <a:gd name="connsiteY17" fmla="*/ 42583 h 60301"/>
                            <a:gd name="connsiteX18" fmla="*/ 42005 w 52676"/>
                            <a:gd name="connsiteY18" fmla="*/ 52108 h 60301"/>
                            <a:gd name="connsiteX19" fmla="*/ 29528 w 52676"/>
                            <a:gd name="connsiteY19" fmla="*/ 58204 h 60301"/>
                            <a:gd name="connsiteX20" fmla="*/ 12859 w 52676"/>
                            <a:gd name="connsiteY20" fmla="*/ 60300 h 60301"/>
                            <a:gd name="connsiteX21" fmla="*/ 6858 w 52676"/>
                            <a:gd name="connsiteY21" fmla="*/ 60300 h 60301"/>
                            <a:gd name="connsiteX22" fmla="*/ 3715 w 52676"/>
                            <a:gd name="connsiteY22" fmla="*/ 60300 h 60301"/>
                            <a:gd name="connsiteX23" fmla="*/ 286 w 52676"/>
                            <a:gd name="connsiteY23" fmla="*/ 60300 h 603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52676" h="60301">
                              <a:moveTo>
                                <a:pt x="11240" y="50108"/>
                              </a:moveTo>
                              <a:lnTo>
                                <a:pt x="15335" y="50108"/>
                              </a:lnTo>
                              <a:cubicBezTo>
                                <a:pt x="18945" y="50160"/>
                                <a:pt x="22536" y="49679"/>
                                <a:pt x="26003" y="48679"/>
                              </a:cubicBezTo>
                              <a:cubicBezTo>
                                <a:pt x="28918" y="47862"/>
                                <a:pt x="31642" y="46469"/>
                                <a:pt x="34004" y="44583"/>
                              </a:cubicBezTo>
                              <a:cubicBezTo>
                                <a:pt x="36176" y="42817"/>
                                <a:pt x="37910" y="40567"/>
                                <a:pt x="39053" y="38011"/>
                              </a:cubicBezTo>
                              <a:cubicBezTo>
                                <a:pt x="41405" y="32471"/>
                                <a:pt x="41405" y="26215"/>
                                <a:pt x="39053" y="20676"/>
                              </a:cubicBezTo>
                              <a:cubicBezTo>
                                <a:pt x="37872" y="18226"/>
                                <a:pt x="36138" y="16076"/>
                                <a:pt x="34004" y="14389"/>
                              </a:cubicBezTo>
                              <a:cubicBezTo>
                                <a:pt x="31557" y="12620"/>
                                <a:pt x="28813" y="11298"/>
                                <a:pt x="25908" y="10484"/>
                              </a:cubicBezTo>
                              <a:cubicBezTo>
                                <a:pt x="22393" y="9566"/>
                                <a:pt x="18774" y="9117"/>
                                <a:pt x="15145" y="9150"/>
                              </a:cubicBezTo>
                              <a:lnTo>
                                <a:pt x="11144" y="9150"/>
                              </a:lnTo>
                              <a:close/>
                              <a:moveTo>
                                <a:pt x="0" y="6"/>
                              </a:moveTo>
                              <a:lnTo>
                                <a:pt x="3429" y="6"/>
                              </a:lnTo>
                              <a:lnTo>
                                <a:pt x="12954" y="6"/>
                              </a:lnTo>
                              <a:cubicBezTo>
                                <a:pt x="18602" y="-74"/>
                                <a:pt x="24241" y="599"/>
                                <a:pt x="29718" y="2007"/>
                              </a:cubicBezTo>
                              <a:cubicBezTo>
                                <a:pt x="34195" y="3113"/>
                                <a:pt x="38433" y="5053"/>
                                <a:pt x="42196" y="7722"/>
                              </a:cubicBezTo>
                              <a:cubicBezTo>
                                <a:pt x="45558" y="10189"/>
                                <a:pt x="48244" y="13464"/>
                                <a:pt x="50006" y="17247"/>
                              </a:cubicBezTo>
                              <a:cubicBezTo>
                                <a:pt x="51807" y="21024"/>
                                <a:pt x="52712" y="25161"/>
                                <a:pt x="52673" y="29343"/>
                              </a:cubicBezTo>
                              <a:cubicBezTo>
                                <a:pt x="52740" y="33906"/>
                                <a:pt x="51797" y="38426"/>
                                <a:pt x="49911" y="42583"/>
                              </a:cubicBezTo>
                              <a:cubicBezTo>
                                <a:pt x="48044" y="46325"/>
                                <a:pt x="45339" y="49584"/>
                                <a:pt x="42005" y="52108"/>
                              </a:cubicBezTo>
                              <a:cubicBezTo>
                                <a:pt x="38262" y="54905"/>
                                <a:pt x="34033" y="56973"/>
                                <a:pt x="29528" y="58204"/>
                              </a:cubicBezTo>
                              <a:cubicBezTo>
                                <a:pt x="24089" y="59634"/>
                                <a:pt x="18488" y="60339"/>
                                <a:pt x="12859" y="60300"/>
                              </a:cubicBezTo>
                              <a:lnTo>
                                <a:pt x="6858" y="60300"/>
                              </a:lnTo>
                              <a:lnTo>
                                <a:pt x="3715" y="60300"/>
                              </a:lnTo>
                              <a:lnTo>
                                <a:pt x="286" y="6030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2" name="Vapaamuotoinen: Muoto 172"/>
                      <wps:cNvSpPr/>
                      <wps:spPr>
                        <a:xfrm>
                          <a:off x="2621375" y="431387"/>
                          <a:ext cx="53340" cy="59340"/>
                        </a:xfrm>
                        <a:custGeom>
                          <a:avLst/>
                          <a:gdLst>
                            <a:gd name="connsiteX0" fmla="*/ 53340 w 53340"/>
                            <a:gd name="connsiteY0" fmla="*/ 59341 h 59340"/>
                            <a:gd name="connsiteX1" fmla="*/ 39529 w 53340"/>
                            <a:gd name="connsiteY1" fmla="*/ 59341 h 59340"/>
                            <a:gd name="connsiteX2" fmla="*/ 13526 w 53340"/>
                            <a:gd name="connsiteY2" fmla="*/ 19812 h 59340"/>
                            <a:gd name="connsiteX3" fmla="*/ 11716 w 53340"/>
                            <a:gd name="connsiteY3" fmla="*/ 16669 h 59340"/>
                            <a:gd name="connsiteX4" fmla="*/ 10096 w 53340"/>
                            <a:gd name="connsiteY4" fmla="*/ 13430 h 59340"/>
                            <a:gd name="connsiteX5" fmla="*/ 10096 w 53340"/>
                            <a:gd name="connsiteY5" fmla="*/ 16669 h 59340"/>
                            <a:gd name="connsiteX6" fmla="*/ 10096 w 53340"/>
                            <a:gd name="connsiteY6" fmla="*/ 19812 h 59340"/>
                            <a:gd name="connsiteX7" fmla="*/ 10096 w 53340"/>
                            <a:gd name="connsiteY7" fmla="*/ 59341 h 59340"/>
                            <a:gd name="connsiteX8" fmla="*/ 0 w 53340"/>
                            <a:gd name="connsiteY8" fmla="*/ 59341 h 59340"/>
                            <a:gd name="connsiteX9" fmla="*/ 0 w 53340"/>
                            <a:gd name="connsiteY9" fmla="*/ 0 h 59340"/>
                            <a:gd name="connsiteX10" fmla="*/ 13811 w 53340"/>
                            <a:gd name="connsiteY10" fmla="*/ 0 h 59340"/>
                            <a:gd name="connsiteX11" fmla="*/ 39815 w 53340"/>
                            <a:gd name="connsiteY11" fmla="*/ 39624 h 59340"/>
                            <a:gd name="connsiteX12" fmla="*/ 41624 w 53340"/>
                            <a:gd name="connsiteY12" fmla="*/ 42672 h 59340"/>
                            <a:gd name="connsiteX13" fmla="*/ 43148 w 53340"/>
                            <a:gd name="connsiteY13" fmla="*/ 45910 h 59340"/>
                            <a:gd name="connsiteX14" fmla="*/ 43148 w 53340"/>
                            <a:gd name="connsiteY14" fmla="*/ 42672 h 59340"/>
                            <a:gd name="connsiteX15" fmla="*/ 43148 w 53340"/>
                            <a:gd name="connsiteY15" fmla="*/ 0 h 59340"/>
                            <a:gd name="connsiteX16" fmla="*/ 53340 w 53340"/>
                            <a:gd name="connsiteY16" fmla="*/ 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3340" h="59340">
                              <a:moveTo>
                                <a:pt x="53340" y="59341"/>
                              </a:moveTo>
                              <a:lnTo>
                                <a:pt x="39529" y="59341"/>
                              </a:lnTo>
                              <a:lnTo>
                                <a:pt x="13526" y="19812"/>
                              </a:lnTo>
                              <a:cubicBezTo>
                                <a:pt x="12811" y="18833"/>
                                <a:pt x="12202" y="17778"/>
                                <a:pt x="11716" y="16669"/>
                              </a:cubicBezTo>
                              <a:lnTo>
                                <a:pt x="10096" y="13430"/>
                              </a:lnTo>
                              <a:cubicBezTo>
                                <a:pt x="10096" y="14478"/>
                                <a:pt x="10096" y="15621"/>
                                <a:pt x="10096" y="16669"/>
                              </a:cubicBezTo>
                              <a:cubicBezTo>
                                <a:pt x="10096" y="17717"/>
                                <a:pt x="10096" y="18764"/>
                                <a:pt x="10096" y="19812"/>
                              </a:cubicBezTo>
                              <a:lnTo>
                                <a:pt x="10096" y="59341"/>
                              </a:lnTo>
                              <a:lnTo>
                                <a:pt x="0" y="59341"/>
                              </a:lnTo>
                              <a:lnTo>
                                <a:pt x="0" y="0"/>
                              </a:lnTo>
                              <a:lnTo>
                                <a:pt x="13811" y="0"/>
                              </a:lnTo>
                              <a:lnTo>
                                <a:pt x="39815" y="39624"/>
                              </a:lnTo>
                              <a:cubicBezTo>
                                <a:pt x="40472" y="40606"/>
                                <a:pt x="41082" y="41623"/>
                                <a:pt x="41624" y="42672"/>
                              </a:cubicBezTo>
                              <a:cubicBezTo>
                                <a:pt x="42186" y="43724"/>
                                <a:pt x="42701" y="44805"/>
                                <a:pt x="43148" y="45910"/>
                              </a:cubicBezTo>
                              <a:lnTo>
                                <a:pt x="43148" y="42672"/>
                              </a:lnTo>
                              <a:lnTo>
                                <a:pt x="43148" y="0"/>
                              </a:lnTo>
                              <a:lnTo>
                                <a:pt x="53340"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3" name="Vapaamuotoinen: Muoto 173"/>
                      <wps:cNvSpPr/>
                      <wps:spPr>
                        <a:xfrm>
                          <a:off x="2692524" y="431387"/>
                          <a:ext cx="47913" cy="60203"/>
                        </a:xfrm>
                        <a:custGeom>
                          <a:avLst/>
                          <a:gdLst>
                            <a:gd name="connsiteX0" fmla="*/ 47818 w 47913"/>
                            <a:gd name="connsiteY0" fmla="*/ 37624 h 60203"/>
                            <a:gd name="connsiteX1" fmla="*/ 46104 w 47913"/>
                            <a:gd name="connsiteY1" fmla="*/ 47149 h 60203"/>
                            <a:gd name="connsiteX2" fmla="*/ 41151 w 47913"/>
                            <a:gd name="connsiteY2" fmla="*/ 54388 h 60203"/>
                            <a:gd name="connsiteX3" fmla="*/ 33436 w 47913"/>
                            <a:gd name="connsiteY3" fmla="*/ 58674 h 60203"/>
                            <a:gd name="connsiteX4" fmla="*/ 23434 w 47913"/>
                            <a:gd name="connsiteY4" fmla="*/ 60198 h 60203"/>
                            <a:gd name="connsiteX5" fmla="*/ 13909 w 47913"/>
                            <a:gd name="connsiteY5" fmla="*/ 58769 h 60203"/>
                            <a:gd name="connsiteX6" fmla="*/ 6480 w 47913"/>
                            <a:gd name="connsiteY6" fmla="*/ 54578 h 60203"/>
                            <a:gd name="connsiteX7" fmla="*/ 1717 w 47913"/>
                            <a:gd name="connsiteY7" fmla="*/ 47625 h 60203"/>
                            <a:gd name="connsiteX8" fmla="*/ 3 w 47913"/>
                            <a:gd name="connsiteY8" fmla="*/ 38100 h 60203"/>
                            <a:gd name="connsiteX9" fmla="*/ 3 w 47913"/>
                            <a:gd name="connsiteY9" fmla="*/ 0 h 60203"/>
                            <a:gd name="connsiteX10" fmla="*/ 11147 w 47913"/>
                            <a:gd name="connsiteY10" fmla="*/ 0 h 60203"/>
                            <a:gd name="connsiteX11" fmla="*/ 11147 w 47913"/>
                            <a:gd name="connsiteY11" fmla="*/ 38100 h 60203"/>
                            <a:gd name="connsiteX12" fmla="*/ 12195 w 47913"/>
                            <a:gd name="connsiteY12" fmla="*/ 44005 h 60203"/>
                            <a:gd name="connsiteX13" fmla="*/ 14957 w 47913"/>
                            <a:gd name="connsiteY13" fmla="*/ 48006 h 60203"/>
                            <a:gd name="connsiteX14" fmla="*/ 19053 w 47913"/>
                            <a:gd name="connsiteY14" fmla="*/ 50292 h 60203"/>
                            <a:gd name="connsiteX15" fmla="*/ 24196 w 47913"/>
                            <a:gd name="connsiteY15" fmla="*/ 51054 h 60203"/>
                            <a:gd name="connsiteX16" fmla="*/ 29149 w 47913"/>
                            <a:gd name="connsiteY16" fmla="*/ 50292 h 60203"/>
                            <a:gd name="connsiteX17" fmla="*/ 33245 w 47913"/>
                            <a:gd name="connsiteY17" fmla="*/ 48006 h 60203"/>
                            <a:gd name="connsiteX18" fmla="*/ 36007 w 47913"/>
                            <a:gd name="connsiteY18" fmla="*/ 44196 h 60203"/>
                            <a:gd name="connsiteX19" fmla="*/ 37055 w 47913"/>
                            <a:gd name="connsiteY19" fmla="*/ 38671 h 60203"/>
                            <a:gd name="connsiteX20" fmla="*/ 37055 w 47913"/>
                            <a:gd name="connsiteY20" fmla="*/ 571 h 60203"/>
                            <a:gd name="connsiteX21" fmla="*/ 47913 w 47913"/>
                            <a:gd name="connsiteY21" fmla="*/ 571 h 602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7913" h="60203">
                              <a:moveTo>
                                <a:pt x="47818" y="37624"/>
                              </a:moveTo>
                              <a:cubicBezTo>
                                <a:pt x="47847" y="40877"/>
                                <a:pt x="47266" y="44108"/>
                                <a:pt x="46104" y="47149"/>
                              </a:cubicBezTo>
                              <a:cubicBezTo>
                                <a:pt x="44980" y="49884"/>
                                <a:pt x="43294" y="52351"/>
                                <a:pt x="41151" y="54388"/>
                              </a:cubicBezTo>
                              <a:cubicBezTo>
                                <a:pt x="38922" y="56365"/>
                                <a:pt x="36293" y="57829"/>
                                <a:pt x="33436" y="58674"/>
                              </a:cubicBezTo>
                              <a:cubicBezTo>
                                <a:pt x="30216" y="59748"/>
                                <a:pt x="26835" y="60264"/>
                                <a:pt x="23434" y="60198"/>
                              </a:cubicBezTo>
                              <a:cubicBezTo>
                                <a:pt x="20205" y="60223"/>
                                <a:pt x="16986" y="59741"/>
                                <a:pt x="13909" y="58769"/>
                              </a:cubicBezTo>
                              <a:cubicBezTo>
                                <a:pt x="11185" y="57875"/>
                                <a:pt x="8661" y="56451"/>
                                <a:pt x="6480" y="54578"/>
                              </a:cubicBezTo>
                              <a:cubicBezTo>
                                <a:pt x="4356" y="52675"/>
                                <a:pt x="2727" y="50290"/>
                                <a:pt x="1717" y="47625"/>
                              </a:cubicBezTo>
                              <a:cubicBezTo>
                                <a:pt x="536" y="44591"/>
                                <a:pt x="-45" y="41356"/>
                                <a:pt x="3" y="38100"/>
                              </a:cubicBezTo>
                              <a:lnTo>
                                <a:pt x="3" y="0"/>
                              </a:lnTo>
                              <a:lnTo>
                                <a:pt x="11147" y="0"/>
                              </a:lnTo>
                              <a:lnTo>
                                <a:pt x="11147" y="38100"/>
                              </a:lnTo>
                              <a:cubicBezTo>
                                <a:pt x="11061" y="40121"/>
                                <a:pt x="11423" y="42137"/>
                                <a:pt x="12195" y="44005"/>
                              </a:cubicBezTo>
                              <a:cubicBezTo>
                                <a:pt x="12814" y="45526"/>
                                <a:pt x="13757" y="46892"/>
                                <a:pt x="14957" y="48006"/>
                              </a:cubicBezTo>
                              <a:cubicBezTo>
                                <a:pt x="16138" y="49058"/>
                                <a:pt x="17538" y="49838"/>
                                <a:pt x="19053" y="50292"/>
                              </a:cubicBezTo>
                              <a:cubicBezTo>
                                <a:pt x="20720" y="50791"/>
                                <a:pt x="22453" y="51047"/>
                                <a:pt x="24196" y="51054"/>
                              </a:cubicBezTo>
                              <a:cubicBezTo>
                                <a:pt x="25873" y="51048"/>
                                <a:pt x="27549" y="50791"/>
                                <a:pt x="29149" y="50292"/>
                              </a:cubicBezTo>
                              <a:cubicBezTo>
                                <a:pt x="30673" y="49859"/>
                                <a:pt x="32073" y="49076"/>
                                <a:pt x="33245" y="48006"/>
                              </a:cubicBezTo>
                              <a:cubicBezTo>
                                <a:pt x="34445" y="46964"/>
                                <a:pt x="35388" y="45661"/>
                                <a:pt x="36007" y="44196"/>
                              </a:cubicBezTo>
                              <a:cubicBezTo>
                                <a:pt x="36731" y="42445"/>
                                <a:pt x="37084" y="40565"/>
                                <a:pt x="37055" y="38671"/>
                              </a:cubicBezTo>
                              <a:lnTo>
                                <a:pt x="37055" y="571"/>
                              </a:lnTo>
                              <a:lnTo>
                                <a:pt x="47913" y="57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4" name="Vapaamuotoinen: Muoto 174"/>
                      <wps:cNvSpPr/>
                      <wps:spPr>
                        <a:xfrm>
                          <a:off x="2754814" y="430716"/>
                          <a:ext cx="49441" cy="61060"/>
                        </a:xfrm>
                        <a:custGeom>
                          <a:avLst/>
                          <a:gdLst>
                            <a:gd name="connsiteX0" fmla="*/ 49441 w 49441"/>
                            <a:gd name="connsiteY0" fmla="*/ 54297 h 61060"/>
                            <a:gd name="connsiteX1" fmla="*/ 39916 w 49441"/>
                            <a:gd name="connsiteY1" fmla="*/ 59250 h 61060"/>
                            <a:gd name="connsiteX2" fmla="*/ 28486 w 49441"/>
                            <a:gd name="connsiteY2" fmla="*/ 61060 h 61060"/>
                            <a:gd name="connsiteX3" fmla="*/ 16961 w 49441"/>
                            <a:gd name="connsiteY3" fmla="*/ 58869 h 61060"/>
                            <a:gd name="connsiteX4" fmla="*/ 7912 w 49441"/>
                            <a:gd name="connsiteY4" fmla="*/ 52868 h 61060"/>
                            <a:gd name="connsiteX5" fmla="*/ 2007 w 49441"/>
                            <a:gd name="connsiteY5" fmla="*/ 43343 h 61060"/>
                            <a:gd name="connsiteX6" fmla="*/ 6 w 49441"/>
                            <a:gd name="connsiteY6" fmla="*/ 30770 h 61060"/>
                            <a:gd name="connsiteX7" fmla="*/ 2292 w 49441"/>
                            <a:gd name="connsiteY7" fmla="*/ 17435 h 61060"/>
                            <a:gd name="connsiteX8" fmla="*/ 8579 w 49441"/>
                            <a:gd name="connsiteY8" fmla="*/ 7910 h 61060"/>
                            <a:gd name="connsiteX9" fmla="*/ 18104 w 49441"/>
                            <a:gd name="connsiteY9" fmla="*/ 2005 h 61060"/>
                            <a:gd name="connsiteX10" fmla="*/ 29534 w 49441"/>
                            <a:gd name="connsiteY10" fmla="*/ 4 h 61060"/>
                            <a:gd name="connsiteX11" fmla="*/ 39059 w 49441"/>
                            <a:gd name="connsiteY11" fmla="*/ 1338 h 61060"/>
                            <a:gd name="connsiteX12" fmla="*/ 46774 w 49441"/>
                            <a:gd name="connsiteY12" fmla="*/ 5434 h 61060"/>
                            <a:gd name="connsiteX13" fmla="*/ 44012 w 49441"/>
                            <a:gd name="connsiteY13" fmla="*/ 14387 h 61060"/>
                            <a:gd name="connsiteX14" fmla="*/ 30105 w 49441"/>
                            <a:gd name="connsiteY14" fmla="*/ 9625 h 61060"/>
                            <a:gd name="connsiteX15" fmla="*/ 23057 w 49441"/>
                            <a:gd name="connsiteY15" fmla="*/ 10958 h 61060"/>
                            <a:gd name="connsiteX16" fmla="*/ 17056 w 49441"/>
                            <a:gd name="connsiteY16" fmla="*/ 14863 h 61060"/>
                            <a:gd name="connsiteX17" fmla="*/ 13056 w 49441"/>
                            <a:gd name="connsiteY17" fmla="*/ 21340 h 61060"/>
                            <a:gd name="connsiteX18" fmla="*/ 11532 w 49441"/>
                            <a:gd name="connsiteY18" fmla="*/ 30865 h 61060"/>
                            <a:gd name="connsiteX19" fmla="*/ 12865 w 49441"/>
                            <a:gd name="connsiteY19" fmla="*/ 39724 h 61060"/>
                            <a:gd name="connsiteX20" fmla="*/ 16580 w 49441"/>
                            <a:gd name="connsiteY20" fmla="*/ 46391 h 61060"/>
                            <a:gd name="connsiteX21" fmla="*/ 22581 w 49441"/>
                            <a:gd name="connsiteY21" fmla="*/ 50582 h 61060"/>
                            <a:gd name="connsiteX22" fmla="*/ 30391 w 49441"/>
                            <a:gd name="connsiteY22" fmla="*/ 52106 h 61060"/>
                            <a:gd name="connsiteX23" fmla="*/ 39249 w 49441"/>
                            <a:gd name="connsiteY23" fmla="*/ 50582 h 61060"/>
                            <a:gd name="connsiteX24" fmla="*/ 46679 w 49441"/>
                            <a:gd name="connsiteY24" fmla="*/ 45915 h 61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9441" h="61060">
                              <a:moveTo>
                                <a:pt x="49441" y="54297"/>
                              </a:moveTo>
                              <a:cubicBezTo>
                                <a:pt x="46565" y="56465"/>
                                <a:pt x="43345" y="58138"/>
                                <a:pt x="39916" y="59250"/>
                              </a:cubicBezTo>
                              <a:cubicBezTo>
                                <a:pt x="36230" y="60467"/>
                                <a:pt x="32372" y="61079"/>
                                <a:pt x="28486" y="61060"/>
                              </a:cubicBezTo>
                              <a:cubicBezTo>
                                <a:pt x="24543" y="61050"/>
                                <a:pt x="20637" y="60307"/>
                                <a:pt x="16961" y="58869"/>
                              </a:cubicBezTo>
                              <a:cubicBezTo>
                                <a:pt x="13532" y="57566"/>
                                <a:pt x="10446" y="55515"/>
                                <a:pt x="7912" y="52868"/>
                              </a:cubicBezTo>
                              <a:cubicBezTo>
                                <a:pt x="5302" y="50135"/>
                                <a:pt x="3293" y="46892"/>
                                <a:pt x="2007" y="43343"/>
                              </a:cubicBezTo>
                              <a:cubicBezTo>
                                <a:pt x="616" y="39299"/>
                                <a:pt x="-60" y="35045"/>
                                <a:pt x="6" y="30770"/>
                              </a:cubicBezTo>
                              <a:cubicBezTo>
                                <a:pt x="-79" y="26220"/>
                                <a:pt x="692" y="21695"/>
                                <a:pt x="2292" y="17435"/>
                              </a:cubicBezTo>
                              <a:cubicBezTo>
                                <a:pt x="3759" y="13887"/>
                                <a:pt x="5893" y="10653"/>
                                <a:pt x="8579" y="7910"/>
                              </a:cubicBezTo>
                              <a:cubicBezTo>
                                <a:pt x="11313" y="5305"/>
                                <a:pt x="14551" y="3294"/>
                                <a:pt x="18104" y="2005"/>
                              </a:cubicBezTo>
                              <a:cubicBezTo>
                                <a:pt x="21762" y="664"/>
                                <a:pt x="25638" y="-15"/>
                                <a:pt x="29534" y="4"/>
                              </a:cubicBezTo>
                              <a:cubicBezTo>
                                <a:pt x="32763" y="-50"/>
                                <a:pt x="35973" y="400"/>
                                <a:pt x="39059" y="1338"/>
                              </a:cubicBezTo>
                              <a:cubicBezTo>
                                <a:pt x="41888" y="2162"/>
                                <a:pt x="44507" y="3555"/>
                                <a:pt x="46774" y="5434"/>
                              </a:cubicBezTo>
                              <a:lnTo>
                                <a:pt x="44012" y="14387"/>
                              </a:lnTo>
                              <a:cubicBezTo>
                                <a:pt x="40097" y="11180"/>
                                <a:pt x="35163" y="9489"/>
                                <a:pt x="30105" y="9625"/>
                              </a:cubicBezTo>
                              <a:cubicBezTo>
                                <a:pt x="27686" y="9587"/>
                                <a:pt x="25295" y="10040"/>
                                <a:pt x="23057" y="10958"/>
                              </a:cubicBezTo>
                              <a:cubicBezTo>
                                <a:pt x="20780" y="11777"/>
                                <a:pt x="18723" y="13115"/>
                                <a:pt x="17056" y="14863"/>
                              </a:cubicBezTo>
                              <a:cubicBezTo>
                                <a:pt x="15303" y="16731"/>
                                <a:pt x="13942" y="18934"/>
                                <a:pt x="13056" y="21340"/>
                              </a:cubicBezTo>
                              <a:cubicBezTo>
                                <a:pt x="11932" y="24386"/>
                                <a:pt x="11417" y="27621"/>
                                <a:pt x="11532" y="30865"/>
                              </a:cubicBezTo>
                              <a:cubicBezTo>
                                <a:pt x="11503" y="33870"/>
                                <a:pt x="11960" y="36859"/>
                                <a:pt x="12865" y="39724"/>
                              </a:cubicBezTo>
                              <a:cubicBezTo>
                                <a:pt x="13656" y="42166"/>
                                <a:pt x="14923" y="44430"/>
                                <a:pt x="16580" y="46391"/>
                              </a:cubicBezTo>
                              <a:cubicBezTo>
                                <a:pt x="18228" y="48235"/>
                                <a:pt x="20285" y="49671"/>
                                <a:pt x="22581" y="50582"/>
                              </a:cubicBezTo>
                              <a:cubicBezTo>
                                <a:pt x="25057" y="51608"/>
                                <a:pt x="27715" y="52126"/>
                                <a:pt x="30391" y="52106"/>
                              </a:cubicBezTo>
                              <a:cubicBezTo>
                                <a:pt x="33411" y="52113"/>
                                <a:pt x="36411" y="51597"/>
                                <a:pt x="39249" y="50582"/>
                              </a:cubicBezTo>
                              <a:cubicBezTo>
                                <a:pt x="41993" y="49502"/>
                                <a:pt x="44517" y="47919"/>
                                <a:pt x="46679" y="45915"/>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 name="Vapaamuotoinen: Muoto 175"/>
                      <wps:cNvSpPr/>
                      <wps:spPr>
                        <a:xfrm>
                          <a:off x="2815780" y="431387"/>
                          <a:ext cx="34385" cy="59340"/>
                        </a:xfrm>
                        <a:custGeom>
                          <a:avLst/>
                          <a:gdLst>
                            <a:gd name="connsiteX0" fmla="*/ 0 w 34385"/>
                            <a:gd name="connsiteY0" fmla="*/ 0 h 59340"/>
                            <a:gd name="connsiteX1" fmla="*/ 11239 w 34385"/>
                            <a:gd name="connsiteY1" fmla="*/ 0 h 59340"/>
                            <a:gd name="connsiteX2" fmla="*/ 11239 w 34385"/>
                            <a:gd name="connsiteY2" fmla="*/ 49816 h 59340"/>
                            <a:gd name="connsiteX3" fmla="*/ 34385 w 34385"/>
                            <a:gd name="connsiteY3" fmla="*/ 49816 h 59340"/>
                            <a:gd name="connsiteX4" fmla="*/ 34385 w 34385"/>
                            <a:gd name="connsiteY4" fmla="*/ 59341 h 59340"/>
                            <a:gd name="connsiteX5" fmla="*/ 0 w 34385"/>
                            <a:gd name="connsiteY5" fmla="*/ 59341 h 59340"/>
                            <a:gd name="connsiteX6" fmla="*/ 0 w 34385"/>
                            <a:gd name="connsiteY6" fmla="*/ 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4385" h="59340">
                              <a:moveTo>
                                <a:pt x="0" y="0"/>
                              </a:moveTo>
                              <a:lnTo>
                                <a:pt x="11239" y="0"/>
                              </a:lnTo>
                              <a:lnTo>
                                <a:pt x="11239" y="49816"/>
                              </a:lnTo>
                              <a:lnTo>
                                <a:pt x="34385" y="49816"/>
                              </a:lnTo>
                              <a:lnTo>
                                <a:pt x="34385" y="59341"/>
                              </a:lnTo>
                              <a:lnTo>
                                <a:pt x="0" y="59341"/>
                              </a:lnTo>
                              <a:lnTo>
                                <a:pt x="0" y="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6" name="Vapaamuotoinen: Muoto 176"/>
                      <wps:cNvSpPr/>
                      <wps:spPr>
                        <a:xfrm>
                          <a:off x="2862167" y="431387"/>
                          <a:ext cx="35718" cy="59340"/>
                        </a:xfrm>
                        <a:custGeom>
                          <a:avLst/>
                          <a:gdLst>
                            <a:gd name="connsiteX0" fmla="*/ 35719 w 35718"/>
                            <a:gd name="connsiteY0" fmla="*/ 9430 h 59340"/>
                            <a:gd name="connsiteX1" fmla="*/ 10954 w 35718"/>
                            <a:gd name="connsiteY1" fmla="*/ 9430 h 59340"/>
                            <a:gd name="connsiteX2" fmla="*/ 10954 w 35718"/>
                            <a:gd name="connsiteY2" fmla="*/ 24574 h 59340"/>
                            <a:gd name="connsiteX3" fmla="*/ 33814 w 35718"/>
                            <a:gd name="connsiteY3" fmla="*/ 24574 h 59340"/>
                            <a:gd name="connsiteX4" fmla="*/ 33814 w 35718"/>
                            <a:gd name="connsiteY4" fmla="*/ 33909 h 59340"/>
                            <a:gd name="connsiteX5" fmla="*/ 10954 w 35718"/>
                            <a:gd name="connsiteY5" fmla="*/ 33909 h 59340"/>
                            <a:gd name="connsiteX6" fmla="*/ 10954 w 35718"/>
                            <a:gd name="connsiteY6" fmla="*/ 49911 h 59340"/>
                            <a:gd name="connsiteX7" fmla="*/ 35719 w 35718"/>
                            <a:gd name="connsiteY7" fmla="*/ 49911 h 59340"/>
                            <a:gd name="connsiteX8" fmla="*/ 35719 w 35718"/>
                            <a:gd name="connsiteY8" fmla="*/ 59341 h 59340"/>
                            <a:gd name="connsiteX9" fmla="*/ 0 w 35718"/>
                            <a:gd name="connsiteY9" fmla="*/ 59341 h 59340"/>
                            <a:gd name="connsiteX10" fmla="*/ 0 w 35718"/>
                            <a:gd name="connsiteY10" fmla="*/ 0 h 59340"/>
                            <a:gd name="connsiteX11" fmla="*/ 35719 w 35718"/>
                            <a:gd name="connsiteY11" fmla="*/ 0 h 59340"/>
                            <a:gd name="connsiteX12" fmla="*/ 35719 w 35718"/>
                            <a:gd name="connsiteY12" fmla="*/ 943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5718" h="59340">
                              <a:moveTo>
                                <a:pt x="35719" y="9430"/>
                              </a:moveTo>
                              <a:lnTo>
                                <a:pt x="10954" y="9430"/>
                              </a:lnTo>
                              <a:lnTo>
                                <a:pt x="10954" y="24574"/>
                              </a:lnTo>
                              <a:lnTo>
                                <a:pt x="33814" y="24574"/>
                              </a:lnTo>
                              <a:lnTo>
                                <a:pt x="33814" y="33909"/>
                              </a:lnTo>
                              <a:lnTo>
                                <a:pt x="10954" y="33909"/>
                              </a:lnTo>
                              <a:lnTo>
                                <a:pt x="10954" y="49911"/>
                              </a:lnTo>
                              <a:lnTo>
                                <a:pt x="35719" y="49911"/>
                              </a:lnTo>
                              <a:lnTo>
                                <a:pt x="35719" y="59341"/>
                              </a:lnTo>
                              <a:lnTo>
                                <a:pt x="0" y="59341"/>
                              </a:lnTo>
                              <a:lnTo>
                                <a:pt x="0" y="0"/>
                              </a:lnTo>
                              <a:lnTo>
                                <a:pt x="35719" y="0"/>
                              </a:lnTo>
                              <a:lnTo>
                                <a:pt x="35719" y="943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7" name="Vapaamuotoinen: Muoto 177"/>
                      <wps:cNvSpPr/>
                      <wps:spPr>
                        <a:xfrm>
                          <a:off x="2907030" y="431291"/>
                          <a:ext cx="52673" cy="59340"/>
                        </a:xfrm>
                        <a:custGeom>
                          <a:avLst/>
                          <a:gdLst>
                            <a:gd name="connsiteX0" fmla="*/ 36195 w 52673"/>
                            <a:gd name="connsiteY0" fmla="*/ 38100 h 59340"/>
                            <a:gd name="connsiteX1" fmla="*/ 31528 w 52673"/>
                            <a:gd name="connsiteY1" fmla="*/ 23717 h 59340"/>
                            <a:gd name="connsiteX2" fmla="*/ 26289 w 52673"/>
                            <a:gd name="connsiteY2" fmla="*/ 9906 h 59340"/>
                            <a:gd name="connsiteX3" fmla="*/ 20955 w 52673"/>
                            <a:gd name="connsiteY3" fmla="*/ 23717 h 59340"/>
                            <a:gd name="connsiteX4" fmla="*/ 16288 w 52673"/>
                            <a:gd name="connsiteY4" fmla="*/ 38100 h 59340"/>
                            <a:gd name="connsiteX5" fmla="*/ 33242 w 52673"/>
                            <a:gd name="connsiteY5" fmla="*/ 0 h 59340"/>
                            <a:gd name="connsiteX6" fmla="*/ 39243 w 52673"/>
                            <a:gd name="connsiteY6" fmla="*/ 14669 h 59340"/>
                            <a:gd name="connsiteX7" fmla="*/ 44577 w 52673"/>
                            <a:gd name="connsiteY7" fmla="*/ 29623 h 59340"/>
                            <a:gd name="connsiteX8" fmla="*/ 49054 w 52673"/>
                            <a:gd name="connsiteY8" fmla="*/ 44672 h 59340"/>
                            <a:gd name="connsiteX9" fmla="*/ 52673 w 52673"/>
                            <a:gd name="connsiteY9" fmla="*/ 59341 h 59340"/>
                            <a:gd name="connsiteX10" fmla="*/ 41529 w 52673"/>
                            <a:gd name="connsiteY10" fmla="*/ 59341 h 59340"/>
                            <a:gd name="connsiteX11" fmla="*/ 40196 w 52673"/>
                            <a:gd name="connsiteY11" fmla="*/ 53340 h 59340"/>
                            <a:gd name="connsiteX12" fmla="*/ 38671 w 52673"/>
                            <a:gd name="connsiteY12" fmla="*/ 47149 h 59340"/>
                            <a:gd name="connsiteX13" fmla="*/ 13811 w 52673"/>
                            <a:gd name="connsiteY13" fmla="*/ 47149 h 59340"/>
                            <a:gd name="connsiteX14" fmla="*/ 12192 w 52673"/>
                            <a:gd name="connsiteY14" fmla="*/ 53340 h 59340"/>
                            <a:gd name="connsiteX15" fmla="*/ 10858 w 52673"/>
                            <a:gd name="connsiteY15" fmla="*/ 59341 h 59340"/>
                            <a:gd name="connsiteX16" fmla="*/ 0 w 52673"/>
                            <a:gd name="connsiteY16" fmla="*/ 59341 h 59340"/>
                            <a:gd name="connsiteX17" fmla="*/ 3715 w 52673"/>
                            <a:gd name="connsiteY17" fmla="*/ 44672 h 59340"/>
                            <a:gd name="connsiteX18" fmla="*/ 8191 w 52673"/>
                            <a:gd name="connsiteY18" fmla="*/ 29623 h 59340"/>
                            <a:gd name="connsiteX19" fmla="*/ 13430 w 52673"/>
                            <a:gd name="connsiteY19" fmla="*/ 14669 h 59340"/>
                            <a:gd name="connsiteX20" fmla="*/ 19431 w 52673"/>
                            <a:gd name="connsiteY20" fmla="*/ 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2673" h="59340">
                              <a:moveTo>
                                <a:pt x="36195" y="38100"/>
                              </a:moveTo>
                              <a:cubicBezTo>
                                <a:pt x="34766" y="33242"/>
                                <a:pt x="33242" y="28575"/>
                                <a:pt x="31528" y="23717"/>
                              </a:cubicBezTo>
                              <a:cubicBezTo>
                                <a:pt x="29813" y="18859"/>
                                <a:pt x="28099" y="14192"/>
                                <a:pt x="26289" y="9906"/>
                              </a:cubicBezTo>
                              <a:cubicBezTo>
                                <a:pt x="24384" y="14383"/>
                                <a:pt x="22669" y="19431"/>
                                <a:pt x="20955" y="23717"/>
                              </a:cubicBezTo>
                              <a:cubicBezTo>
                                <a:pt x="19240" y="28004"/>
                                <a:pt x="17716" y="33242"/>
                                <a:pt x="16288" y="38100"/>
                              </a:cubicBezTo>
                              <a:close/>
                              <a:moveTo>
                                <a:pt x="33242" y="0"/>
                              </a:moveTo>
                              <a:cubicBezTo>
                                <a:pt x="35338" y="4763"/>
                                <a:pt x="37338" y="9525"/>
                                <a:pt x="39243" y="14669"/>
                              </a:cubicBezTo>
                              <a:cubicBezTo>
                                <a:pt x="41148" y="19812"/>
                                <a:pt x="42958" y="24194"/>
                                <a:pt x="44577" y="29623"/>
                              </a:cubicBezTo>
                              <a:cubicBezTo>
                                <a:pt x="46196" y="35052"/>
                                <a:pt x="47625" y="39624"/>
                                <a:pt x="49054" y="44672"/>
                              </a:cubicBezTo>
                              <a:cubicBezTo>
                                <a:pt x="50482" y="49721"/>
                                <a:pt x="51625" y="54197"/>
                                <a:pt x="52673" y="59341"/>
                              </a:cubicBezTo>
                              <a:lnTo>
                                <a:pt x="41529" y="59341"/>
                              </a:lnTo>
                              <a:cubicBezTo>
                                <a:pt x="41529" y="57341"/>
                                <a:pt x="40672" y="55340"/>
                                <a:pt x="40196" y="53340"/>
                              </a:cubicBezTo>
                              <a:cubicBezTo>
                                <a:pt x="39719" y="51340"/>
                                <a:pt x="39243" y="49244"/>
                                <a:pt x="38671" y="47149"/>
                              </a:cubicBezTo>
                              <a:lnTo>
                                <a:pt x="13811" y="47149"/>
                              </a:lnTo>
                              <a:cubicBezTo>
                                <a:pt x="13240" y="49244"/>
                                <a:pt x="12668" y="51340"/>
                                <a:pt x="12192" y="53340"/>
                              </a:cubicBezTo>
                              <a:cubicBezTo>
                                <a:pt x="11716" y="55340"/>
                                <a:pt x="11335" y="57341"/>
                                <a:pt x="10858" y="59341"/>
                              </a:cubicBezTo>
                              <a:lnTo>
                                <a:pt x="0" y="59341"/>
                              </a:lnTo>
                              <a:cubicBezTo>
                                <a:pt x="1143" y="54578"/>
                                <a:pt x="2286" y="49816"/>
                                <a:pt x="3715" y="44672"/>
                              </a:cubicBezTo>
                              <a:cubicBezTo>
                                <a:pt x="5143" y="39529"/>
                                <a:pt x="6572" y="35147"/>
                                <a:pt x="8191" y="29623"/>
                              </a:cubicBezTo>
                              <a:cubicBezTo>
                                <a:pt x="9811" y="24098"/>
                                <a:pt x="11621" y="20098"/>
                                <a:pt x="13430" y="14669"/>
                              </a:cubicBezTo>
                              <a:cubicBezTo>
                                <a:pt x="15240" y="9239"/>
                                <a:pt x="17335" y="5144"/>
                                <a:pt x="19431"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8" name="Vapaamuotoinen: Muoto 178"/>
                      <wps:cNvSpPr/>
                      <wps:spPr>
                        <a:xfrm>
                          <a:off x="2971800" y="431379"/>
                          <a:ext cx="44862" cy="59824"/>
                        </a:xfrm>
                        <a:custGeom>
                          <a:avLst/>
                          <a:gdLst>
                            <a:gd name="connsiteX0" fmla="*/ 11621 w 44862"/>
                            <a:gd name="connsiteY0" fmla="*/ 29821 h 59824"/>
                            <a:gd name="connsiteX1" fmla="*/ 15812 w 44862"/>
                            <a:gd name="connsiteY1" fmla="*/ 29821 h 59824"/>
                            <a:gd name="connsiteX2" fmla="*/ 28385 w 44862"/>
                            <a:gd name="connsiteY2" fmla="*/ 26963 h 59824"/>
                            <a:gd name="connsiteX3" fmla="*/ 32671 w 44862"/>
                            <a:gd name="connsiteY3" fmla="*/ 19153 h 59824"/>
                            <a:gd name="connsiteX4" fmla="*/ 31623 w 44862"/>
                            <a:gd name="connsiteY4" fmla="*/ 14962 h 59824"/>
                            <a:gd name="connsiteX5" fmla="*/ 28480 w 44862"/>
                            <a:gd name="connsiteY5" fmla="*/ 11723 h 59824"/>
                            <a:gd name="connsiteX6" fmla="*/ 23241 w 44862"/>
                            <a:gd name="connsiteY6" fmla="*/ 9628 h 59824"/>
                            <a:gd name="connsiteX7" fmla="*/ 15716 w 44862"/>
                            <a:gd name="connsiteY7" fmla="*/ 8961 h 59824"/>
                            <a:gd name="connsiteX8" fmla="*/ 11621 w 44862"/>
                            <a:gd name="connsiteY8" fmla="*/ 8961 h 59824"/>
                            <a:gd name="connsiteX9" fmla="*/ 0 w 44862"/>
                            <a:gd name="connsiteY9" fmla="*/ 7 h 59824"/>
                            <a:gd name="connsiteX10" fmla="*/ 7239 w 44862"/>
                            <a:gd name="connsiteY10" fmla="*/ 7 h 59824"/>
                            <a:gd name="connsiteX11" fmla="*/ 13145 w 44862"/>
                            <a:gd name="connsiteY11" fmla="*/ 7 h 59824"/>
                            <a:gd name="connsiteX12" fmla="*/ 26384 w 44862"/>
                            <a:gd name="connsiteY12" fmla="*/ 1246 h 59824"/>
                            <a:gd name="connsiteX13" fmla="*/ 35909 w 44862"/>
                            <a:gd name="connsiteY13" fmla="*/ 5056 h 59824"/>
                            <a:gd name="connsiteX14" fmla="*/ 41815 w 44862"/>
                            <a:gd name="connsiteY14" fmla="*/ 11056 h 59824"/>
                            <a:gd name="connsiteX15" fmla="*/ 43815 w 44862"/>
                            <a:gd name="connsiteY15" fmla="*/ 19248 h 59824"/>
                            <a:gd name="connsiteX16" fmla="*/ 40672 w 44862"/>
                            <a:gd name="connsiteY16" fmla="*/ 29344 h 59824"/>
                            <a:gd name="connsiteX17" fmla="*/ 31147 w 44862"/>
                            <a:gd name="connsiteY17" fmla="*/ 36202 h 59824"/>
                            <a:gd name="connsiteX18" fmla="*/ 38195 w 44862"/>
                            <a:gd name="connsiteY18" fmla="*/ 47632 h 59824"/>
                            <a:gd name="connsiteX19" fmla="*/ 44863 w 44862"/>
                            <a:gd name="connsiteY19" fmla="*/ 59824 h 59824"/>
                            <a:gd name="connsiteX20" fmla="*/ 32195 w 44862"/>
                            <a:gd name="connsiteY20" fmla="*/ 59824 h 59824"/>
                            <a:gd name="connsiteX21" fmla="*/ 26479 w 44862"/>
                            <a:gd name="connsiteY21" fmla="*/ 49537 h 59824"/>
                            <a:gd name="connsiteX22" fmla="*/ 20003 w 44862"/>
                            <a:gd name="connsiteY22" fmla="*/ 39155 h 59824"/>
                            <a:gd name="connsiteX23" fmla="*/ 17716 w 44862"/>
                            <a:gd name="connsiteY23" fmla="*/ 39155 h 59824"/>
                            <a:gd name="connsiteX24" fmla="*/ 15526 w 44862"/>
                            <a:gd name="connsiteY24" fmla="*/ 39155 h 59824"/>
                            <a:gd name="connsiteX25" fmla="*/ 10859 w 44862"/>
                            <a:gd name="connsiteY25" fmla="*/ 39155 h 59824"/>
                            <a:gd name="connsiteX26" fmla="*/ 10859 w 44862"/>
                            <a:gd name="connsiteY26" fmla="*/ 59443 h 59824"/>
                            <a:gd name="connsiteX27" fmla="*/ 0 w 44862"/>
                            <a:gd name="connsiteY27" fmla="*/ 59443 h 59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4862" h="59824">
                              <a:moveTo>
                                <a:pt x="11621" y="29821"/>
                              </a:moveTo>
                              <a:lnTo>
                                <a:pt x="15812" y="29821"/>
                              </a:lnTo>
                              <a:cubicBezTo>
                                <a:pt x="20193" y="30127"/>
                                <a:pt x="24565" y="29134"/>
                                <a:pt x="28385" y="26963"/>
                              </a:cubicBezTo>
                              <a:cubicBezTo>
                                <a:pt x="31099" y="25306"/>
                                <a:pt x="32728" y="22333"/>
                                <a:pt x="32671" y="19153"/>
                              </a:cubicBezTo>
                              <a:cubicBezTo>
                                <a:pt x="32671" y="17690"/>
                                <a:pt x="32309" y="16250"/>
                                <a:pt x="31623" y="14962"/>
                              </a:cubicBezTo>
                              <a:cubicBezTo>
                                <a:pt x="30890" y="13618"/>
                                <a:pt x="29804" y="12498"/>
                                <a:pt x="28480" y="11723"/>
                              </a:cubicBezTo>
                              <a:cubicBezTo>
                                <a:pt x="26861" y="10750"/>
                                <a:pt x="25089" y="10042"/>
                                <a:pt x="23241" y="9628"/>
                              </a:cubicBezTo>
                              <a:cubicBezTo>
                                <a:pt x="20764" y="9139"/>
                                <a:pt x="18240" y="8916"/>
                                <a:pt x="15716" y="8961"/>
                              </a:cubicBezTo>
                              <a:lnTo>
                                <a:pt x="11621" y="8961"/>
                              </a:lnTo>
                              <a:close/>
                              <a:moveTo>
                                <a:pt x="0" y="7"/>
                              </a:moveTo>
                              <a:lnTo>
                                <a:pt x="7239" y="7"/>
                              </a:lnTo>
                              <a:lnTo>
                                <a:pt x="13145" y="7"/>
                              </a:lnTo>
                              <a:cubicBezTo>
                                <a:pt x="17593" y="-61"/>
                                <a:pt x="22031" y="354"/>
                                <a:pt x="26384" y="1246"/>
                              </a:cubicBezTo>
                              <a:cubicBezTo>
                                <a:pt x="29746" y="1998"/>
                                <a:pt x="32956" y="3285"/>
                                <a:pt x="35909" y="5056"/>
                              </a:cubicBezTo>
                              <a:cubicBezTo>
                                <a:pt x="38348" y="6527"/>
                                <a:pt x="40386" y="8591"/>
                                <a:pt x="41815" y="11056"/>
                              </a:cubicBezTo>
                              <a:cubicBezTo>
                                <a:pt x="43177" y="13569"/>
                                <a:pt x="43863" y="16390"/>
                                <a:pt x="43815" y="19248"/>
                              </a:cubicBezTo>
                              <a:cubicBezTo>
                                <a:pt x="43872" y="22863"/>
                                <a:pt x="42767" y="26400"/>
                                <a:pt x="40672" y="29344"/>
                              </a:cubicBezTo>
                              <a:cubicBezTo>
                                <a:pt x="38224" y="32503"/>
                                <a:pt x="34919" y="34885"/>
                                <a:pt x="31147" y="36202"/>
                              </a:cubicBezTo>
                              <a:cubicBezTo>
                                <a:pt x="33528" y="39917"/>
                                <a:pt x="35909" y="43727"/>
                                <a:pt x="38195" y="47632"/>
                              </a:cubicBezTo>
                              <a:cubicBezTo>
                                <a:pt x="40481" y="51538"/>
                                <a:pt x="42672" y="55633"/>
                                <a:pt x="44863" y="59824"/>
                              </a:cubicBezTo>
                              <a:lnTo>
                                <a:pt x="32195" y="59824"/>
                              </a:lnTo>
                              <a:cubicBezTo>
                                <a:pt x="30356" y="56395"/>
                                <a:pt x="28451" y="52966"/>
                                <a:pt x="26479" y="49537"/>
                              </a:cubicBezTo>
                              <a:cubicBezTo>
                                <a:pt x="24384" y="46013"/>
                                <a:pt x="22288" y="42584"/>
                                <a:pt x="20003" y="39155"/>
                              </a:cubicBezTo>
                              <a:lnTo>
                                <a:pt x="17716" y="39155"/>
                              </a:lnTo>
                              <a:lnTo>
                                <a:pt x="15526" y="39155"/>
                              </a:lnTo>
                              <a:lnTo>
                                <a:pt x="10859" y="39155"/>
                              </a:lnTo>
                              <a:lnTo>
                                <a:pt x="10859" y="59443"/>
                              </a:lnTo>
                              <a:lnTo>
                                <a:pt x="0" y="59443"/>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9" name="Vapaamuotoinen: Muoto 179"/>
                      <wps:cNvSpPr/>
                      <wps:spPr>
                        <a:xfrm>
                          <a:off x="3057143" y="430815"/>
                          <a:ext cx="39820" cy="61248"/>
                        </a:xfrm>
                        <a:custGeom>
                          <a:avLst/>
                          <a:gdLst>
                            <a:gd name="connsiteX0" fmla="*/ 2668 w 39820"/>
                            <a:gd name="connsiteY0" fmla="*/ 46768 h 61248"/>
                            <a:gd name="connsiteX1" fmla="*/ 9907 w 39820"/>
                            <a:gd name="connsiteY1" fmla="*/ 50197 h 61248"/>
                            <a:gd name="connsiteX2" fmla="*/ 17527 w 39820"/>
                            <a:gd name="connsiteY2" fmla="*/ 51340 h 61248"/>
                            <a:gd name="connsiteX3" fmla="*/ 21908 w 39820"/>
                            <a:gd name="connsiteY3" fmla="*/ 51340 h 61248"/>
                            <a:gd name="connsiteX4" fmla="*/ 25147 w 39820"/>
                            <a:gd name="connsiteY4" fmla="*/ 50007 h 61248"/>
                            <a:gd name="connsiteX5" fmla="*/ 27242 w 39820"/>
                            <a:gd name="connsiteY5" fmla="*/ 47816 h 61248"/>
                            <a:gd name="connsiteX6" fmla="*/ 28004 w 39820"/>
                            <a:gd name="connsiteY6" fmla="*/ 44768 h 61248"/>
                            <a:gd name="connsiteX7" fmla="*/ 26766 w 39820"/>
                            <a:gd name="connsiteY7" fmla="*/ 41244 h 61248"/>
                            <a:gd name="connsiteX8" fmla="*/ 23527 w 39820"/>
                            <a:gd name="connsiteY8" fmla="*/ 38386 h 61248"/>
                            <a:gd name="connsiteX9" fmla="*/ 19432 w 39820"/>
                            <a:gd name="connsiteY9" fmla="*/ 35910 h 61248"/>
                            <a:gd name="connsiteX10" fmla="*/ 14288 w 39820"/>
                            <a:gd name="connsiteY10" fmla="*/ 33624 h 61248"/>
                            <a:gd name="connsiteX11" fmla="*/ 9049 w 39820"/>
                            <a:gd name="connsiteY11" fmla="*/ 30957 h 61248"/>
                            <a:gd name="connsiteX12" fmla="*/ 4477 w 39820"/>
                            <a:gd name="connsiteY12" fmla="*/ 27528 h 61248"/>
                            <a:gd name="connsiteX13" fmla="*/ 1239 w 39820"/>
                            <a:gd name="connsiteY13" fmla="*/ 22956 h 61248"/>
                            <a:gd name="connsiteX14" fmla="*/ 1 w 39820"/>
                            <a:gd name="connsiteY14" fmla="*/ 16955 h 61248"/>
                            <a:gd name="connsiteX15" fmla="*/ 1525 w 39820"/>
                            <a:gd name="connsiteY15" fmla="*/ 9716 h 61248"/>
                            <a:gd name="connsiteX16" fmla="*/ 5811 w 39820"/>
                            <a:gd name="connsiteY16" fmla="*/ 4382 h 61248"/>
                            <a:gd name="connsiteX17" fmla="*/ 12383 w 39820"/>
                            <a:gd name="connsiteY17" fmla="*/ 1048 h 61248"/>
                            <a:gd name="connsiteX18" fmla="*/ 20860 w 39820"/>
                            <a:gd name="connsiteY18" fmla="*/ 0 h 61248"/>
                            <a:gd name="connsiteX19" fmla="*/ 29528 w 39820"/>
                            <a:gd name="connsiteY19" fmla="*/ 1048 h 61248"/>
                            <a:gd name="connsiteX20" fmla="*/ 37148 w 39820"/>
                            <a:gd name="connsiteY20" fmla="*/ 4287 h 61248"/>
                            <a:gd name="connsiteX21" fmla="*/ 34291 w 39820"/>
                            <a:gd name="connsiteY21" fmla="*/ 13812 h 61248"/>
                            <a:gd name="connsiteX22" fmla="*/ 27909 w 39820"/>
                            <a:gd name="connsiteY22" fmla="*/ 10954 h 61248"/>
                            <a:gd name="connsiteX23" fmla="*/ 21146 w 39820"/>
                            <a:gd name="connsiteY23" fmla="*/ 9906 h 61248"/>
                            <a:gd name="connsiteX24" fmla="*/ 17050 w 39820"/>
                            <a:gd name="connsiteY24" fmla="*/ 9906 h 61248"/>
                            <a:gd name="connsiteX25" fmla="*/ 14098 w 39820"/>
                            <a:gd name="connsiteY25" fmla="*/ 11145 h 61248"/>
                            <a:gd name="connsiteX26" fmla="*/ 11431 w 39820"/>
                            <a:gd name="connsiteY26" fmla="*/ 15907 h 61248"/>
                            <a:gd name="connsiteX27" fmla="*/ 12669 w 39820"/>
                            <a:gd name="connsiteY27" fmla="*/ 19431 h 61248"/>
                            <a:gd name="connsiteX28" fmla="*/ 15907 w 39820"/>
                            <a:gd name="connsiteY28" fmla="*/ 22098 h 61248"/>
                            <a:gd name="connsiteX29" fmla="*/ 20479 w 39820"/>
                            <a:gd name="connsiteY29" fmla="*/ 24384 h 61248"/>
                            <a:gd name="connsiteX30" fmla="*/ 25623 w 39820"/>
                            <a:gd name="connsiteY30" fmla="*/ 26670 h 61248"/>
                            <a:gd name="connsiteX31" fmla="*/ 30862 w 39820"/>
                            <a:gd name="connsiteY31" fmla="*/ 29433 h 61248"/>
                            <a:gd name="connsiteX32" fmla="*/ 35339 w 39820"/>
                            <a:gd name="connsiteY32" fmla="*/ 32862 h 61248"/>
                            <a:gd name="connsiteX33" fmla="*/ 38577 w 39820"/>
                            <a:gd name="connsiteY33" fmla="*/ 37529 h 61248"/>
                            <a:gd name="connsiteX34" fmla="*/ 39815 w 39820"/>
                            <a:gd name="connsiteY34" fmla="*/ 43720 h 61248"/>
                            <a:gd name="connsiteX35" fmla="*/ 38291 w 39820"/>
                            <a:gd name="connsiteY35" fmla="*/ 51245 h 61248"/>
                            <a:gd name="connsiteX36" fmla="*/ 33815 w 39820"/>
                            <a:gd name="connsiteY36" fmla="*/ 56769 h 61248"/>
                            <a:gd name="connsiteX37" fmla="*/ 27052 w 39820"/>
                            <a:gd name="connsiteY37" fmla="*/ 60103 h 61248"/>
                            <a:gd name="connsiteX38" fmla="*/ 18193 w 39820"/>
                            <a:gd name="connsiteY38" fmla="*/ 61246 h 61248"/>
                            <a:gd name="connsiteX39" fmla="*/ 8668 w 39820"/>
                            <a:gd name="connsiteY39" fmla="*/ 60008 h 61248"/>
                            <a:gd name="connsiteX40" fmla="*/ 763 w 39820"/>
                            <a:gd name="connsiteY40" fmla="*/ 56484 h 61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39820" h="61248">
                              <a:moveTo>
                                <a:pt x="2668" y="46768"/>
                              </a:moveTo>
                              <a:cubicBezTo>
                                <a:pt x="4897" y="48273"/>
                                <a:pt x="7335" y="49430"/>
                                <a:pt x="9907" y="50197"/>
                              </a:cubicBezTo>
                              <a:cubicBezTo>
                                <a:pt x="12374" y="50963"/>
                                <a:pt x="14945" y="51349"/>
                                <a:pt x="17527" y="51340"/>
                              </a:cubicBezTo>
                              <a:cubicBezTo>
                                <a:pt x="18984" y="51501"/>
                                <a:pt x="20451" y="51501"/>
                                <a:pt x="21908" y="51340"/>
                              </a:cubicBezTo>
                              <a:cubicBezTo>
                                <a:pt x="23080" y="51150"/>
                                <a:pt x="24185" y="50693"/>
                                <a:pt x="25147" y="50007"/>
                              </a:cubicBezTo>
                              <a:cubicBezTo>
                                <a:pt x="26032" y="49478"/>
                                <a:pt x="26757" y="48722"/>
                                <a:pt x="27242" y="47816"/>
                              </a:cubicBezTo>
                              <a:cubicBezTo>
                                <a:pt x="27747" y="46881"/>
                                <a:pt x="28014" y="45832"/>
                                <a:pt x="28004" y="44768"/>
                              </a:cubicBezTo>
                              <a:cubicBezTo>
                                <a:pt x="28052" y="43479"/>
                                <a:pt x="27604" y="42222"/>
                                <a:pt x="26766" y="41244"/>
                              </a:cubicBezTo>
                              <a:cubicBezTo>
                                <a:pt x="25842" y="40125"/>
                                <a:pt x="24756" y="39161"/>
                                <a:pt x="23527" y="38386"/>
                              </a:cubicBezTo>
                              <a:cubicBezTo>
                                <a:pt x="22222" y="37465"/>
                                <a:pt x="20851" y="36638"/>
                                <a:pt x="19432" y="35910"/>
                              </a:cubicBezTo>
                              <a:cubicBezTo>
                                <a:pt x="17717" y="35274"/>
                                <a:pt x="16003" y="34512"/>
                                <a:pt x="14288" y="33624"/>
                              </a:cubicBezTo>
                              <a:lnTo>
                                <a:pt x="9049" y="30957"/>
                              </a:lnTo>
                              <a:cubicBezTo>
                                <a:pt x="7392" y="30000"/>
                                <a:pt x="5859" y="28850"/>
                                <a:pt x="4477" y="27528"/>
                              </a:cubicBezTo>
                              <a:cubicBezTo>
                                <a:pt x="3153" y="26189"/>
                                <a:pt x="2068" y="24645"/>
                                <a:pt x="1239" y="22956"/>
                              </a:cubicBezTo>
                              <a:cubicBezTo>
                                <a:pt x="410" y="21065"/>
                                <a:pt x="-18" y="19020"/>
                                <a:pt x="1" y="16955"/>
                              </a:cubicBezTo>
                              <a:cubicBezTo>
                                <a:pt x="-18" y="14460"/>
                                <a:pt x="496" y="11991"/>
                                <a:pt x="1525" y="9716"/>
                              </a:cubicBezTo>
                              <a:cubicBezTo>
                                <a:pt x="2544" y="7643"/>
                                <a:pt x="4001" y="5821"/>
                                <a:pt x="5811" y="4382"/>
                              </a:cubicBezTo>
                              <a:cubicBezTo>
                                <a:pt x="7763" y="2853"/>
                                <a:pt x="9992" y="1721"/>
                                <a:pt x="12383" y="1048"/>
                              </a:cubicBezTo>
                              <a:cubicBezTo>
                                <a:pt x="15155" y="337"/>
                                <a:pt x="18003" y="-15"/>
                                <a:pt x="20860" y="0"/>
                              </a:cubicBezTo>
                              <a:cubicBezTo>
                                <a:pt x="23785" y="17"/>
                                <a:pt x="26690" y="368"/>
                                <a:pt x="29528" y="1048"/>
                              </a:cubicBezTo>
                              <a:cubicBezTo>
                                <a:pt x="32205" y="1771"/>
                                <a:pt x="34767" y="2862"/>
                                <a:pt x="37148" y="4287"/>
                              </a:cubicBezTo>
                              <a:lnTo>
                                <a:pt x="34291" y="13812"/>
                              </a:lnTo>
                              <a:cubicBezTo>
                                <a:pt x="32281" y="12624"/>
                                <a:pt x="30138" y="11666"/>
                                <a:pt x="27909" y="10954"/>
                              </a:cubicBezTo>
                              <a:cubicBezTo>
                                <a:pt x="25728" y="10228"/>
                                <a:pt x="23442" y="9874"/>
                                <a:pt x="21146" y="9906"/>
                              </a:cubicBezTo>
                              <a:cubicBezTo>
                                <a:pt x="19784" y="9752"/>
                                <a:pt x="18413" y="9752"/>
                                <a:pt x="17050" y="9906"/>
                              </a:cubicBezTo>
                              <a:cubicBezTo>
                                <a:pt x="15993" y="10126"/>
                                <a:pt x="14993" y="10547"/>
                                <a:pt x="14098" y="11145"/>
                              </a:cubicBezTo>
                              <a:cubicBezTo>
                                <a:pt x="12469" y="12190"/>
                                <a:pt x="11469" y="13975"/>
                                <a:pt x="11431" y="15907"/>
                              </a:cubicBezTo>
                              <a:cubicBezTo>
                                <a:pt x="11450" y="17185"/>
                                <a:pt x="11888" y="18422"/>
                                <a:pt x="12669" y="19431"/>
                              </a:cubicBezTo>
                              <a:cubicBezTo>
                                <a:pt x="13622" y="20462"/>
                                <a:pt x="14717" y="21359"/>
                                <a:pt x="15907" y="22098"/>
                              </a:cubicBezTo>
                              <a:lnTo>
                                <a:pt x="20479" y="24384"/>
                              </a:lnTo>
                              <a:lnTo>
                                <a:pt x="25623" y="26670"/>
                              </a:lnTo>
                              <a:cubicBezTo>
                                <a:pt x="27337" y="27528"/>
                                <a:pt x="29147" y="28385"/>
                                <a:pt x="30862" y="29433"/>
                              </a:cubicBezTo>
                              <a:cubicBezTo>
                                <a:pt x="32490" y="30382"/>
                                <a:pt x="33995" y="31535"/>
                                <a:pt x="35339" y="32862"/>
                              </a:cubicBezTo>
                              <a:cubicBezTo>
                                <a:pt x="36682" y="34217"/>
                                <a:pt x="37777" y="35796"/>
                                <a:pt x="38577" y="37529"/>
                              </a:cubicBezTo>
                              <a:cubicBezTo>
                                <a:pt x="39453" y="39473"/>
                                <a:pt x="39872" y="41589"/>
                                <a:pt x="39815" y="43720"/>
                              </a:cubicBezTo>
                              <a:cubicBezTo>
                                <a:pt x="39882" y="46311"/>
                                <a:pt x="39358" y="48885"/>
                                <a:pt x="38291" y="51245"/>
                              </a:cubicBezTo>
                              <a:cubicBezTo>
                                <a:pt x="37263" y="53420"/>
                                <a:pt x="35729" y="55315"/>
                                <a:pt x="33815" y="56769"/>
                              </a:cubicBezTo>
                              <a:cubicBezTo>
                                <a:pt x="31795" y="58310"/>
                                <a:pt x="29500" y="59442"/>
                                <a:pt x="27052" y="60103"/>
                              </a:cubicBezTo>
                              <a:cubicBezTo>
                                <a:pt x="24166" y="60894"/>
                                <a:pt x="21184" y="61279"/>
                                <a:pt x="18193" y="61246"/>
                              </a:cubicBezTo>
                              <a:cubicBezTo>
                                <a:pt x="14983" y="61219"/>
                                <a:pt x="11783" y="60802"/>
                                <a:pt x="8668" y="60008"/>
                              </a:cubicBezTo>
                              <a:cubicBezTo>
                                <a:pt x="5868" y="59241"/>
                                <a:pt x="3201" y="58053"/>
                                <a:pt x="763" y="56484"/>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0" name="Vapaamuotoinen: Muoto 180"/>
                      <wps:cNvSpPr/>
                      <wps:spPr>
                        <a:xfrm>
                          <a:off x="3105150" y="431291"/>
                          <a:ext cx="52482" cy="59340"/>
                        </a:xfrm>
                        <a:custGeom>
                          <a:avLst/>
                          <a:gdLst>
                            <a:gd name="connsiteX0" fmla="*/ 36004 w 52482"/>
                            <a:gd name="connsiteY0" fmla="*/ 38100 h 59340"/>
                            <a:gd name="connsiteX1" fmla="*/ 31337 w 52482"/>
                            <a:gd name="connsiteY1" fmla="*/ 23717 h 59340"/>
                            <a:gd name="connsiteX2" fmla="*/ 26003 w 52482"/>
                            <a:gd name="connsiteY2" fmla="*/ 9906 h 59340"/>
                            <a:gd name="connsiteX3" fmla="*/ 20764 w 52482"/>
                            <a:gd name="connsiteY3" fmla="*/ 23717 h 59340"/>
                            <a:gd name="connsiteX4" fmla="*/ 16097 w 52482"/>
                            <a:gd name="connsiteY4" fmla="*/ 38100 h 59340"/>
                            <a:gd name="connsiteX5" fmla="*/ 33052 w 52482"/>
                            <a:gd name="connsiteY5" fmla="*/ 0 h 59340"/>
                            <a:gd name="connsiteX6" fmla="*/ 39053 w 52482"/>
                            <a:gd name="connsiteY6" fmla="*/ 14669 h 59340"/>
                            <a:gd name="connsiteX7" fmla="*/ 44291 w 52482"/>
                            <a:gd name="connsiteY7" fmla="*/ 29623 h 59340"/>
                            <a:gd name="connsiteX8" fmla="*/ 48768 w 52482"/>
                            <a:gd name="connsiteY8" fmla="*/ 44672 h 59340"/>
                            <a:gd name="connsiteX9" fmla="*/ 52483 w 52482"/>
                            <a:gd name="connsiteY9" fmla="*/ 59341 h 59340"/>
                            <a:gd name="connsiteX10" fmla="*/ 41338 w 52482"/>
                            <a:gd name="connsiteY10" fmla="*/ 59341 h 59340"/>
                            <a:gd name="connsiteX11" fmla="*/ 40005 w 52482"/>
                            <a:gd name="connsiteY11" fmla="*/ 53340 h 59340"/>
                            <a:gd name="connsiteX12" fmla="*/ 38481 w 52482"/>
                            <a:gd name="connsiteY12" fmla="*/ 47149 h 59340"/>
                            <a:gd name="connsiteX13" fmla="*/ 13526 w 52482"/>
                            <a:gd name="connsiteY13" fmla="*/ 47149 h 59340"/>
                            <a:gd name="connsiteX14" fmla="*/ 12002 w 52482"/>
                            <a:gd name="connsiteY14" fmla="*/ 53340 h 59340"/>
                            <a:gd name="connsiteX15" fmla="*/ 10668 w 52482"/>
                            <a:gd name="connsiteY15" fmla="*/ 59341 h 59340"/>
                            <a:gd name="connsiteX16" fmla="*/ 0 w 52482"/>
                            <a:gd name="connsiteY16" fmla="*/ 59341 h 59340"/>
                            <a:gd name="connsiteX17" fmla="*/ 3620 w 52482"/>
                            <a:gd name="connsiteY17" fmla="*/ 44672 h 59340"/>
                            <a:gd name="connsiteX18" fmla="*/ 8191 w 52482"/>
                            <a:gd name="connsiteY18" fmla="*/ 29623 h 59340"/>
                            <a:gd name="connsiteX19" fmla="*/ 13430 w 52482"/>
                            <a:gd name="connsiteY19" fmla="*/ 14669 h 59340"/>
                            <a:gd name="connsiteX20" fmla="*/ 19431 w 52482"/>
                            <a:gd name="connsiteY20" fmla="*/ 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2482" h="59340">
                              <a:moveTo>
                                <a:pt x="36004" y="38100"/>
                              </a:moveTo>
                              <a:cubicBezTo>
                                <a:pt x="34576" y="33242"/>
                                <a:pt x="32956" y="28575"/>
                                <a:pt x="31337" y="23717"/>
                              </a:cubicBezTo>
                              <a:cubicBezTo>
                                <a:pt x="29718" y="18859"/>
                                <a:pt x="27908" y="14192"/>
                                <a:pt x="26003" y="9906"/>
                              </a:cubicBezTo>
                              <a:cubicBezTo>
                                <a:pt x="24194" y="14383"/>
                                <a:pt x="22479" y="19431"/>
                                <a:pt x="20764" y="23717"/>
                              </a:cubicBezTo>
                              <a:cubicBezTo>
                                <a:pt x="19050" y="28004"/>
                                <a:pt x="17526" y="33242"/>
                                <a:pt x="16097" y="38100"/>
                              </a:cubicBezTo>
                              <a:close/>
                              <a:moveTo>
                                <a:pt x="33052" y="0"/>
                              </a:moveTo>
                              <a:cubicBezTo>
                                <a:pt x="35147" y="4763"/>
                                <a:pt x="37147" y="9525"/>
                                <a:pt x="39053" y="14669"/>
                              </a:cubicBezTo>
                              <a:cubicBezTo>
                                <a:pt x="40957" y="19812"/>
                                <a:pt x="42672" y="24194"/>
                                <a:pt x="44291" y="29623"/>
                              </a:cubicBezTo>
                              <a:cubicBezTo>
                                <a:pt x="45911" y="35052"/>
                                <a:pt x="47435" y="39624"/>
                                <a:pt x="48768" y="44672"/>
                              </a:cubicBezTo>
                              <a:cubicBezTo>
                                <a:pt x="50102" y="49721"/>
                                <a:pt x="51340" y="54197"/>
                                <a:pt x="52483" y="59341"/>
                              </a:cubicBezTo>
                              <a:lnTo>
                                <a:pt x="41338" y="59341"/>
                              </a:lnTo>
                              <a:cubicBezTo>
                                <a:pt x="41338" y="57341"/>
                                <a:pt x="40481" y="55340"/>
                                <a:pt x="40005" y="53340"/>
                              </a:cubicBezTo>
                              <a:cubicBezTo>
                                <a:pt x="39529" y="51340"/>
                                <a:pt x="38957" y="49244"/>
                                <a:pt x="38481" y="47149"/>
                              </a:cubicBezTo>
                              <a:lnTo>
                                <a:pt x="13526" y="47149"/>
                              </a:lnTo>
                              <a:cubicBezTo>
                                <a:pt x="12954" y="49244"/>
                                <a:pt x="12478" y="51340"/>
                                <a:pt x="12002" y="53340"/>
                              </a:cubicBezTo>
                              <a:cubicBezTo>
                                <a:pt x="11525" y="55340"/>
                                <a:pt x="11049" y="57341"/>
                                <a:pt x="10668" y="59341"/>
                              </a:cubicBezTo>
                              <a:lnTo>
                                <a:pt x="0" y="59341"/>
                              </a:lnTo>
                              <a:cubicBezTo>
                                <a:pt x="1048" y="54578"/>
                                <a:pt x="2286" y="49816"/>
                                <a:pt x="3620" y="44672"/>
                              </a:cubicBezTo>
                              <a:cubicBezTo>
                                <a:pt x="4953" y="39529"/>
                                <a:pt x="6477" y="35147"/>
                                <a:pt x="8191" y="29623"/>
                              </a:cubicBezTo>
                              <a:cubicBezTo>
                                <a:pt x="9906" y="24098"/>
                                <a:pt x="11525" y="20098"/>
                                <a:pt x="13430" y="14669"/>
                              </a:cubicBezTo>
                              <a:cubicBezTo>
                                <a:pt x="15335" y="9239"/>
                                <a:pt x="17336" y="5144"/>
                                <a:pt x="19431"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1" name="Vapaamuotoinen: Muoto 181"/>
                      <wps:cNvSpPr/>
                      <wps:spPr>
                        <a:xfrm>
                          <a:off x="3170015" y="431387"/>
                          <a:ext cx="34861" cy="59340"/>
                        </a:xfrm>
                        <a:custGeom>
                          <a:avLst/>
                          <a:gdLst>
                            <a:gd name="connsiteX0" fmla="*/ 34862 w 34861"/>
                            <a:gd name="connsiteY0" fmla="*/ 9430 h 59340"/>
                            <a:gd name="connsiteX1" fmla="*/ 11239 w 34861"/>
                            <a:gd name="connsiteY1" fmla="*/ 9430 h 59340"/>
                            <a:gd name="connsiteX2" fmla="*/ 11239 w 34861"/>
                            <a:gd name="connsiteY2" fmla="*/ 27242 h 59340"/>
                            <a:gd name="connsiteX3" fmla="*/ 32861 w 34861"/>
                            <a:gd name="connsiteY3" fmla="*/ 27242 h 59340"/>
                            <a:gd name="connsiteX4" fmla="*/ 32861 w 34861"/>
                            <a:gd name="connsiteY4" fmla="*/ 36481 h 59340"/>
                            <a:gd name="connsiteX5" fmla="*/ 11239 w 34861"/>
                            <a:gd name="connsiteY5" fmla="*/ 36481 h 59340"/>
                            <a:gd name="connsiteX6" fmla="*/ 11239 w 34861"/>
                            <a:gd name="connsiteY6" fmla="*/ 59341 h 59340"/>
                            <a:gd name="connsiteX7" fmla="*/ 0 w 34861"/>
                            <a:gd name="connsiteY7" fmla="*/ 59341 h 59340"/>
                            <a:gd name="connsiteX8" fmla="*/ 0 w 34861"/>
                            <a:gd name="connsiteY8" fmla="*/ 0 h 59340"/>
                            <a:gd name="connsiteX9" fmla="*/ 34862 w 34861"/>
                            <a:gd name="connsiteY9" fmla="*/ 0 h 59340"/>
                            <a:gd name="connsiteX10" fmla="*/ 34862 w 34861"/>
                            <a:gd name="connsiteY10" fmla="*/ 943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4861" h="59340">
                              <a:moveTo>
                                <a:pt x="34862" y="9430"/>
                              </a:moveTo>
                              <a:lnTo>
                                <a:pt x="11239" y="9430"/>
                              </a:lnTo>
                              <a:lnTo>
                                <a:pt x="11239" y="27242"/>
                              </a:lnTo>
                              <a:lnTo>
                                <a:pt x="32861" y="27242"/>
                              </a:lnTo>
                              <a:lnTo>
                                <a:pt x="32861" y="36481"/>
                              </a:lnTo>
                              <a:lnTo>
                                <a:pt x="11239" y="36481"/>
                              </a:lnTo>
                              <a:lnTo>
                                <a:pt x="11239" y="59341"/>
                              </a:lnTo>
                              <a:lnTo>
                                <a:pt x="0" y="59341"/>
                              </a:lnTo>
                              <a:lnTo>
                                <a:pt x="0" y="0"/>
                              </a:lnTo>
                              <a:lnTo>
                                <a:pt x="34862" y="0"/>
                              </a:lnTo>
                              <a:lnTo>
                                <a:pt x="34862" y="943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2" name="Vapaamuotoinen: Muoto 182"/>
                      <wps:cNvSpPr/>
                      <wps:spPr>
                        <a:xfrm>
                          <a:off x="3219068" y="431387"/>
                          <a:ext cx="35718" cy="59340"/>
                        </a:xfrm>
                        <a:custGeom>
                          <a:avLst/>
                          <a:gdLst>
                            <a:gd name="connsiteX0" fmla="*/ 35719 w 35718"/>
                            <a:gd name="connsiteY0" fmla="*/ 9430 h 59340"/>
                            <a:gd name="connsiteX1" fmla="*/ 10954 w 35718"/>
                            <a:gd name="connsiteY1" fmla="*/ 9430 h 59340"/>
                            <a:gd name="connsiteX2" fmla="*/ 10954 w 35718"/>
                            <a:gd name="connsiteY2" fmla="*/ 24574 h 59340"/>
                            <a:gd name="connsiteX3" fmla="*/ 33814 w 35718"/>
                            <a:gd name="connsiteY3" fmla="*/ 24574 h 59340"/>
                            <a:gd name="connsiteX4" fmla="*/ 33814 w 35718"/>
                            <a:gd name="connsiteY4" fmla="*/ 33909 h 59340"/>
                            <a:gd name="connsiteX5" fmla="*/ 10954 w 35718"/>
                            <a:gd name="connsiteY5" fmla="*/ 33909 h 59340"/>
                            <a:gd name="connsiteX6" fmla="*/ 10954 w 35718"/>
                            <a:gd name="connsiteY6" fmla="*/ 49911 h 59340"/>
                            <a:gd name="connsiteX7" fmla="*/ 35719 w 35718"/>
                            <a:gd name="connsiteY7" fmla="*/ 49911 h 59340"/>
                            <a:gd name="connsiteX8" fmla="*/ 35719 w 35718"/>
                            <a:gd name="connsiteY8" fmla="*/ 59341 h 59340"/>
                            <a:gd name="connsiteX9" fmla="*/ 0 w 35718"/>
                            <a:gd name="connsiteY9" fmla="*/ 59341 h 59340"/>
                            <a:gd name="connsiteX10" fmla="*/ 0 w 35718"/>
                            <a:gd name="connsiteY10" fmla="*/ 0 h 59340"/>
                            <a:gd name="connsiteX11" fmla="*/ 35719 w 35718"/>
                            <a:gd name="connsiteY11" fmla="*/ 0 h 59340"/>
                            <a:gd name="connsiteX12" fmla="*/ 35719 w 35718"/>
                            <a:gd name="connsiteY12" fmla="*/ 943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35718" h="59340">
                              <a:moveTo>
                                <a:pt x="35719" y="9430"/>
                              </a:moveTo>
                              <a:lnTo>
                                <a:pt x="10954" y="9430"/>
                              </a:lnTo>
                              <a:lnTo>
                                <a:pt x="10954" y="24574"/>
                              </a:lnTo>
                              <a:lnTo>
                                <a:pt x="33814" y="24574"/>
                              </a:lnTo>
                              <a:lnTo>
                                <a:pt x="33814" y="33909"/>
                              </a:lnTo>
                              <a:lnTo>
                                <a:pt x="10954" y="33909"/>
                              </a:lnTo>
                              <a:lnTo>
                                <a:pt x="10954" y="49911"/>
                              </a:lnTo>
                              <a:lnTo>
                                <a:pt x="35719" y="49911"/>
                              </a:lnTo>
                              <a:lnTo>
                                <a:pt x="35719" y="59341"/>
                              </a:lnTo>
                              <a:lnTo>
                                <a:pt x="0" y="59341"/>
                              </a:lnTo>
                              <a:lnTo>
                                <a:pt x="0" y="0"/>
                              </a:lnTo>
                              <a:lnTo>
                                <a:pt x="35719" y="0"/>
                              </a:lnTo>
                              <a:lnTo>
                                <a:pt x="35719" y="9430"/>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3" name="Vapaamuotoinen: Muoto 183"/>
                      <wps:cNvSpPr/>
                      <wps:spPr>
                        <a:xfrm>
                          <a:off x="3263455" y="431387"/>
                          <a:ext cx="47243" cy="59340"/>
                        </a:xfrm>
                        <a:custGeom>
                          <a:avLst/>
                          <a:gdLst>
                            <a:gd name="connsiteX0" fmla="*/ 47244 w 47243"/>
                            <a:gd name="connsiteY0" fmla="*/ 9525 h 59340"/>
                            <a:gd name="connsiteX1" fmla="*/ 29337 w 47243"/>
                            <a:gd name="connsiteY1" fmla="*/ 9525 h 59340"/>
                            <a:gd name="connsiteX2" fmla="*/ 29337 w 47243"/>
                            <a:gd name="connsiteY2" fmla="*/ 59341 h 59340"/>
                            <a:gd name="connsiteX3" fmla="*/ 18097 w 47243"/>
                            <a:gd name="connsiteY3" fmla="*/ 59341 h 59340"/>
                            <a:gd name="connsiteX4" fmla="*/ 18097 w 47243"/>
                            <a:gd name="connsiteY4" fmla="*/ 9525 h 59340"/>
                            <a:gd name="connsiteX5" fmla="*/ 0 w 47243"/>
                            <a:gd name="connsiteY5" fmla="*/ 9525 h 59340"/>
                            <a:gd name="connsiteX6" fmla="*/ 0 w 47243"/>
                            <a:gd name="connsiteY6" fmla="*/ 0 h 59340"/>
                            <a:gd name="connsiteX7" fmla="*/ 47244 w 47243"/>
                            <a:gd name="connsiteY7" fmla="*/ 0 h 59340"/>
                            <a:gd name="connsiteX8" fmla="*/ 47244 w 47243"/>
                            <a:gd name="connsiteY8" fmla="*/ 9525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243" h="59340">
                              <a:moveTo>
                                <a:pt x="47244" y="9525"/>
                              </a:moveTo>
                              <a:lnTo>
                                <a:pt x="29337" y="9525"/>
                              </a:lnTo>
                              <a:lnTo>
                                <a:pt x="29337" y="59341"/>
                              </a:lnTo>
                              <a:lnTo>
                                <a:pt x="18097" y="59341"/>
                              </a:lnTo>
                              <a:lnTo>
                                <a:pt x="18097" y="9525"/>
                              </a:lnTo>
                              <a:lnTo>
                                <a:pt x="0" y="9525"/>
                              </a:lnTo>
                              <a:lnTo>
                                <a:pt x="0" y="0"/>
                              </a:lnTo>
                              <a:lnTo>
                                <a:pt x="47244" y="0"/>
                              </a:lnTo>
                              <a:lnTo>
                                <a:pt x="47244" y="95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4" name="Vapaamuotoinen: Muoto 184"/>
                      <wps:cNvSpPr/>
                      <wps:spPr>
                        <a:xfrm>
                          <a:off x="3314509" y="431387"/>
                          <a:ext cx="51339" cy="58578"/>
                        </a:xfrm>
                        <a:custGeom>
                          <a:avLst/>
                          <a:gdLst>
                            <a:gd name="connsiteX0" fmla="*/ 51340 w 51339"/>
                            <a:gd name="connsiteY0" fmla="*/ 0 h 58578"/>
                            <a:gd name="connsiteX1" fmla="*/ 47530 w 51339"/>
                            <a:gd name="connsiteY1" fmla="*/ 10382 h 58578"/>
                            <a:gd name="connsiteX2" fmla="*/ 42958 w 51339"/>
                            <a:gd name="connsiteY2" fmla="*/ 19907 h 58578"/>
                            <a:gd name="connsiteX3" fmla="*/ 37624 w 51339"/>
                            <a:gd name="connsiteY3" fmla="*/ 29432 h 58578"/>
                            <a:gd name="connsiteX4" fmla="*/ 31337 w 51339"/>
                            <a:gd name="connsiteY4" fmla="*/ 38957 h 58578"/>
                            <a:gd name="connsiteX5" fmla="*/ 31337 w 51339"/>
                            <a:gd name="connsiteY5" fmla="*/ 58579 h 58578"/>
                            <a:gd name="connsiteX6" fmla="*/ 20193 w 51339"/>
                            <a:gd name="connsiteY6" fmla="*/ 58579 h 58578"/>
                            <a:gd name="connsiteX7" fmla="*/ 20193 w 51339"/>
                            <a:gd name="connsiteY7" fmla="*/ 39719 h 58578"/>
                            <a:gd name="connsiteX8" fmla="*/ 13906 w 51339"/>
                            <a:gd name="connsiteY8" fmla="*/ 30194 h 58578"/>
                            <a:gd name="connsiteX9" fmla="*/ 8477 w 51339"/>
                            <a:gd name="connsiteY9" fmla="*/ 20669 h 58578"/>
                            <a:gd name="connsiteX10" fmla="*/ 3905 w 51339"/>
                            <a:gd name="connsiteY10" fmla="*/ 11144 h 58578"/>
                            <a:gd name="connsiteX11" fmla="*/ 0 w 51339"/>
                            <a:gd name="connsiteY11" fmla="*/ 762 h 58578"/>
                            <a:gd name="connsiteX12" fmla="*/ 11621 w 51339"/>
                            <a:gd name="connsiteY12" fmla="*/ 762 h 58578"/>
                            <a:gd name="connsiteX13" fmla="*/ 14383 w 51339"/>
                            <a:gd name="connsiteY13" fmla="*/ 8382 h 58578"/>
                            <a:gd name="connsiteX14" fmla="*/ 17716 w 51339"/>
                            <a:gd name="connsiteY14" fmla="*/ 15716 h 58578"/>
                            <a:gd name="connsiteX15" fmla="*/ 21526 w 51339"/>
                            <a:gd name="connsiteY15" fmla="*/ 23050 h 58578"/>
                            <a:gd name="connsiteX16" fmla="*/ 25908 w 51339"/>
                            <a:gd name="connsiteY16" fmla="*/ 30385 h 58578"/>
                            <a:gd name="connsiteX17" fmla="*/ 30289 w 51339"/>
                            <a:gd name="connsiteY17" fmla="*/ 23050 h 58578"/>
                            <a:gd name="connsiteX18" fmla="*/ 34004 w 51339"/>
                            <a:gd name="connsiteY18" fmla="*/ 15811 h 58578"/>
                            <a:gd name="connsiteX19" fmla="*/ 37243 w 51339"/>
                            <a:gd name="connsiteY19" fmla="*/ 8477 h 58578"/>
                            <a:gd name="connsiteX20" fmla="*/ 40100 w 51339"/>
                            <a:gd name="connsiteY20" fmla="*/ 762 h 58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1339" h="58578">
                              <a:moveTo>
                                <a:pt x="51340" y="0"/>
                              </a:moveTo>
                              <a:cubicBezTo>
                                <a:pt x="50197" y="3524"/>
                                <a:pt x="48958" y="7048"/>
                                <a:pt x="47530" y="10382"/>
                              </a:cubicBezTo>
                              <a:cubicBezTo>
                                <a:pt x="46168" y="13633"/>
                                <a:pt x="44643" y="16813"/>
                                <a:pt x="42958" y="19907"/>
                              </a:cubicBezTo>
                              <a:cubicBezTo>
                                <a:pt x="41338" y="23146"/>
                                <a:pt x="39529" y="26384"/>
                                <a:pt x="37624" y="29432"/>
                              </a:cubicBezTo>
                              <a:cubicBezTo>
                                <a:pt x="35719" y="32480"/>
                                <a:pt x="33528" y="35909"/>
                                <a:pt x="31337" y="38957"/>
                              </a:cubicBezTo>
                              <a:lnTo>
                                <a:pt x="31337" y="58579"/>
                              </a:lnTo>
                              <a:lnTo>
                                <a:pt x="20193" y="58579"/>
                              </a:lnTo>
                              <a:lnTo>
                                <a:pt x="20193" y="39719"/>
                              </a:lnTo>
                              <a:cubicBezTo>
                                <a:pt x="17907" y="36417"/>
                                <a:pt x="15812" y="33242"/>
                                <a:pt x="13906" y="30194"/>
                              </a:cubicBezTo>
                              <a:cubicBezTo>
                                <a:pt x="12001" y="27146"/>
                                <a:pt x="10192" y="23972"/>
                                <a:pt x="8477" y="20669"/>
                              </a:cubicBezTo>
                              <a:cubicBezTo>
                                <a:pt x="6858" y="17431"/>
                                <a:pt x="5239" y="14192"/>
                                <a:pt x="3905" y="11144"/>
                              </a:cubicBezTo>
                              <a:cubicBezTo>
                                <a:pt x="2572" y="8096"/>
                                <a:pt x="1143" y="4381"/>
                                <a:pt x="0" y="762"/>
                              </a:cubicBezTo>
                              <a:lnTo>
                                <a:pt x="11621" y="762"/>
                              </a:lnTo>
                              <a:cubicBezTo>
                                <a:pt x="12478" y="3334"/>
                                <a:pt x="13430" y="5905"/>
                                <a:pt x="14383" y="8382"/>
                              </a:cubicBezTo>
                              <a:cubicBezTo>
                                <a:pt x="15335" y="10858"/>
                                <a:pt x="16478" y="13335"/>
                                <a:pt x="17716" y="15716"/>
                              </a:cubicBezTo>
                              <a:cubicBezTo>
                                <a:pt x="18955" y="18097"/>
                                <a:pt x="20098" y="20574"/>
                                <a:pt x="21526" y="23050"/>
                              </a:cubicBezTo>
                              <a:cubicBezTo>
                                <a:pt x="22955" y="25527"/>
                                <a:pt x="24289" y="27908"/>
                                <a:pt x="25908" y="30385"/>
                              </a:cubicBezTo>
                              <a:lnTo>
                                <a:pt x="30289" y="23050"/>
                              </a:lnTo>
                              <a:cubicBezTo>
                                <a:pt x="31623" y="20669"/>
                                <a:pt x="32861" y="18193"/>
                                <a:pt x="34004" y="15811"/>
                              </a:cubicBezTo>
                              <a:cubicBezTo>
                                <a:pt x="35147" y="13430"/>
                                <a:pt x="36195" y="10954"/>
                                <a:pt x="37243" y="8477"/>
                              </a:cubicBezTo>
                              <a:cubicBezTo>
                                <a:pt x="38290" y="6001"/>
                                <a:pt x="39243" y="3429"/>
                                <a:pt x="40100" y="76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5" name="Vapaamuotoinen: Muoto 185"/>
                      <wps:cNvSpPr/>
                      <wps:spPr>
                        <a:xfrm>
                          <a:off x="3399472" y="431291"/>
                          <a:ext cx="52673" cy="59340"/>
                        </a:xfrm>
                        <a:custGeom>
                          <a:avLst/>
                          <a:gdLst>
                            <a:gd name="connsiteX0" fmla="*/ 36195 w 52673"/>
                            <a:gd name="connsiteY0" fmla="*/ 38100 h 59340"/>
                            <a:gd name="connsiteX1" fmla="*/ 31528 w 52673"/>
                            <a:gd name="connsiteY1" fmla="*/ 23717 h 59340"/>
                            <a:gd name="connsiteX2" fmla="*/ 26289 w 52673"/>
                            <a:gd name="connsiteY2" fmla="*/ 9906 h 59340"/>
                            <a:gd name="connsiteX3" fmla="*/ 20955 w 52673"/>
                            <a:gd name="connsiteY3" fmla="*/ 23717 h 59340"/>
                            <a:gd name="connsiteX4" fmla="*/ 16288 w 52673"/>
                            <a:gd name="connsiteY4" fmla="*/ 38100 h 59340"/>
                            <a:gd name="connsiteX5" fmla="*/ 33242 w 52673"/>
                            <a:gd name="connsiteY5" fmla="*/ 0 h 59340"/>
                            <a:gd name="connsiteX6" fmla="*/ 39243 w 52673"/>
                            <a:gd name="connsiteY6" fmla="*/ 14669 h 59340"/>
                            <a:gd name="connsiteX7" fmla="*/ 44577 w 52673"/>
                            <a:gd name="connsiteY7" fmla="*/ 29623 h 59340"/>
                            <a:gd name="connsiteX8" fmla="*/ 49054 w 52673"/>
                            <a:gd name="connsiteY8" fmla="*/ 44672 h 59340"/>
                            <a:gd name="connsiteX9" fmla="*/ 52673 w 52673"/>
                            <a:gd name="connsiteY9" fmla="*/ 59341 h 59340"/>
                            <a:gd name="connsiteX10" fmla="*/ 41529 w 52673"/>
                            <a:gd name="connsiteY10" fmla="*/ 59341 h 59340"/>
                            <a:gd name="connsiteX11" fmla="*/ 40196 w 52673"/>
                            <a:gd name="connsiteY11" fmla="*/ 53340 h 59340"/>
                            <a:gd name="connsiteX12" fmla="*/ 38671 w 52673"/>
                            <a:gd name="connsiteY12" fmla="*/ 47149 h 59340"/>
                            <a:gd name="connsiteX13" fmla="*/ 13811 w 52673"/>
                            <a:gd name="connsiteY13" fmla="*/ 47149 h 59340"/>
                            <a:gd name="connsiteX14" fmla="*/ 12192 w 52673"/>
                            <a:gd name="connsiteY14" fmla="*/ 53340 h 59340"/>
                            <a:gd name="connsiteX15" fmla="*/ 10859 w 52673"/>
                            <a:gd name="connsiteY15" fmla="*/ 59341 h 59340"/>
                            <a:gd name="connsiteX16" fmla="*/ 0 w 52673"/>
                            <a:gd name="connsiteY16" fmla="*/ 59341 h 59340"/>
                            <a:gd name="connsiteX17" fmla="*/ 3715 w 52673"/>
                            <a:gd name="connsiteY17" fmla="*/ 44672 h 59340"/>
                            <a:gd name="connsiteX18" fmla="*/ 8192 w 52673"/>
                            <a:gd name="connsiteY18" fmla="*/ 29623 h 59340"/>
                            <a:gd name="connsiteX19" fmla="*/ 13430 w 52673"/>
                            <a:gd name="connsiteY19" fmla="*/ 14669 h 59340"/>
                            <a:gd name="connsiteX20" fmla="*/ 19431 w 52673"/>
                            <a:gd name="connsiteY20" fmla="*/ 0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2673" h="59340">
                              <a:moveTo>
                                <a:pt x="36195" y="38100"/>
                              </a:moveTo>
                              <a:cubicBezTo>
                                <a:pt x="34766" y="33242"/>
                                <a:pt x="33242" y="28575"/>
                                <a:pt x="31528" y="23717"/>
                              </a:cubicBezTo>
                              <a:cubicBezTo>
                                <a:pt x="29813" y="18859"/>
                                <a:pt x="28099" y="14192"/>
                                <a:pt x="26289" y="9906"/>
                              </a:cubicBezTo>
                              <a:cubicBezTo>
                                <a:pt x="24384" y="14383"/>
                                <a:pt x="22670" y="19431"/>
                                <a:pt x="20955" y="23717"/>
                              </a:cubicBezTo>
                              <a:cubicBezTo>
                                <a:pt x="19241" y="28004"/>
                                <a:pt x="17717" y="33242"/>
                                <a:pt x="16288" y="38100"/>
                              </a:cubicBezTo>
                              <a:close/>
                              <a:moveTo>
                                <a:pt x="33242" y="0"/>
                              </a:moveTo>
                              <a:cubicBezTo>
                                <a:pt x="35338" y="4763"/>
                                <a:pt x="37338" y="9525"/>
                                <a:pt x="39243" y="14669"/>
                              </a:cubicBezTo>
                              <a:cubicBezTo>
                                <a:pt x="41148" y="19812"/>
                                <a:pt x="42958" y="24194"/>
                                <a:pt x="44577" y="29623"/>
                              </a:cubicBezTo>
                              <a:cubicBezTo>
                                <a:pt x="46196" y="35052"/>
                                <a:pt x="47625" y="39624"/>
                                <a:pt x="49054" y="44672"/>
                              </a:cubicBezTo>
                              <a:cubicBezTo>
                                <a:pt x="50483" y="49721"/>
                                <a:pt x="51626" y="54197"/>
                                <a:pt x="52673" y="59341"/>
                              </a:cubicBezTo>
                              <a:lnTo>
                                <a:pt x="41529" y="59341"/>
                              </a:lnTo>
                              <a:cubicBezTo>
                                <a:pt x="41529" y="57341"/>
                                <a:pt x="40672" y="55340"/>
                                <a:pt x="40196" y="53340"/>
                              </a:cubicBezTo>
                              <a:cubicBezTo>
                                <a:pt x="39719" y="51340"/>
                                <a:pt x="39243" y="49244"/>
                                <a:pt x="38671" y="47149"/>
                              </a:cubicBezTo>
                              <a:lnTo>
                                <a:pt x="13811" y="47149"/>
                              </a:lnTo>
                              <a:cubicBezTo>
                                <a:pt x="13240" y="49244"/>
                                <a:pt x="12668" y="51340"/>
                                <a:pt x="12192" y="53340"/>
                              </a:cubicBezTo>
                              <a:cubicBezTo>
                                <a:pt x="11716" y="55340"/>
                                <a:pt x="11335" y="57341"/>
                                <a:pt x="10859" y="59341"/>
                              </a:cubicBezTo>
                              <a:lnTo>
                                <a:pt x="0" y="59341"/>
                              </a:lnTo>
                              <a:cubicBezTo>
                                <a:pt x="1143" y="54578"/>
                                <a:pt x="2286" y="49816"/>
                                <a:pt x="3715" y="44672"/>
                              </a:cubicBezTo>
                              <a:cubicBezTo>
                                <a:pt x="5144" y="39529"/>
                                <a:pt x="6572" y="35147"/>
                                <a:pt x="8192" y="29623"/>
                              </a:cubicBezTo>
                              <a:cubicBezTo>
                                <a:pt x="9811" y="24098"/>
                                <a:pt x="11525" y="20098"/>
                                <a:pt x="13430" y="14669"/>
                              </a:cubicBezTo>
                              <a:cubicBezTo>
                                <a:pt x="15335" y="9239"/>
                                <a:pt x="17336" y="5144"/>
                                <a:pt x="19431" y="0"/>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6" name="Vapaamuotoinen: Muoto 186"/>
                      <wps:cNvSpPr/>
                      <wps:spPr>
                        <a:xfrm>
                          <a:off x="3462430" y="431101"/>
                          <a:ext cx="48008" cy="60245"/>
                        </a:xfrm>
                        <a:custGeom>
                          <a:avLst/>
                          <a:gdLst>
                            <a:gd name="connsiteX0" fmla="*/ 48009 w 48008"/>
                            <a:gd name="connsiteY0" fmla="*/ 37910 h 60245"/>
                            <a:gd name="connsiteX1" fmla="*/ 46199 w 48008"/>
                            <a:gd name="connsiteY1" fmla="*/ 47435 h 60245"/>
                            <a:gd name="connsiteX2" fmla="*/ 41246 w 48008"/>
                            <a:gd name="connsiteY2" fmla="*/ 54483 h 60245"/>
                            <a:gd name="connsiteX3" fmla="*/ 33626 w 48008"/>
                            <a:gd name="connsiteY3" fmla="*/ 58769 h 60245"/>
                            <a:gd name="connsiteX4" fmla="*/ 14004 w 48008"/>
                            <a:gd name="connsiteY4" fmla="*/ 58769 h 60245"/>
                            <a:gd name="connsiteX5" fmla="*/ 6575 w 48008"/>
                            <a:gd name="connsiteY5" fmla="*/ 54578 h 60245"/>
                            <a:gd name="connsiteX6" fmla="*/ 1717 w 48008"/>
                            <a:gd name="connsiteY6" fmla="*/ 47625 h 60245"/>
                            <a:gd name="connsiteX7" fmla="*/ 3 w 48008"/>
                            <a:gd name="connsiteY7" fmla="*/ 38100 h 60245"/>
                            <a:gd name="connsiteX8" fmla="*/ 3 w 48008"/>
                            <a:gd name="connsiteY8" fmla="*/ 0 h 60245"/>
                            <a:gd name="connsiteX9" fmla="*/ 11147 w 48008"/>
                            <a:gd name="connsiteY9" fmla="*/ 0 h 60245"/>
                            <a:gd name="connsiteX10" fmla="*/ 11147 w 48008"/>
                            <a:gd name="connsiteY10" fmla="*/ 38100 h 60245"/>
                            <a:gd name="connsiteX11" fmla="*/ 12195 w 48008"/>
                            <a:gd name="connsiteY11" fmla="*/ 44006 h 60245"/>
                            <a:gd name="connsiteX12" fmla="*/ 19148 w 48008"/>
                            <a:gd name="connsiteY12" fmla="*/ 50292 h 60245"/>
                            <a:gd name="connsiteX13" fmla="*/ 24196 w 48008"/>
                            <a:gd name="connsiteY13" fmla="*/ 51054 h 60245"/>
                            <a:gd name="connsiteX14" fmla="*/ 29244 w 48008"/>
                            <a:gd name="connsiteY14" fmla="*/ 50292 h 60245"/>
                            <a:gd name="connsiteX15" fmla="*/ 33245 w 48008"/>
                            <a:gd name="connsiteY15" fmla="*/ 48006 h 60245"/>
                            <a:gd name="connsiteX16" fmla="*/ 36102 w 48008"/>
                            <a:gd name="connsiteY16" fmla="*/ 44196 h 60245"/>
                            <a:gd name="connsiteX17" fmla="*/ 37055 w 48008"/>
                            <a:gd name="connsiteY17" fmla="*/ 38672 h 60245"/>
                            <a:gd name="connsiteX18" fmla="*/ 37055 w 48008"/>
                            <a:gd name="connsiteY18" fmla="*/ 572 h 60245"/>
                            <a:gd name="connsiteX19" fmla="*/ 48009 w 48008"/>
                            <a:gd name="connsiteY19" fmla="*/ 572 h 60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8008" h="60245">
                              <a:moveTo>
                                <a:pt x="48009" y="37910"/>
                              </a:moveTo>
                              <a:cubicBezTo>
                                <a:pt x="48009" y="41170"/>
                                <a:pt x="47389" y="44401"/>
                                <a:pt x="46199" y="47435"/>
                              </a:cubicBezTo>
                              <a:cubicBezTo>
                                <a:pt x="45103" y="50131"/>
                                <a:pt x="43418" y="52543"/>
                                <a:pt x="41246" y="54483"/>
                              </a:cubicBezTo>
                              <a:cubicBezTo>
                                <a:pt x="39046" y="56441"/>
                                <a:pt x="36445" y="57903"/>
                                <a:pt x="33626" y="58769"/>
                              </a:cubicBezTo>
                              <a:cubicBezTo>
                                <a:pt x="27234" y="60738"/>
                                <a:pt x="20396" y="60738"/>
                                <a:pt x="14004" y="58769"/>
                              </a:cubicBezTo>
                              <a:cubicBezTo>
                                <a:pt x="11261" y="57918"/>
                                <a:pt x="8727" y="56488"/>
                                <a:pt x="6575" y="54578"/>
                              </a:cubicBezTo>
                              <a:cubicBezTo>
                                <a:pt x="4451" y="52655"/>
                                <a:pt x="2794" y="50279"/>
                                <a:pt x="1717" y="47625"/>
                              </a:cubicBezTo>
                              <a:cubicBezTo>
                                <a:pt x="536" y="44591"/>
                                <a:pt x="-45" y="41356"/>
                                <a:pt x="3" y="38100"/>
                              </a:cubicBezTo>
                              <a:lnTo>
                                <a:pt x="3" y="0"/>
                              </a:lnTo>
                              <a:lnTo>
                                <a:pt x="11147" y="0"/>
                              </a:lnTo>
                              <a:lnTo>
                                <a:pt x="11147" y="38100"/>
                              </a:lnTo>
                              <a:cubicBezTo>
                                <a:pt x="11109" y="40117"/>
                                <a:pt x="11471" y="42123"/>
                                <a:pt x="12195" y="44006"/>
                              </a:cubicBezTo>
                              <a:cubicBezTo>
                                <a:pt x="13452" y="47037"/>
                                <a:pt x="16005" y="49344"/>
                                <a:pt x="19148" y="50292"/>
                              </a:cubicBezTo>
                              <a:cubicBezTo>
                                <a:pt x="20786" y="50800"/>
                                <a:pt x="22482" y="51056"/>
                                <a:pt x="24196" y="51054"/>
                              </a:cubicBezTo>
                              <a:cubicBezTo>
                                <a:pt x="25911" y="51047"/>
                                <a:pt x="27606" y="50791"/>
                                <a:pt x="29244" y="50292"/>
                              </a:cubicBezTo>
                              <a:cubicBezTo>
                                <a:pt x="30730" y="49837"/>
                                <a:pt x="32102" y="49056"/>
                                <a:pt x="33245" y="48006"/>
                              </a:cubicBezTo>
                              <a:cubicBezTo>
                                <a:pt x="34474" y="46970"/>
                                <a:pt x="35455" y="45667"/>
                                <a:pt x="36102" y="44196"/>
                              </a:cubicBezTo>
                              <a:cubicBezTo>
                                <a:pt x="36788" y="42438"/>
                                <a:pt x="37112" y="40558"/>
                                <a:pt x="37055" y="38672"/>
                              </a:cubicBezTo>
                              <a:lnTo>
                                <a:pt x="37055" y="572"/>
                              </a:lnTo>
                              <a:lnTo>
                                <a:pt x="48009" y="57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7" name="Vapaamuotoinen: Muoto 187"/>
                      <wps:cNvSpPr/>
                      <wps:spPr>
                        <a:xfrm>
                          <a:off x="3520535" y="431387"/>
                          <a:ext cx="47244" cy="59340"/>
                        </a:xfrm>
                        <a:custGeom>
                          <a:avLst/>
                          <a:gdLst>
                            <a:gd name="connsiteX0" fmla="*/ 47244 w 47244"/>
                            <a:gd name="connsiteY0" fmla="*/ 9525 h 59340"/>
                            <a:gd name="connsiteX1" fmla="*/ 29337 w 47244"/>
                            <a:gd name="connsiteY1" fmla="*/ 9525 h 59340"/>
                            <a:gd name="connsiteX2" fmla="*/ 29337 w 47244"/>
                            <a:gd name="connsiteY2" fmla="*/ 59341 h 59340"/>
                            <a:gd name="connsiteX3" fmla="*/ 18098 w 47244"/>
                            <a:gd name="connsiteY3" fmla="*/ 59341 h 59340"/>
                            <a:gd name="connsiteX4" fmla="*/ 18098 w 47244"/>
                            <a:gd name="connsiteY4" fmla="*/ 9525 h 59340"/>
                            <a:gd name="connsiteX5" fmla="*/ 0 w 47244"/>
                            <a:gd name="connsiteY5" fmla="*/ 9525 h 59340"/>
                            <a:gd name="connsiteX6" fmla="*/ 0 w 47244"/>
                            <a:gd name="connsiteY6" fmla="*/ 0 h 59340"/>
                            <a:gd name="connsiteX7" fmla="*/ 47244 w 47244"/>
                            <a:gd name="connsiteY7" fmla="*/ 0 h 59340"/>
                            <a:gd name="connsiteX8" fmla="*/ 47244 w 47244"/>
                            <a:gd name="connsiteY8" fmla="*/ 9525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244" h="59340">
                              <a:moveTo>
                                <a:pt x="47244" y="9525"/>
                              </a:moveTo>
                              <a:lnTo>
                                <a:pt x="29337" y="9525"/>
                              </a:lnTo>
                              <a:lnTo>
                                <a:pt x="29337" y="59341"/>
                              </a:lnTo>
                              <a:lnTo>
                                <a:pt x="18098" y="59341"/>
                              </a:lnTo>
                              <a:lnTo>
                                <a:pt x="18098" y="9525"/>
                              </a:lnTo>
                              <a:lnTo>
                                <a:pt x="0" y="9525"/>
                              </a:lnTo>
                              <a:lnTo>
                                <a:pt x="0" y="0"/>
                              </a:lnTo>
                              <a:lnTo>
                                <a:pt x="47244" y="0"/>
                              </a:lnTo>
                              <a:lnTo>
                                <a:pt x="47244" y="95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8" name="Vapaamuotoinen: Muoto 188"/>
                      <wps:cNvSpPr/>
                      <wps:spPr>
                        <a:xfrm>
                          <a:off x="3579685" y="431387"/>
                          <a:ext cx="48767" cy="59340"/>
                        </a:xfrm>
                        <a:custGeom>
                          <a:avLst/>
                          <a:gdLst>
                            <a:gd name="connsiteX0" fmla="*/ 48768 w 48767"/>
                            <a:gd name="connsiteY0" fmla="*/ 59341 h 59340"/>
                            <a:gd name="connsiteX1" fmla="*/ 37624 w 48767"/>
                            <a:gd name="connsiteY1" fmla="*/ 59341 h 59340"/>
                            <a:gd name="connsiteX2" fmla="*/ 37624 w 48767"/>
                            <a:gd name="connsiteY2" fmla="*/ 33909 h 59340"/>
                            <a:gd name="connsiteX3" fmla="*/ 11239 w 48767"/>
                            <a:gd name="connsiteY3" fmla="*/ 33909 h 59340"/>
                            <a:gd name="connsiteX4" fmla="*/ 11239 w 48767"/>
                            <a:gd name="connsiteY4" fmla="*/ 59341 h 59340"/>
                            <a:gd name="connsiteX5" fmla="*/ 0 w 48767"/>
                            <a:gd name="connsiteY5" fmla="*/ 59341 h 59340"/>
                            <a:gd name="connsiteX6" fmla="*/ 0 w 48767"/>
                            <a:gd name="connsiteY6" fmla="*/ 0 h 59340"/>
                            <a:gd name="connsiteX7" fmla="*/ 11239 w 48767"/>
                            <a:gd name="connsiteY7" fmla="*/ 0 h 59340"/>
                            <a:gd name="connsiteX8" fmla="*/ 11239 w 48767"/>
                            <a:gd name="connsiteY8" fmla="*/ 24479 h 59340"/>
                            <a:gd name="connsiteX9" fmla="*/ 37624 w 48767"/>
                            <a:gd name="connsiteY9" fmla="*/ 24479 h 59340"/>
                            <a:gd name="connsiteX10" fmla="*/ 37624 w 48767"/>
                            <a:gd name="connsiteY10" fmla="*/ 0 h 59340"/>
                            <a:gd name="connsiteX11" fmla="*/ 48768 w 48767"/>
                            <a:gd name="connsiteY11" fmla="*/ 0 h 59340"/>
                            <a:gd name="connsiteX12" fmla="*/ 48768 w 48767"/>
                            <a:gd name="connsiteY12" fmla="*/ 59341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48767" h="59340">
                              <a:moveTo>
                                <a:pt x="48768" y="59341"/>
                              </a:moveTo>
                              <a:lnTo>
                                <a:pt x="37624" y="59341"/>
                              </a:lnTo>
                              <a:lnTo>
                                <a:pt x="37624" y="33909"/>
                              </a:lnTo>
                              <a:lnTo>
                                <a:pt x="11239" y="33909"/>
                              </a:lnTo>
                              <a:lnTo>
                                <a:pt x="11239" y="59341"/>
                              </a:lnTo>
                              <a:lnTo>
                                <a:pt x="0" y="59341"/>
                              </a:lnTo>
                              <a:lnTo>
                                <a:pt x="0" y="0"/>
                              </a:lnTo>
                              <a:lnTo>
                                <a:pt x="11239" y="0"/>
                              </a:lnTo>
                              <a:lnTo>
                                <a:pt x="11239" y="24479"/>
                              </a:lnTo>
                              <a:lnTo>
                                <a:pt x="37624" y="24479"/>
                              </a:lnTo>
                              <a:lnTo>
                                <a:pt x="37624" y="0"/>
                              </a:lnTo>
                              <a:lnTo>
                                <a:pt x="48768" y="0"/>
                              </a:lnTo>
                              <a:lnTo>
                                <a:pt x="48768" y="593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9" name="Vapaamuotoinen: Muoto 189"/>
                      <wps:cNvSpPr/>
                      <wps:spPr>
                        <a:xfrm>
                          <a:off x="3643972" y="430434"/>
                          <a:ext cx="61548" cy="61341"/>
                        </a:xfrm>
                        <a:custGeom>
                          <a:avLst/>
                          <a:gdLst>
                            <a:gd name="connsiteX0" fmla="*/ 30678 w 61548"/>
                            <a:gd name="connsiteY0" fmla="*/ 9621 h 61341"/>
                            <a:gd name="connsiteX1" fmla="*/ 23629 w 61548"/>
                            <a:gd name="connsiteY1" fmla="*/ 10954 h 61341"/>
                            <a:gd name="connsiteX2" fmla="*/ 17438 w 61548"/>
                            <a:gd name="connsiteY2" fmla="*/ 14955 h 61341"/>
                            <a:gd name="connsiteX3" fmla="*/ 13152 w 61548"/>
                            <a:gd name="connsiteY3" fmla="*/ 21527 h 61341"/>
                            <a:gd name="connsiteX4" fmla="*/ 11532 w 61548"/>
                            <a:gd name="connsiteY4" fmla="*/ 30480 h 61341"/>
                            <a:gd name="connsiteX5" fmla="*/ 13152 w 61548"/>
                            <a:gd name="connsiteY5" fmla="*/ 40005 h 61341"/>
                            <a:gd name="connsiteX6" fmla="*/ 17533 w 61548"/>
                            <a:gd name="connsiteY6" fmla="*/ 46673 h 61341"/>
                            <a:gd name="connsiteX7" fmla="*/ 23724 w 61548"/>
                            <a:gd name="connsiteY7" fmla="*/ 50673 h 61341"/>
                            <a:gd name="connsiteX8" fmla="*/ 31154 w 61548"/>
                            <a:gd name="connsiteY8" fmla="*/ 52007 h 61341"/>
                            <a:gd name="connsiteX9" fmla="*/ 38202 w 61548"/>
                            <a:gd name="connsiteY9" fmla="*/ 50578 h 61341"/>
                            <a:gd name="connsiteX10" fmla="*/ 44298 w 61548"/>
                            <a:gd name="connsiteY10" fmla="*/ 46578 h 61341"/>
                            <a:gd name="connsiteX11" fmla="*/ 48585 w 61548"/>
                            <a:gd name="connsiteY11" fmla="*/ 40101 h 61341"/>
                            <a:gd name="connsiteX12" fmla="*/ 50299 w 61548"/>
                            <a:gd name="connsiteY12" fmla="*/ 31147 h 61341"/>
                            <a:gd name="connsiteX13" fmla="*/ 48680 w 61548"/>
                            <a:gd name="connsiteY13" fmla="*/ 21622 h 61341"/>
                            <a:gd name="connsiteX14" fmla="*/ 44394 w 61548"/>
                            <a:gd name="connsiteY14" fmla="*/ 14955 h 61341"/>
                            <a:gd name="connsiteX15" fmla="*/ 38107 w 61548"/>
                            <a:gd name="connsiteY15" fmla="*/ 10954 h 61341"/>
                            <a:gd name="connsiteX16" fmla="*/ 30678 w 61548"/>
                            <a:gd name="connsiteY16" fmla="*/ 9621 h 61341"/>
                            <a:gd name="connsiteX17" fmla="*/ 31249 w 61548"/>
                            <a:gd name="connsiteY17" fmla="*/ 96 h 61341"/>
                            <a:gd name="connsiteX18" fmla="*/ 42774 w 61548"/>
                            <a:gd name="connsiteY18" fmla="*/ 2001 h 61341"/>
                            <a:gd name="connsiteX19" fmla="*/ 52299 w 61548"/>
                            <a:gd name="connsiteY19" fmla="*/ 7811 h 61341"/>
                            <a:gd name="connsiteX20" fmla="*/ 59062 w 61548"/>
                            <a:gd name="connsiteY20" fmla="*/ 17336 h 61341"/>
                            <a:gd name="connsiteX21" fmla="*/ 61538 w 61548"/>
                            <a:gd name="connsiteY21" fmla="*/ 30480 h 61341"/>
                            <a:gd name="connsiteX22" fmla="*/ 59062 w 61548"/>
                            <a:gd name="connsiteY22" fmla="*/ 43815 h 61341"/>
                            <a:gd name="connsiteX23" fmla="*/ 42203 w 61548"/>
                            <a:gd name="connsiteY23" fmla="*/ 59341 h 61341"/>
                            <a:gd name="connsiteX24" fmla="*/ 30392 w 61548"/>
                            <a:gd name="connsiteY24" fmla="*/ 61341 h 61341"/>
                            <a:gd name="connsiteX25" fmla="*/ 18771 w 61548"/>
                            <a:gd name="connsiteY25" fmla="*/ 59341 h 61341"/>
                            <a:gd name="connsiteX26" fmla="*/ 9246 w 61548"/>
                            <a:gd name="connsiteY26" fmla="*/ 53626 h 61341"/>
                            <a:gd name="connsiteX27" fmla="*/ 2579 w 61548"/>
                            <a:gd name="connsiteY27" fmla="*/ 44101 h 61341"/>
                            <a:gd name="connsiteX28" fmla="*/ 7 w 61548"/>
                            <a:gd name="connsiteY28" fmla="*/ 30957 h 61341"/>
                            <a:gd name="connsiteX29" fmla="*/ 2579 w 61548"/>
                            <a:gd name="connsiteY29" fmla="*/ 17622 h 61341"/>
                            <a:gd name="connsiteX30" fmla="*/ 19247 w 61548"/>
                            <a:gd name="connsiteY30" fmla="*/ 2001 h 61341"/>
                            <a:gd name="connsiteX31" fmla="*/ 31154 w 61548"/>
                            <a:gd name="connsiteY31" fmla="*/ 0 h 613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61548" h="61341">
                              <a:moveTo>
                                <a:pt x="30678" y="9621"/>
                              </a:moveTo>
                              <a:cubicBezTo>
                                <a:pt x="28268" y="9639"/>
                                <a:pt x="25877" y="10090"/>
                                <a:pt x="23629" y="10954"/>
                              </a:cubicBezTo>
                              <a:cubicBezTo>
                                <a:pt x="21343" y="11898"/>
                                <a:pt x="19238" y="13254"/>
                                <a:pt x="17438" y="14955"/>
                              </a:cubicBezTo>
                              <a:cubicBezTo>
                                <a:pt x="15647" y="16884"/>
                                <a:pt x="14190" y="19107"/>
                                <a:pt x="13152" y="21527"/>
                              </a:cubicBezTo>
                              <a:cubicBezTo>
                                <a:pt x="12037" y="24380"/>
                                <a:pt x="11494" y="27419"/>
                                <a:pt x="11532" y="30480"/>
                              </a:cubicBezTo>
                              <a:cubicBezTo>
                                <a:pt x="11446" y="33730"/>
                                <a:pt x="11999" y="36966"/>
                                <a:pt x="13152" y="40005"/>
                              </a:cubicBezTo>
                              <a:cubicBezTo>
                                <a:pt x="14171" y="42490"/>
                                <a:pt x="15657" y="44754"/>
                                <a:pt x="17533" y="46673"/>
                              </a:cubicBezTo>
                              <a:cubicBezTo>
                                <a:pt x="19314" y="48397"/>
                                <a:pt x="21419" y="49756"/>
                                <a:pt x="23724" y="50673"/>
                              </a:cubicBezTo>
                              <a:cubicBezTo>
                                <a:pt x="26105" y="51546"/>
                                <a:pt x="28620" y="51997"/>
                                <a:pt x="31154" y="52007"/>
                              </a:cubicBezTo>
                              <a:cubicBezTo>
                                <a:pt x="33573" y="52002"/>
                                <a:pt x="35973" y="51516"/>
                                <a:pt x="38202" y="50578"/>
                              </a:cubicBezTo>
                              <a:cubicBezTo>
                                <a:pt x="40498" y="49703"/>
                                <a:pt x="42584" y="48338"/>
                                <a:pt x="44298" y="46578"/>
                              </a:cubicBezTo>
                              <a:cubicBezTo>
                                <a:pt x="46175" y="44751"/>
                                <a:pt x="47632" y="42542"/>
                                <a:pt x="48585" y="40101"/>
                              </a:cubicBezTo>
                              <a:cubicBezTo>
                                <a:pt x="49775" y="37268"/>
                                <a:pt x="50356" y="34218"/>
                                <a:pt x="50299" y="31147"/>
                              </a:cubicBezTo>
                              <a:cubicBezTo>
                                <a:pt x="50375" y="27897"/>
                                <a:pt x="49823" y="24663"/>
                                <a:pt x="48680" y="21622"/>
                              </a:cubicBezTo>
                              <a:cubicBezTo>
                                <a:pt x="47737" y="19124"/>
                                <a:pt x="46270" y="16852"/>
                                <a:pt x="44394" y="14955"/>
                              </a:cubicBezTo>
                              <a:cubicBezTo>
                                <a:pt x="42622" y="13169"/>
                                <a:pt x="40479" y="11802"/>
                                <a:pt x="38107" y="10954"/>
                              </a:cubicBezTo>
                              <a:cubicBezTo>
                                <a:pt x="35735" y="10035"/>
                                <a:pt x="33221" y="9582"/>
                                <a:pt x="30678" y="9621"/>
                              </a:cubicBezTo>
                              <a:moveTo>
                                <a:pt x="31249" y="96"/>
                              </a:moveTo>
                              <a:cubicBezTo>
                                <a:pt x="35173" y="100"/>
                                <a:pt x="39060" y="744"/>
                                <a:pt x="42774" y="2001"/>
                              </a:cubicBezTo>
                              <a:cubicBezTo>
                                <a:pt x="46298" y="3293"/>
                                <a:pt x="49537" y="5267"/>
                                <a:pt x="52299" y="7811"/>
                              </a:cubicBezTo>
                              <a:cubicBezTo>
                                <a:pt x="55204" y="10473"/>
                                <a:pt x="57509" y="13719"/>
                                <a:pt x="59062" y="17336"/>
                              </a:cubicBezTo>
                              <a:cubicBezTo>
                                <a:pt x="60815" y="21492"/>
                                <a:pt x="61653" y="25973"/>
                                <a:pt x="61538" y="30480"/>
                              </a:cubicBezTo>
                              <a:cubicBezTo>
                                <a:pt x="61615" y="35047"/>
                                <a:pt x="60777" y="39581"/>
                                <a:pt x="59062" y="43815"/>
                              </a:cubicBezTo>
                              <a:cubicBezTo>
                                <a:pt x="55852" y="51116"/>
                                <a:pt x="49746" y="56745"/>
                                <a:pt x="42203" y="59341"/>
                              </a:cubicBezTo>
                              <a:cubicBezTo>
                                <a:pt x="38412" y="60676"/>
                                <a:pt x="34411" y="61352"/>
                                <a:pt x="30392" y="61341"/>
                              </a:cubicBezTo>
                              <a:cubicBezTo>
                                <a:pt x="26429" y="61358"/>
                                <a:pt x="22495" y="60681"/>
                                <a:pt x="18771" y="59341"/>
                              </a:cubicBezTo>
                              <a:cubicBezTo>
                                <a:pt x="15228" y="58126"/>
                                <a:pt x="11989" y="56179"/>
                                <a:pt x="9246" y="53626"/>
                              </a:cubicBezTo>
                              <a:cubicBezTo>
                                <a:pt x="6370" y="50960"/>
                                <a:pt x="4103" y="47713"/>
                                <a:pt x="2579" y="44101"/>
                              </a:cubicBezTo>
                              <a:cubicBezTo>
                                <a:pt x="798" y="39953"/>
                                <a:pt x="-79" y="35471"/>
                                <a:pt x="7" y="30957"/>
                              </a:cubicBezTo>
                              <a:cubicBezTo>
                                <a:pt x="-88" y="26380"/>
                                <a:pt x="788" y="21834"/>
                                <a:pt x="2579" y="17622"/>
                              </a:cubicBezTo>
                              <a:cubicBezTo>
                                <a:pt x="5627" y="10261"/>
                                <a:pt x="11704" y="4569"/>
                                <a:pt x="19247" y="2001"/>
                              </a:cubicBezTo>
                              <a:cubicBezTo>
                                <a:pt x="23077" y="659"/>
                                <a:pt x="27096" y="-17"/>
                                <a:pt x="31154" y="0"/>
                              </a:cubicBezTo>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0" name="Vapaamuotoinen: Muoto 190"/>
                      <wps:cNvSpPr/>
                      <wps:spPr>
                        <a:xfrm>
                          <a:off x="3721226" y="431379"/>
                          <a:ext cx="44862" cy="59825"/>
                        </a:xfrm>
                        <a:custGeom>
                          <a:avLst/>
                          <a:gdLst>
                            <a:gd name="connsiteX0" fmla="*/ 11239 w 44862"/>
                            <a:gd name="connsiteY0" fmla="*/ 29821 h 59825"/>
                            <a:gd name="connsiteX1" fmla="*/ 15335 w 44862"/>
                            <a:gd name="connsiteY1" fmla="*/ 29821 h 59825"/>
                            <a:gd name="connsiteX2" fmla="*/ 28004 w 44862"/>
                            <a:gd name="connsiteY2" fmla="*/ 26964 h 59825"/>
                            <a:gd name="connsiteX3" fmla="*/ 32290 w 44862"/>
                            <a:gd name="connsiteY3" fmla="*/ 19153 h 59825"/>
                            <a:gd name="connsiteX4" fmla="*/ 31242 w 44862"/>
                            <a:gd name="connsiteY4" fmla="*/ 14962 h 59825"/>
                            <a:gd name="connsiteX5" fmla="*/ 28099 w 44862"/>
                            <a:gd name="connsiteY5" fmla="*/ 11724 h 59825"/>
                            <a:gd name="connsiteX6" fmla="*/ 22765 w 44862"/>
                            <a:gd name="connsiteY6" fmla="*/ 9628 h 59825"/>
                            <a:gd name="connsiteX7" fmla="*/ 15335 w 44862"/>
                            <a:gd name="connsiteY7" fmla="*/ 8962 h 59825"/>
                            <a:gd name="connsiteX8" fmla="*/ 11239 w 44862"/>
                            <a:gd name="connsiteY8" fmla="*/ 8962 h 59825"/>
                            <a:gd name="connsiteX9" fmla="*/ 0 w 44862"/>
                            <a:gd name="connsiteY9" fmla="*/ 8 h 59825"/>
                            <a:gd name="connsiteX10" fmla="*/ 7239 w 44862"/>
                            <a:gd name="connsiteY10" fmla="*/ 8 h 59825"/>
                            <a:gd name="connsiteX11" fmla="*/ 13049 w 44862"/>
                            <a:gd name="connsiteY11" fmla="*/ 8 h 59825"/>
                            <a:gd name="connsiteX12" fmla="*/ 26384 w 44862"/>
                            <a:gd name="connsiteY12" fmla="*/ 1246 h 59825"/>
                            <a:gd name="connsiteX13" fmla="*/ 35909 w 44862"/>
                            <a:gd name="connsiteY13" fmla="*/ 5056 h 59825"/>
                            <a:gd name="connsiteX14" fmla="*/ 41815 w 44862"/>
                            <a:gd name="connsiteY14" fmla="*/ 11057 h 59825"/>
                            <a:gd name="connsiteX15" fmla="*/ 43720 w 44862"/>
                            <a:gd name="connsiteY15" fmla="*/ 19249 h 59825"/>
                            <a:gd name="connsiteX16" fmla="*/ 40672 w 44862"/>
                            <a:gd name="connsiteY16" fmla="*/ 29345 h 59825"/>
                            <a:gd name="connsiteX17" fmla="*/ 31147 w 44862"/>
                            <a:gd name="connsiteY17" fmla="*/ 36203 h 59825"/>
                            <a:gd name="connsiteX18" fmla="*/ 38195 w 44862"/>
                            <a:gd name="connsiteY18" fmla="*/ 47633 h 59825"/>
                            <a:gd name="connsiteX19" fmla="*/ 44863 w 44862"/>
                            <a:gd name="connsiteY19" fmla="*/ 59825 h 59825"/>
                            <a:gd name="connsiteX20" fmla="*/ 32576 w 44862"/>
                            <a:gd name="connsiteY20" fmla="*/ 59825 h 59825"/>
                            <a:gd name="connsiteX21" fmla="*/ 26765 w 44862"/>
                            <a:gd name="connsiteY21" fmla="*/ 49538 h 59825"/>
                            <a:gd name="connsiteX22" fmla="*/ 20384 w 44862"/>
                            <a:gd name="connsiteY22" fmla="*/ 39156 h 59825"/>
                            <a:gd name="connsiteX23" fmla="*/ 18097 w 44862"/>
                            <a:gd name="connsiteY23" fmla="*/ 39156 h 59825"/>
                            <a:gd name="connsiteX24" fmla="*/ 15907 w 44862"/>
                            <a:gd name="connsiteY24" fmla="*/ 39156 h 59825"/>
                            <a:gd name="connsiteX25" fmla="*/ 11239 w 44862"/>
                            <a:gd name="connsiteY25" fmla="*/ 39156 h 59825"/>
                            <a:gd name="connsiteX26" fmla="*/ 11239 w 44862"/>
                            <a:gd name="connsiteY26" fmla="*/ 59444 h 59825"/>
                            <a:gd name="connsiteX27" fmla="*/ 0 w 44862"/>
                            <a:gd name="connsiteY27" fmla="*/ 59444 h 59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44862" h="59825">
                              <a:moveTo>
                                <a:pt x="11239" y="29821"/>
                              </a:moveTo>
                              <a:lnTo>
                                <a:pt x="15335" y="29821"/>
                              </a:lnTo>
                              <a:cubicBezTo>
                                <a:pt x="19745" y="30124"/>
                                <a:pt x="24146" y="29132"/>
                                <a:pt x="28004" y="26964"/>
                              </a:cubicBezTo>
                              <a:cubicBezTo>
                                <a:pt x="30718" y="25306"/>
                                <a:pt x="32347" y="22334"/>
                                <a:pt x="32290" y="19153"/>
                              </a:cubicBezTo>
                              <a:cubicBezTo>
                                <a:pt x="32290" y="17691"/>
                                <a:pt x="31928" y="16251"/>
                                <a:pt x="31242" y="14962"/>
                              </a:cubicBezTo>
                              <a:cubicBezTo>
                                <a:pt x="30509" y="13618"/>
                                <a:pt x="29423" y="12499"/>
                                <a:pt x="28099" y="11724"/>
                              </a:cubicBezTo>
                              <a:cubicBezTo>
                                <a:pt x="26451" y="10734"/>
                                <a:pt x="24651" y="10026"/>
                                <a:pt x="22765" y="9628"/>
                              </a:cubicBezTo>
                              <a:cubicBezTo>
                                <a:pt x="20317" y="9135"/>
                                <a:pt x="17831" y="8911"/>
                                <a:pt x="15335" y="8962"/>
                              </a:cubicBezTo>
                              <a:lnTo>
                                <a:pt x="11239" y="8962"/>
                              </a:lnTo>
                              <a:close/>
                              <a:moveTo>
                                <a:pt x="0" y="8"/>
                              </a:moveTo>
                              <a:lnTo>
                                <a:pt x="7239" y="8"/>
                              </a:lnTo>
                              <a:lnTo>
                                <a:pt x="13049" y="8"/>
                              </a:lnTo>
                              <a:cubicBezTo>
                                <a:pt x="17526" y="-64"/>
                                <a:pt x="21993" y="351"/>
                                <a:pt x="26384" y="1246"/>
                              </a:cubicBezTo>
                              <a:cubicBezTo>
                                <a:pt x="29737" y="2016"/>
                                <a:pt x="32947" y="3301"/>
                                <a:pt x="35909" y="5056"/>
                              </a:cubicBezTo>
                              <a:cubicBezTo>
                                <a:pt x="38348" y="6528"/>
                                <a:pt x="40386" y="8592"/>
                                <a:pt x="41815" y="11057"/>
                              </a:cubicBezTo>
                              <a:cubicBezTo>
                                <a:pt x="43148" y="13576"/>
                                <a:pt x="43805" y="16400"/>
                                <a:pt x="43720" y="19249"/>
                              </a:cubicBezTo>
                              <a:cubicBezTo>
                                <a:pt x="43805" y="22854"/>
                                <a:pt x="42739" y="26392"/>
                                <a:pt x="40672" y="29345"/>
                              </a:cubicBezTo>
                              <a:cubicBezTo>
                                <a:pt x="38205" y="32481"/>
                                <a:pt x="34900" y="34857"/>
                                <a:pt x="31147" y="36203"/>
                              </a:cubicBezTo>
                              <a:cubicBezTo>
                                <a:pt x="33528" y="39918"/>
                                <a:pt x="35909" y="43728"/>
                                <a:pt x="38195" y="47633"/>
                              </a:cubicBezTo>
                              <a:cubicBezTo>
                                <a:pt x="40481" y="51538"/>
                                <a:pt x="42672" y="55634"/>
                                <a:pt x="44863" y="59825"/>
                              </a:cubicBezTo>
                              <a:lnTo>
                                <a:pt x="32576" y="59825"/>
                              </a:lnTo>
                              <a:cubicBezTo>
                                <a:pt x="30766" y="56396"/>
                                <a:pt x="28861" y="52967"/>
                                <a:pt x="26765" y="49538"/>
                              </a:cubicBezTo>
                              <a:cubicBezTo>
                                <a:pt x="24670" y="46109"/>
                                <a:pt x="22574" y="42585"/>
                                <a:pt x="20384" y="39156"/>
                              </a:cubicBezTo>
                              <a:lnTo>
                                <a:pt x="18097" y="39156"/>
                              </a:lnTo>
                              <a:lnTo>
                                <a:pt x="15907" y="39156"/>
                              </a:lnTo>
                              <a:lnTo>
                                <a:pt x="11239" y="39156"/>
                              </a:lnTo>
                              <a:lnTo>
                                <a:pt x="11239" y="59444"/>
                              </a:lnTo>
                              <a:lnTo>
                                <a:pt x="0" y="59444"/>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1" name="Vapaamuotoinen: Muoto 191"/>
                      <wps:cNvSpPr/>
                      <wps:spPr>
                        <a:xfrm>
                          <a:off x="3779996" y="431387"/>
                          <a:ext cx="11239" cy="59340"/>
                        </a:xfrm>
                        <a:custGeom>
                          <a:avLst/>
                          <a:gdLst>
                            <a:gd name="connsiteX0" fmla="*/ 0 w 11239"/>
                            <a:gd name="connsiteY0" fmla="*/ 0 h 59340"/>
                            <a:gd name="connsiteX1" fmla="*/ 11239 w 11239"/>
                            <a:gd name="connsiteY1" fmla="*/ 0 h 59340"/>
                            <a:gd name="connsiteX2" fmla="*/ 11239 w 11239"/>
                            <a:gd name="connsiteY2" fmla="*/ 59341 h 59340"/>
                            <a:gd name="connsiteX3" fmla="*/ 0 w 11239"/>
                            <a:gd name="connsiteY3" fmla="*/ 59341 h 59340"/>
                          </a:gdLst>
                          <a:ahLst/>
                          <a:cxnLst>
                            <a:cxn ang="0">
                              <a:pos x="connsiteX0" y="connsiteY0"/>
                            </a:cxn>
                            <a:cxn ang="0">
                              <a:pos x="connsiteX1" y="connsiteY1"/>
                            </a:cxn>
                            <a:cxn ang="0">
                              <a:pos x="connsiteX2" y="connsiteY2"/>
                            </a:cxn>
                            <a:cxn ang="0">
                              <a:pos x="connsiteX3" y="connsiteY3"/>
                            </a:cxn>
                          </a:cxnLst>
                          <a:rect l="l" t="t" r="r" b="b"/>
                          <a:pathLst>
                            <a:path w="11239" h="59340">
                              <a:moveTo>
                                <a:pt x="0" y="0"/>
                              </a:moveTo>
                              <a:lnTo>
                                <a:pt x="11239" y="0"/>
                              </a:lnTo>
                              <a:lnTo>
                                <a:pt x="11239" y="59341"/>
                              </a:lnTo>
                              <a:lnTo>
                                <a:pt x="0" y="59341"/>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 name="Vapaamuotoinen: Muoto 192"/>
                      <wps:cNvSpPr/>
                      <wps:spPr>
                        <a:xfrm>
                          <a:off x="3803141" y="431387"/>
                          <a:ext cx="47243" cy="59340"/>
                        </a:xfrm>
                        <a:custGeom>
                          <a:avLst/>
                          <a:gdLst>
                            <a:gd name="connsiteX0" fmla="*/ 47244 w 47243"/>
                            <a:gd name="connsiteY0" fmla="*/ 9525 h 59340"/>
                            <a:gd name="connsiteX1" fmla="*/ 29337 w 47243"/>
                            <a:gd name="connsiteY1" fmla="*/ 9525 h 59340"/>
                            <a:gd name="connsiteX2" fmla="*/ 29337 w 47243"/>
                            <a:gd name="connsiteY2" fmla="*/ 59341 h 59340"/>
                            <a:gd name="connsiteX3" fmla="*/ 18097 w 47243"/>
                            <a:gd name="connsiteY3" fmla="*/ 59341 h 59340"/>
                            <a:gd name="connsiteX4" fmla="*/ 18097 w 47243"/>
                            <a:gd name="connsiteY4" fmla="*/ 9525 h 59340"/>
                            <a:gd name="connsiteX5" fmla="*/ 0 w 47243"/>
                            <a:gd name="connsiteY5" fmla="*/ 9525 h 59340"/>
                            <a:gd name="connsiteX6" fmla="*/ 0 w 47243"/>
                            <a:gd name="connsiteY6" fmla="*/ 0 h 59340"/>
                            <a:gd name="connsiteX7" fmla="*/ 47244 w 47243"/>
                            <a:gd name="connsiteY7" fmla="*/ 0 h 59340"/>
                            <a:gd name="connsiteX8" fmla="*/ 47244 w 47243"/>
                            <a:gd name="connsiteY8" fmla="*/ 9525 h 593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47243" h="59340">
                              <a:moveTo>
                                <a:pt x="47244" y="9525"/>
                              </a:moveTo>
                              <a:lnTo>
                                <a:pt x="29337" y="9525"/>
                              </a:lnTo>
                              <a:lnTo>
                                <a:pt x="29337" y="59341"/>
                              </a:lnTo>
                              <a:lnTo>
                                <a:pt x="18097" y="59341"/>
                              </a:lnTo>
                              <a:lnTo>
                                <a:pt x="18097" y="9525"/>
                              </a:lnTo>
                              <a:lnTo>
                                <a:pt x="0" y="9525"/>
                              </a:lnTo>
                              <a:lnTo>
                                <a:pt x="0" y="0"/>
                              </a:lnTo>
                              <a:lnTo>
                                <a:pt x="47244" y="0"/>
                              </a:lnTo>
                              <a:lnTo>
                                <a:pt x="47244" y="9525"/>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3" name="Vapaamuotoinen: Muoto 193"/>
                      <wps:cNvSpPr/>
                      <wps:spPr>
                        <a:xfrm>
                          <a:off x="3853815" y="431387"/>
                          <a:ext cx="51434" cy="58578"/>
                        </a:xfrm>
                        <a:custGeom>
                          <a:avLst/>
                          <a:gdLst>
                            <a:gd name="connsiteX0" fmla="*/ 51435 w 51434"/>
                            <a:gd name="connsiteY0" fmla="*/ 0 h 58578"/>
                            <a:gd name="connsiteX1" fmla="*/ 47625 w 51434"/>
                            <a:gd name="connsiteY1" fmla="*/ 10382 h 58578"/>
                            <a:gd name="connsiteX2" fmla="*/ 43053 w 51434"/>
                            <a:gd name="connsiteY2" fmla="*/ 19907 h 58578"/>
                            <a:gd name="connsiteX3" fmla="*/ 37624 w 51434"/>
                            <a:gd name="connsiteY3" fmla="*/ 29432 h 58578"/>
                            <a:gd name="connsiteX4" fmla="*/ 31432 w 51434"/>
                            <a:gd name="connsiteY4" fmla="*/ 38957 h 58578"/>
                            <a:gd name="connsiteX5" fmla="*/ 31432 w 51434"/>
                            <a:gd name="connsiteY5" fmla="*/ 58579 h 58578"/>
                            <a:gd name="connsiteX6" fmla="*/ 20288 w 51434"/>
                            <a:gd name="connsiteY6" fmla="*/ 58579 h 58578"/>
                            <a:gd name="connsiteX7" fmla="*/ 20288 w 51434"/>
                            <a:gd name="connsiteY7" fmla="*/ 39719 h 58578"/>
                            <a:gd name="connsiteX8" fmla="*/ 14002 w 51434"/>
                            <a:gd name="connsiteY8" fmla="*/ 30194 h 58578"/>
                            <a:gd name="connsiteX9" fmla="*/ 8572 w 51434"/>
                            <a:gd name="connsiteY9" fmla="*/ 20669 h 58578"/>
                            <a:gd name="connsiteX10" fmla="*/ 3905 w 51434"/>
                            <a:gd name="connsiteY10" fmla="*/ 11144 h 58578"/>
                            <a:gd name="connsiteX11" fmla="*/ 0 w 51434"/>
                            <a:gd name="connsiteY11" fmla="*/ 762 h 58578"/>
                            <a:gd name="connsiteX12" fmla="*/ 11621 w 51434"/>
                            <a:gd name="connsiteY12" fmla="*/ 762 h 58578"/>
                            <a:gd name="connsiteX13" fmla="*/ 14478 w 51434"/>
                            <a:gd name="connsiteY13" fmla="*/ 8382 h 58578"/>
                            <a:gd name="connsiteX14" fmla="*/ 17716 w 51434"/>
                            <a:gd name="connsiteY14" fmla="*/ 15716 h 58578"/>
                            <a:gd name="connsiteX15" fmla="*/ 21526 w 51434"/>
                            <a:gd name="connsiteY15" fmla="*/ 23050 h 58578"/>
                            <a:gd name="connsiteX16" fmla="*/ 25908 w 51434"/>
                            <a:gd name="connsiteY16" fmla="*/ 30385 h 58578"/>
                            <a:gd name="connsiteX17" fmla="*/ 30289 w 51434"/>
                            <a:gd name="connsiteY17" fmla="*/ 23050 h 58578"/>
                            <a:gd name="connsiteX18" fmla="*/ 34099 w 51434"/>
                            <a:gd name="connsiteY18" fmla="*/ 15811 h 58578"/>
                            <a:gd name="connsiteX19" fmla="*/ 37338 w 51434"/>
                            <a:gd name="connsiteY19" fmla="*/ 8477 h 58578"/>
                            <a:gd name="connsiteX20" fmla="*/ 40196 w 51434"/>
                            <a:gd name="connsiteY20" fmla="*/ 762 h 58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51434" h="58578">
                              <a:moveTo>
                                <a:pt x="51435" y="0"/>
                              </a:moveTo>
                              <a:cubicBezTo>
                                <a:pt x="50292" y="3524"/>
                                <a:pt x="48958" y="7048"/>
                                <a:pt x="47625" y="10382"/>
                              </a:cubicBezTo>
                              <a:cubicBezTo>
                                <a:pt x="46291" y="13716"/>
                                <a:pt x="44672" y="17050"/>
                                <a:pt x="43053" y="19907"/>
                              </a:cubicBezTo>
                              <a:cubicBezTo>
                                <a:pt x="41434" y="22765"/>
                                <a:pt x="39624" y="26384"/>
                                <a:pt x="37624" y="29432"/>
                              </a:cubicBezTo>
                              <a:cubicBezTo>
                                <a:pt x="35623" y="32480"/>
                                <a:pt x="33623" y="35909"/>
                                <a:pt x="31432" y="38957"/>
                              </a:cubicBezTo>
                              <a:lnTo>
                                <a:pt x="31432" y="58579"/>
                              </a:lnTo>
                              <a:lnTo>
                                <a:pt x="20288" y="58579"/>
                              </a:lnTo>
                              <a:lnTo>
                                <a:pt x="20288" y="39719"/>
                              </a:lnTo>
                              <a:cubicBezTo>
                                <a:pt x="18002" y="36417"/>
                                <a:pt x="15907" y="33242"/>
                                <a:pt x="14002" y="30194"/>
                              </a:cubicBezTo>
                              <a:cubicBezTo>
                                <a:pt x="12097" y="27146"/>
                                <a:pt x="10287" y="23972"/>
                                <a:pt x="8572" y="20669"/>
                              </a:cubicBezTo>
                              <a:cubicBezTo>
                                <a:pt x="6858" y="17431"/>
                                <a:pt x="5334" y="14192"/>
                                <a:pt x="3905" y="11144"/>
                              </a:cubicBezTo>
                              <a:cubicBezTo>
                                <a:pt x="2476" y="8096"/>
                                <a:pt x="1238" y="4381"/>
                                <a:pt x="0" y="762"/>
                              </a:cubicBezTo>
                              <a:lnTo>
                                <a:pt x="11621" y="762"/>
                              </a:lnTo>
                              <a:cubicBezTo>
                                <a:pt x="12478" y="3334"/>
                                <a:pt x="13430" y="5905"/>
                                <a:pt x="14478" y="8382"/>
                              </a:cubicBezTo>
                              <a:cubicBezTo>
                                <a:pt x="15526" y="10858"/>
                                <a:pt x="16573" y="13335"/>
                                <a:pt x="17716" y="15716"/>
                              </a:cubicBezTo>
                              <a:lnTo>
                                <a:pt x="21526" y="23050"/>
                              </a:lnTo>
                              <a:lnTo>
                                <a:pt x="25908" y="30385"/>
                              </a:lnTo>
                              <a:cubicBezTo>
                                <a:pt x="27527" y="27908"/>
                                <a:pt x="28956" y="25432"/>
                                <a:pt x="30289" y="23050"/>
                              </a:cubicBezTo>
                              <a:cubicBezTo>
                                <a:pt x="31623" y="20669"/>
                                <a:pt x="32956" y="18193"/>
                                <a:pt x="34099" y="15811"/>
                              </a:cubicBezTo>
                              <a:cubicBezTo>
                                <a:pt x="35242" y="13430"/>
                                <a:pt x="36290" y="10954"/>
                                <a:pt x="37338" y="8477"/>
                              </a:cubicBezTo>
                              <a:lnTo>
                                <a:pt x="40196" y="762"/>
                              </a:ln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3ACB86E" id="Kuva 6" o:spid="_x0000_s1026" alt="&quot;&quot;" style="width:307.5pt;height:39pt;mso-position-horizontal-relative:char;mso-position-vertical-relative:line" coordorigin="" coordsize="39052,4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">
              <v:shape id="Vapaamuotoinen: Muoto 111" o:spid="_x0000_s1027" style="position:absolute;left:996;top:995;width:1229;height:1230;visibility:visible;mso-wrap-style:square;v-text-anchor:middle" coordsize="122872,12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" path="m62294,c51435,9525,40862,19050,30480,29432,20098,39815,9525,50959,,62389v6668,19060,15287,37383,25717,54673l29337,122968c56387,87917,87821,56482,122873,29432v-1891,-889,-3735,-1875,-5525,-2953c99972,15752,81521,6877,62294,e" filled="f" stroked="f">
                <v:stroke joinstyle="miter"/>
                <v:path arrowok="t" o:connecttype="custom" o:connectlocs="62294,0;30480,29432;0,62389;25717,117062;29337,122968;122873,29432;117348,26479;62294,0" o:connectangles="0,0,0,0,0,0,0,0"/>
              </v:shape>
              <v:shape id="Vapaamuotoinen: Muoto 112" o:spid="_x0000_s1028" style="position:absolute;left:2841;top:2819;width:2144;height:2160;visibility:visible;mso-wrap-style:square;v-text-anchor:middle" coordsize="214411,216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" path="m192119,571r,-571c185769,9970,179420,19876,173069,29718v-666,952,-1333,1810,-1905,2762l164783,41053v-1429,2095,-2953,4095,-4477,6096c156782,51816,153162,56674,149352,61055v9525,35243,6382,64104,-9049,79629l140303,140684v-15049,14954,-43815,18002,-79343,9049c41665,165541,21296,179990,,192977v5334,2285,10763,4476,16097,6477c41851,209624,69189,215202,96869,215932v31767,1387,62725,-10240,85725,-32195c221837,144494,224504,76867,192119,476r,e" filled="f" stroked="f">
                <v:stroke joinstyle="miter"/>
                <v:path arrowok="t" o:connecttype="custom" o:connectlocs="192119,571;192119,0;173069,29718;171164,32480;164783,41053;160306,47149;149352,61055;140303,140684;140303,140684;60960,149733;0,192977;16097,199454;96869,215932;182594,183737;192119,476;192119,476" o:connectangles="0,0,0,0,0,0,0,0,0,0,0,0,0,0,0,0"/>
              </v:shape>
              <v:shape id="Vapaamuotoinen: Muoto 113" o:spid="_x0000_s1029" style="position:absolute;top:2814;width:2158;height:2159;visibility:visible;mso-wrap-style:square;v-text-anchor:middle" coordsize="215822,215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" path="m75043,141161c59708,125825,57136,96869,66089,61436,50237,41986,35756,21458,22751,,-10206,76200,-7634,144399,32276,183928v39909,39528,107061,42005,183547,9525c194527,180466,174157,166017,154863,150209v-35243,8954,-64009,6382,-79534,-9525e" filled="f" stroked="f">
                <v:stroke joinstyle="miter"/>
                <v:path arrowok="t" o:connecttype="custom" o:connectlocs="75043,141161;66089,61436;22751,0;32276,183928;215823,193453;154863,150209;75329,140684" o:connectangles="0,0,0,0,0,0,0"/>
              </v:shape>
              <v:shape id="Vapaamuotoinen: Muoto 114" o:spid="_x0000_s1030" style="position:absolute;width:4985;height:4546;visibility:visible;mso-wrap-style:square;v-text-anchor:middle" coordsize="498519,454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" path="m450540,264883c508071,168775,514357,79526,466732,31901,421679,-13152,339478,-10199,249467,38950,159265,-10104,77064,-13152,32011,31901,-15614,79526,-9613,167537,46775,262692v23140,38646,51044,74230,83058,105918c160806,399819,195444,427164,232989,450049v1729,1071,3545,1995,5429,2762c240814,453703,243308,454311,245847,454621r3429,c254787,454618,260189,453101,264897,450239v37846,-22892,72718,-50374,103823,-81820c400102,337362,427578,302593,450540,264883m249276,388708c221844,370382,196317,349353,173076,325938,144694,297793,119900,266249,99258,232021,58967,163727,49251,100767,75064,74954,86849,64679,102232,59505,117831,60571v31052,,72200,13526,115253,39339l236703,101815r1524,476c251399,110351,264117,119127,276327,128580r,c287948,137533,299283,147058,310427,157155r4286,3905l316142,162394r9525,9525c341364,187687,356061,204420,369672,222020r2667,-4191c383120,200168,392027,181429,398914,161917v-9525,-11144,-19526,-22002,-30194,-32670l363672,123817v-2953,-2952,-6001,-5810,-9525,-8667l349479,110863r-10858,-9906l336906,99529r,c327953,91813,318809,84479,309665,77431,360052,56380,403201,54666,423965,74954v26098,26099,16002,89821,-25241,158591c378365,267055,353991,297954,326143,325557v-23263,23390,-48788,44416,-76200,62770e" filled="f" stroked="f">
                <v:stroke joinstyle="miter"/>
                <v:path arrowok="t" o:connecttype="custom" o:connectlocs="450540,264883;466732,31901;249467,38950;32011,31901;46775,262692;129833,368610;232989,450049;238418,452811;245847,454621;249276,454621;264897,450239;368720,368419;450540,264883;249276,388708;173076,325938;99258,232021;75064,74954;117831,60571;233084,99910;236703,101815;238227,102291;276327,128580;276327,128580;310427,157155;314713,161060;316142,162394;325667,171919;369672,222020;372339,217829;398914,161917;368720,129247;363672,123817;354147,115150;349479,110863;338621,100957;336906,99529;336906,99529;309665,77431;423965,74954;398724,233545;326143,325557;249943,388327" o:connectangles="0,0,0,0,0,0,0,0,0,0,0,0,0,0,0,0,0,0,0,0,0,0,0,0,0,0,0,0,0,0,0,0,0,0,0,0,0,0,0,0,0,0"/>
              </v:shape>
              <v:shape id="Vapaamuotoinen: Muoto 115" o:spid="_x0000_s1031" style="position:absolute;left:5945;top:1848;width:2291;height:3124;visibility:visible;mso-wrap-style:square;v-text-anchor:middle" coordsize="229115,31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" path="m22029,218993v12040,6981,24818,12604,38100,16764c72043,239412,84434,241274,96895,241282v5207,58,10406,-389,15526,-1334c116150,239286,119730,237963,122994,236043v2433,-1547,4511,-3592,6096,-6001c130456,227770,131180,225169,131185,222518v46,-4728,-2013,-9230,-5620,-12288c121133,206355,116160,203146,110802,200705v-6192,-2762,-13240,-5524,-21146,-8191c81750,189847,73750,186894,65558,183465,57206,179963,49120,175856,41364,171178,33546,166410,26457,160539,20314,153747,13957,146616,8955,138384,5550,129458,1627,118594,-246,107097,26,95549,-165,81840,2835,68275,8789,55925,14787,44064,23460,33760,34125,25826,46013,17090,59414,10631,73654,6776,90615,2078,108157,-200,125756,14v15827,-42,31610,1684,47053,5143c187268,8353,201279,13312,214529,19921l196050,90120c185600,84312,174508,79741,162999,76499,151846,73313,140307,71679,128709,71642v-4475,-25,-8941,389,-13335,1238c112062,73551,108857,74674,105849,76214v-4937,2307,-8040,7316,-7906,12763c97660,93560,99613,97995,103182,100883v4521,3549,9524,6435,14859,8573c124391,112059,131440,114631,139186,117171v7811,2572,15812,5620,24098,9049c171647,129736,179735,133874,187478,138602v7930,4767,15065,10745,21145,17717c215020,163760,220050,172272,223482,181465v3875,10813,5779,22233,5620,33718c229344,229224,226277,243125,220149,255760v-5987,12111,-14770,22625,-25623,30670c182330,295175,168645,301630,154140,305480v-17180,4753,-34944,7061,-52768,6858c84041,312353,66762,310469,49842,306719v-8126,-1864,-16114,-4283,-23908,-7239c18525,296858,11329,293674,4407,289955l22029,218993xe" filled="f" stroked="f">
                <v:stroke joinstyle="miter"/>
                <v:path arrowok="t" o:connecttype="custom" o:connectlocs="22029,218993;60129,235757;96895,241282;112421,239948;122994,236043;129090,230042;131185,222518;125565,210230;110802,200705;89656,192514;65558,183465;41364,171178;20314,153747;5550,129458;26,95549;8789,55925;34125,25826;73654,6776;125756,14;172809,5157;214529,19921;196050,90120;162999,76499;128709,71642;115374,72880;105849,76214;97943,88977;103182,100883;118041,109456;139186,117171;163284,126220;187478,138602;208623,156319;223482,181465;229102,215183;220149,255760;194526,286430;154140,305480;101372,312338;49842,306719;25934,299480;4407,289955" o:connectangles="0,0,0,0,0,0,0,0,0,0,0,0,0,0,0,0,0,0,0,0,0,0,0,0,0,0,0,0,0,0,0,0,0,0,0,0,0,0,0,0,0,0"/>
              </v:shape>
              <v:shape id="Vapaamuotoinen: Muoto 116" o:spid="_x0000_s1032" style="position:absolute;left:8650;top:1085;width:1834;height:3894;visibility:visible;mso-wrap-style:square;v-text-anchor:middle" coordsize="183356,3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" path="m171640,290894v-5829,4318,-12239,7781,-19050,10287c146171,303334,139456,304429,132683,304419v-9068,636,-17992,-2500,-24669,-8668c101651,287989,98603,278029,99536,268034r,-108300l172212,159734r,-77819l99536,81915,99536,,,11240,,276892v,38100,9525,66675,27337,84772c45148,379762,72104,389382,106871,389382v13601,20,27165,-1578,40385,-4762c159896,381712,172060,376997,183356,370618l171640,290894xe" filled="f" stroked="f">
                <v:stroke joinstyle="miter"/>
                <v:path arrowok="t" o:connecttype="custom" o:connectlocs="171640,290894;152590,301181;132683,304419;108014,295751;99536,268034;99536,159734;172212,159734;172212,81915;99536,81915;99536,0;0,11240;0,276892;27337,361664;106871,389382;147256,384620;183356,370618" o:connectangles="0,0,0,0,0,0,0,0,0,0,0,0,0,0,0,0"/>
              </v:shape>
              <v:shape id="Vapaamuotoinen: Muoto 117" o:spid="_x0000_s1033" style="position:absolute;left:10892;top:1905;width:2872;height:3074;visibility:visible;mso-wrap-style:square;v-text-anchor:middle" coordsize="287197,30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" path="m287197,300704r-78200,l204235,274606v-23089,21523,-53598,33296,-85154,32861c103203,307595,87430,304885,72504,299466,58350,294577,45443,286643,34690,276225,23507,264831,14935,251151,9544,236125,2952,218036,-277,198892,19,179642l19,,99650,r,167450c99402,176758,100622,186049,103270,194977v2028,6637,5438,12772,10001,18002c117147,217315,122062,220592,127558,222504v12888,4351,26956,3531,39243,-2286c174440,216414,181336,211286,187185,205073l187185,r99631,l287197,300704xe" filled="f" stroked="f">
                <v:stroke joinstyle="miter"/>
                <v:path arrowok="t" o:connecttype="custom" o:connectlocs="287197,300704;208997,300704;204235,274606;119081,307467;72504,299466;34690,276225;9544,236125;19,179642;19,0;99650,0;99650,167450;103270,194977;113271,212979;127558,222504;166801,220218;187185,205073;187185,0;286816,0" o:connectangles="0,0,0,0,0,0,0,0,0,0,0,0,0,0,0,0,0,0"/>
              </v:shape>
              <v:shape id="Vapaamuotoinen: Muoto 118" o:spid="_x0000_s1034" style="position:absolute;left:14307;top:1084;width:3002;height:3828;visibility:visible;mso-wrap-style:square;v-text-anchor:middle" coordsize="300227,3827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" path="m99631,181451v18126,-13463,35081,-28439,50673,-44767c166430,119630,181203,101351,194500,82010r101346,c283940,103729,270500,124577,255651,144399v-14516,19219,-30004,37689,-46387,55340c225266,227426,240630,256318,255365,286417v14669,30099,29718,62103,44863,96107l190405,382524v-9525,-21526,-19050,-42291,-28575,-62389c152305,300038,141637,279845,130492,259461v-4857,3524,-9525,6953,-15049,10287c109918,273082,105061,276225,99822,279273r,103442l,382715,,11239,99631,r,181451xe" filled="f" stroked="f">
                <v:stroke joinstyle="miter"/>
                <v:path arrowok="t" o:connecttype="custom" o:connectlocs="99631,181451;150304,136684;194500,82010;295846,82010;255651,144399;209264,199739;255365,286417;300228,382524;190405,382524;161830,320135;130492,259461;115443,269748;99822,279273;99822,382715;0,382715;0,11239;99631,0" o:connectangles="0,0,0,0,0,0,0,0,0,0,0,0,0,0,0,0,0"/>
              </v:shape>
              <v:shape id="Vapaamuotoinen: Muoto 119" o:spid="_x0000_s1035" style="position:absolute;left:18652;top:1914;width:398;height:612;visibility:visible;mso-wrap-style:square;v-text-anchor:middle" coordsize="39823,6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" path="m3150,46678v2219,1448,4620,2601,7144,3429c12789,50872,15399,51258,18009,51250v1457,157,2924,157,4381,c23553,51042,24657,50588,25629,49917v857,-557,1581,-1307,2096,-2191c28201,46782,28429,45735,28391,44678v29,-1315,-409,-2599,-1238,-3619c26258,39975,25200,39042,24010,38296v-1458,-908,-2991,-1704,-4572,-2381l14199,33629,8960,30962c7322,29974,5798,28826,4388,27533,3064,26217,1997,24667,1245,22961,369,21086,-60,19030,7,16960,-60,14461,464,11981,1531,9721,2483,7633,3921,5803,5722,4387,7674,2859,9903,1726,12294,1054,15056,302,17914,-51,20771,6v2924,-45,5839,308,8668,1048c32125,1758,34687,2848,37059,4292r-2762,9525c32258,12582,30087,11590,27820,10864v-2191,-655,-4477,-977,-6763,-952c19723,9761,18390,9761,17056,9912v-1085,219,-2114,639,-3047,1238c13237,11667,12580,12350,12104,13150v-477,841,-705,1798,-667,2763c11399,17172,11837,18398,12675,19342v905,1109,2000,2045,3238,2762c17361,22943,18857,23706,20390,24390v1715,698,3429,1460,5144,2286c27324,27502,29077,28424,30772,29438v1677,924,3220,2079,4572,3429c36688,34223,37783,35802,38583,37534v829,1959,1248,4065,1238,6192c39859,46324,39307,48898,38202,51250v-991,2171,-2496,4067,-4381,5525c31782,58279,29496,59408,27058,60109v-2886,790,-5868,1175,-8858,1143c14990,61224,11789,60808,8675,60013,5836,59267,3140,58077,673,56489l3150,46678xe" filled="f" stroked="f">
                <v:stroke joinstyle="miter"/>
                <v:path arrowok="t" o:connecttype="custom" o:connectlocs="3150,46678;10294,50107;18009,51250;22390,51250;25629,49917;27725,47726;28391,44678;27153,41059;24010,38296;19438,35915;14199,33629;8960,30962;4388,27533;1245,22961;7,16960;1531,9721;5722,4387;12294,1054;20771,6;29439,1054;37059,4292;34297,13817;27820,10864;21057,9912;17056,9912;14009,11150;12104,13150;11437,15913;12675,19342;15913,22104;20390,24390;25534,26676;30772,29438;35344,32867;38583,37534;39821,43726;38202,51250;33821,56775;27058,60109;18200,61252;8675,60013;673,56489" o:connectangles="0,0,0,0,0,0,0,0,0,0,0,0,0,0,0,0,0,0,0,0,0,0,0,0,0,0,0,0,0,0,0,0,0,0,0,0,0,0,0,0,0,0"/>
              </v:shape>
              <v:shape id="Vapaamuotoinen: Muoto 120" o:spid="_x0000_s1036" style="position:absolute;left:19138;top:1682;width:527;height:831;visibility:visible;mso-wrap-style:square;v-text-anchor:middle" coordsize="52673,8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" path="m37529,1v1009,-13,2019,182,2952,571c41377,943,42186,1493,42863,2191v666,680,1190,1491,1524,2382c44777,5474,44968,6448,44958,7430v10,1013,-181,2018,-571,2953c44025,11263,43510,12070,42863,12764v-677,668,-1486,1187,-2382,1524c39567,14755,38557,14984,37529,14955v-991,30,-1982,-200,-2858,-667c33776,13951,32966,13432,32290,12764v-677,-690,-1229,-1497,-1619,-2381c30280,9448,30090,8443,30099,7430v-9,-982,181,-1956,572,-2857c31452,2781,32880,1351,34671,572,35576,182,36547,-13,37529,1m35814,61818c34385,56960,32861,52293,31147,47435,29432,42577,27718,37910,25908,33624v-1810,4477,-3619,9049,-5334,13811c18860,52198,17336,56960,15907,61818r19907,xm15050,1v1009,-13,2019,182,2952,571c19793,1351,21222,2781,22003,4573v152,946,152,1910,,2857c22155,8408,22155,9405,22003,10383v-391,884,-943,1691,-1619,2381c19707,13432,18898,13951,18002,14288v-914,467,-1924,696,-2952,667c14030,14973,13011,14744,12097,14288v-715,-400,-1362,-914,-1905,-1524c9516,12074,8963,11267,8573,10383,8182,9448,7992,8443,8001,7430v-9,-982,181,-1956,572,-2857c8944,3676,9497,2865,10192,2191,10849,1517,11621,967,12478,572,13411,190,14421,-4,15431,1m33338,23813v2095,4763,4000,9525,5905,14573c41148,43435,42958,47911,44577,53436v1619,5524,3048,10001,4477,15049c50483,73534,51626,78010,52673,83154r-11144,c41529,81154,40672,79153,40196,77153v-477,-2000,-953,-4096,-1524,-6191l13811,70962v-571,2095,-1047,4191,-1524,6191c11811,79153,11335,81154,10954,83154l,83154c1143,78391,2381,73629,3715,68485,5048,63342,6572,58484,8192,53436,9811,48388,11621,43435,13430,38386v1810,-5048,3906,-9525,6001,-14573l33338,23813xe" filled="f" stroked="f">
                <v:stroke joinstyle="miter"/>
                <v:path arrowok="t" o:connecttype="custom" o:connectlocs="37529,1;40481,572;42863,2191;44387,4573;44958,7430;44387,10383;42863,12764;40481,14288;37529,14955;34671,14288;32290,12764;30671,10383;30099,7430;30671,4573;34671,572;37529,1;35814,61818;31147,47435;25908,33624;20574,47435;15907,61818;15050,1;18002,572;22003,4573;22003,7430;22003,10383;20384,12764;18002,14288;15050,14955;12097,14288;10192,12764;8573,10383;8001,7430;8573,4573;10192,2191;12478,572;15431,1;33338,23813;39243,38386;44577,53436;49054,68485;52673,83154;41529,83154;40196,77153;38672,70962;13811,70962;12287,77153;10954,83154;0,83154;3715,68485;8192,53436;13430,38386;19431,23813" o:connectangles="0,0,0,0,0,0,0,0,0,0,0,0,0,0,0,0,0,0,0,0,0,0,0,0,0,0,0,0,0,0,0,0,0,0,0,0,0,0,0,0,0,0,0,0,0,0,0,0,0,0,0,0,0"/>
              </v:shape>
              <v:shape id="Vapaamuotoinen: Muoto 121" o:spid="_x0000_s1037" style="position:absolute;left:19664;top:1920;width:472;height:593;visibility:visible;mso-wrap-style:square;v-text-anchor:middle" coordsize="47244,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" path="m47244,9525r-17907,l29337,59341r-11239,l18098,9525,,9525,,,47244,r,9525xe" filled="f" stroked="f">
                <v:stroke joinstyle="miter"/>
                <v:path arrowok="t" o:connecttype="custom" o:connectlocs="47244,9525;29337,9525;29337,59341;18098,59341;18098,9525;0,9525;0,0;47244,0;47244,9525" o:connectangles="0,0,0,0,0,0,0,0,0"/>
              </v:shape>
              <v:shape id="Vapaamuotoinen: Muoto 122" o:spid="_x0000_s1038" style="position:absolute;left:20255;top:1920;width:358;height:593;visibility:visible;mso-wrap-style:square;v-text-anchor:middle" coordsize="35718,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" path="m35719,9430r-24765,l10954,24575r22860,l33814,33909r-22860,l10954,49911r24765,l35719,59341,,59341,,,35719,r,9430xe" filled="f" stroked="f">
                <v:stroke joinstyle="miter"/>
                <v:path arrowok="t" o:connecttype="custom" o:connectlocs="35719,9430;10954,9430;10954,24575;33814,24575;33814,33909;10954,33909;10954,49911;35719,49911;35719,59341;0,59341;0,0;35719,0;35719,9430" o:connectangles="0,0,0,0,0,0,0,0,0,0,0,0,0"/>
              </v:shape>
              <v:shape id="Vapaamuotoinen: Muoto 123" o:spid="_x0000_s1039" style="position:absolute;left:20771;top:1920;width:112;height:593;visibility:visible;mso-wrap-style:square;v-text-anchor:middle" coordsize="11239,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" path="m,l11240,r,59341l,59341,,xe" filled="f" stroked="f">
                <v:stroke joinstyle="miter"/>
                <v:path arrowok="t" o:connecttype="custom" o:connectlocs="0,0;11240,0;11240,59341;0,59341" o:connectangles="0,0,0,0"/>
              </v:shape>
              <v:shape id="Vapaamuotoinen: Muoto 124" o:spid="_x0000_s1040" style="position:absolute;left:21072;top:1920;width:344;height:593;visibility:visible;mso-wrap-style:square;v-text-anchor:middle" coordsize="34385,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" path="m,l11240,r,49816l34385,49816r,9525l,59341,,xe" filled="f" stroked="f">
                <v:stroke joinstyle="miter"/>
                <v:path arrowok="t" o:connecttype="custom" o:connectlocs="0,0;11240,0;11240,49816;34385,49816;34385,59341;0,59341;0,0" o:connectangles="0,0,0,0,0,0,0"/>
              </v:shape>
              <v:shape id="Vapaamuotoinen: Muoto 125" o:spid="_x0000_s1041" style="position:absolute;left:21418;top:1920;width:517;height:586;visibility:visible;mso-wrap-style:square;v-text-anchor:middle" coordsize="51625,5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" path="m51625,c50483,3524,49244,7048,47816,10382v-1429,3334,-2953,6573,-4572,9525c41596,23172,39786,26352,37814,29432v-1905,3239,-4000,6477,-6191,9525l31623,58579r-11335,l20288,39719c18002,36417,15907,33242,14002,30194,12097,27146,10287,23972,8573,20669,6858,17431,5334,14097,3905,11144,2477,8192,1238,4382,,762r11621,c12478,3334,13430,5906,14478,8382v1048,2476,2096,4858,3334,7334c19050,18193,20193,20574,21527,23051r4381,7334c27527,27908,28956,25432,30290,23051v1333,-2382,2667,-4858,3810,-7240c35243,13430,36290,10954,37338,8477l40196,762,51625,xe" filled="f" stroked="f">
                <v:stroke joinstyle="miter"/>
                <v:path arrowok="t" o:connecttype="custom" o:connectlocs="51625,0;47816,10382;43244,19907;37814,29432;31623,38957;31623,58579;20288,58579;20288,39719;14002,30194;8573,20669;3905,11144;0,762;11621,762;14478,8382;17812,15716;21527,23051;25908,30385;30290,23051;34100,15811;37338,8477;40196,762" o:connectangles="0,0,0,0,0,0,0,0,0,0,0,0,0,0,0,0,0,0,0,0,0"/>
              </v:shape>
              <v:shape id="Vapaamuotoinen: Muoto 126" o:spid="_x0000_s1042" style="position:absolute;left:21974;top:1920;width:472;height:593;visibility:visible;mso-wrap-style:square;v-text-anchor:middle" coordsize="47244,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" path="m47244,9525r-17907,l29337,59341r-11239,l18098,9525,,9525,,,47244,r,9525xe" filled="f" stroked="f">
                <v:stroke joinstyle="miter"/>
                <v:path arrowok="t" o:connecttype="custom" o:connectlocs="47244,9525;29337,9525;29337,59341;18098,59341;18098,9525;0,9525;0,0;47244,0;47244,9525" o:connectangles="0,0,0,0,0,0,0,0,0"/>
              </v:shape>
              <v:shape id="Vapaamuotoinen: Muoto 127" o:spid="_x0000_s1043" style="position:absolute;left:22552;top:1918;width:479;height:602;visibility:visible;mso-wrap-style:square;v-text-anchor:middle" coordsize="47913,60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" path="m47437,37814v29,3254,-552,6485,-1714,9525c44608,50025,42922,52432,40770,54388v-2229,1977,-4858,3441,-7716,4286c29987,59699,26768,60214,23529,60198v-3229,31,-6448,-451,-9525,-1429c11242,57896,8680,56470,6480,54578,4422,52623,2794,50253,1717,47625,536,44591,-45,41356,3,38100l3,,11147,r,38100c11109,40117,11471,42123,12195,44006v619,1520,1562,2886,2762,4000c16176,49059,17605,49839,19148,50292v1638,508,3334,764,5048,762c25873,51056,27549,50799,29149,50292v1524,-433,2924,-1216,4096,-2286c34474,46987,35417,45677,36007,44196v762,-1737,1124,-3627,1048,-5524l37055,572r10858,l47437,37814xe" filled="f" stroked="f">
                <v:stroke joinstyle="miter"/>
                <v:path arrowok="t" o:connecttype="custom" o:connectlocs="47437,37814;45723,47339;40770,54388;33054,58674;23529,60198;14004,58769;6480,54578;1717,47625;3,38100;3,0;11147,0;11147,38100;12195,44006;14957,48006;19148,50292;24196,51054;29149,50292;33245,48006;36007,44196;37055,38672;37055,572;47913,572" o:connectangles="0,0,0,0,0,0,0,0,0,0,0,0,0,0,0,0,0,0,0,0,0,0"/>
              </v:shape>
              <v:shape id="Vapaamuotoinen: Muoto 128" o:spid="_x0000_s1044" style="position:absolute;left:23202;top:1920;width:452;height:598;visibility:visible;mso-wrap-style:square;v-text-anchor:middle" coordsize="45148,5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" path="m11525,29820r4096,c20031,30113,24432,29120,28289,26963v2601,-1756,4163,-4676,4191,-7811c32528,17697,32204,16253,31528,14961v-772,-1315,-1848,-2426,-3144,-3238c26727,10748,24927,10041,23050,9627,20574,9099,18050,8843,15526,8865r-4001,l11525,29820xm286,7r7239,l13335,7v4477,-68,8944,348,13335,1238c30032,1973,33252,3261,36195,5055v4982,2966,7972,8396,7810,14193c44053,22846,42986,26371,40957,29344v-2457,3143,-5762,5522,-9525,6858c33909,39917,36195,43727,38481,47632v2286,3905,4477,8001,6667,12192l32575,59824,26765,49442c24670,46013,22574,42584,20383,39155r-2286,l15811,39155r-4572,l11239,59443,,59443,286,7xe" filled="f" stroked="f">
                <v:stroke joinstyle="miter"/>
                <v:path arrowok="t" o:connecttype="custom" o:connectlocs="11525,29820;15621,29820;28289,26963;32480,19152;31528,14961;28384,11723;23050,9627;15526,8865;11525,8865;286,7;7525,7;13335,7;26670,1245;36195,5055;44005,19248;40957,29344;31432,36202;38481,47632;45148,59824;32575,59824;26765,49442;20383,39155;18097,39155;15811,39155;11239,39155;11239,59443;0,59443" o:connectangles="0,0,0,0,0,0,0,0,0,0,0,0,0,0,0,0,0,0,0,0,0,0,0,0,0,0,0"/>
              </v:shape>
              <v:shape id="Vapaamuotoinen: Muoto 129" o:spid="_x0000_s1045" style="position:absolute;left:23716;top:1920;width:527;height:593;visibility:visible;mso-wrap-style:square;v-text-anchor:middle" coordsize="52768,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" path="m52768,c50711,10033,48139,19952,45053,29718,41796,39782,38005,49670,33718,59341r-14573,c14859,49670,11068,39782,7810,29718,4696,19953,2086,10034,,l11525,v762,4001,1715,8001,2763,12192c15335,16383,16573,20479,17812,24670v1238,4191,2667,8287,4095,12382c23336,41148,24860,45148,26479,49054v1524,-3906,3048,-7906,4477,-12002c32385,32957,33814,28861,35052,24670v1238,-4191,2476,-8287,3524,-12478c39624,8001,40576,4001,41434,l52768,xe" filled="f" stroked="f">
                <v:stroke joinstyle="miter"/>
                <v:path arrowok="t" o:connecttype="custom" o:connectlocs="52768,0;45053,29718;33718,59341;19145,59341;7810,29718;0,0;11525,0;14288,12192;17812,24670;21907,37052;26479,49054;30956,37052;35052,24670;38576,12192;41434,0" o:connectangles="0,0,0,0,0,0,0,0,0,0,0,0,0,0,0"/>
              </v:shape>
              <v:shape id="Vapaamuotoinen: Muoto 130" o:spid="_x0000_s1046" style="position:absolute;left:24267;top:1919;width:527;height:593;visibility:visible;mso-wrap-style:square;v-text-anchor:middle" coordsize="52673,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" path="m36195,38100c34766,33242,33242,28575,31528,23717,29813,18859,28099,14192,26289,9906v-1905,4477,-3619,9049,-5334,13811c19240,28480,17717,33242,16288,38100r19907,xm33242,v2096,4763,4096,9620,6001,14573c41148,19621,42958,24098,44482,29623v1524,5524,3143,10001,4477,15049c50292,49721,51626,54197,52673,59341r-11144,c41529,57341,40672,55340,40196,53340v-477,-2000,-953,-4096,-1525,-6191l13716,47149v-476,2095,-1048,4191,-1524,6191c11716,55340,11335,57341,10858,59341l,59341c1048,54578,2286,49816,3715,44672,5144,39529,6572,34671,8192,29623,9811,24575,11525,19621,13430,14573,15335,9525,17336,5048,19431,l33242,xe" filled="f" stroked="f">
                <v:stroke joinstyle="miter"/>
                <v:path arrowok="t" o:connecttype="custom" o:connectlocs="36195,38100;31528,23717;26289,9906;20955,23717;16288,38100;33242,0;39243,14573;44482,29623;48959,44672;52673,59341;41529,59341;40196,53340;38671,47149;13716,47149;12192,53340;10858,59341;0,59341;3715,44672;8192,29623;13430,14573;19431,0" o:connectangles="0,0,0,0,0,0,0,0,0,0,0,0,0,0,0,0,0,0,0,0,0"/>
              </v:shape>
              <v:shape id="Vapaamuotoinen: Muoto 131" o:spid="_x0000_s1047" style="position:absolute;left:24918;top:1918;width:483;height:596;visibility:visible;mso-wrap-style:square;v-text-anchor:middle" coordsize="48291,5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" path="m,191r11240,l11240,27242v2362,-1875,4619,-3878,6762,-6001c20184,19201,22251,17038,24194,14764v2029,-2244,3943,-4598,5715,-7049c31814,5334,33528,2762,35338,l47054,c45530,2477,44101,4953,42577,7239v-1524,2286,-3143,4382,-4763,6477c36195,15811,34576,17907,32957,19812v-1620,1905,-3524,3905,-5334,5715l32766,33242v1810,2572,3525,5334,5239,8097c39719,44101,41434,47054,43149,50102v1714,3048,3428,6096,5143,9525l35624,59627c34385,57341,33147,55055,31814,52864,30480,50673,29242,48482,27908,46292,26575,44101,25146,41910,23622,39719,22098,37529,20669,35243,19050,32957r-3810,3143l11240,39148r,20479l,59627,,191xe" filled="f" stroked="f">
                <v:stroke joinstyle="miter"/>
                <v:path arrowok="t" o:connecttype="custom" o:connectlocs="0,191;11240,191;11240,27242;18002,21241;24194,14764;29909,7715;35338,0;47054,0;42577,7239;37814,13716;32957,19812;27623,25527;32766,33242;38005,41339;43149,50102;48292,59627;35624,59627;31814,52864;27908,46292;23622,39719;19050,32957;15240,36100;11240,39148;11240,59627;0,59627" o:connectangles="0,0,0,0,0,0,0,0,0,0,0,0,0,0,0,0,0,0,0,0,0,0,0,0,0"/>
              </v:shape>
              <v:shape id="Vapaamuotoinen: Muoto 132" o:spid="_x0000_s1048" style="position:absolute;left:25510;top:1920;width:357;height:593;visibility:visible;mso-wrap-style:square;v-text-anchor:middle" coordsize="35718,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" path="m35719,9430r-24670,l11049,24575r22860,l33909,33909r-22860,l11049,49911r24670,l35719,59341,,59341,,,35719,r,9430xe" filled="f" stroked="f">
                <v:stroke joinstyle="miter"/>
                <v:path arrowok="t" o:connecttype="custom" o:connectlocs="35719,9430;11049,9430;11049,24575;33909,24575;33909,33909;11049,33909;11049,49911;35719,49911;35719,59341;0,59341;0,0;35719,0;35719,9430" o:connectangles="0,0,0,0,0,0,0,0,0,0,0,0,0"/>
              </v:shape>
              <v:shape id="Vapaamuotoinen: Muoto 133" o:spid="_x0000_s1049" style="position:absolute;left:25991;top:1914;width:398;height:613;visibility:visible;mso-wrap-style:square;v-text-anchor:middle" coordsize="39728,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" path="m3052,46680v2257,1450,4686,2602,7239,3429c12758,50868,15330,51253,17911,51252v1457,168,2924,168,4381,c23483,51042,24616,50588,25626,49918v829,-560,1515,-1311,2000,-2190c28179,46809,28436,45748,28388,44680v29,-1316,-409,-2600,-1238,-3620c26236,39998,25179,39068,24007,38298v-1457,-909,-2991,-1704,-4572,-2381c17720,35250,15910,34488,14196,33631l8957,30964c7319,29976,5795,28827,4385,27535,3061,26196,1976,24652,1147,22963,347,21064,-44,19020,4,16962,-44,14474,442,12004,1433,9723,2452,7650,3909,5828,5719,4389,7653,2831,9891,1696,12291,1055,15053,297,17911,-56,20768,7v2925,-39,5839,314,8668,1048c32122,1759,34684,2850,37056,4294r-2762,9525c32246,12600,30074,11611,27817,10866v-2191,-649,-4477,-970,-6763,-953c19730,9759,18387,9759,17054,9913v-1086,202,-2125,624,-3048,1239c13234,11669,12577,12352,12101,13152v-477,840,-705,1797,-667,2762c11396,17173,11834,18399,12672,19343v886,1086,1953,2019,3143,2762c17301,22944,18825,23706,20387,24391v1715,699,3429,1461,5144,2286c27321,27503,29074,28425,30769,29440v1677,924,3220,2078,4573,3429c36685,34202,37751,35788,38485,37536v876,1944,1295,4060,1238,6191c39790,46318,39266,48891,38199,51252v-1019,2150,-2524,4038,-4381,5524c31751,58297,29427,59428,26960,60110v-2848,797,-5801,1182,-8763,1143c14987,61238,11786,60822,8672,60015,5833,59268,3138,58078,671,56491l3052,46680xe" filled="f" stroked="f">
                <v:stroke joinstyle="miter"/>
                <v:path arrowok="t" o:connecttype="custom" o:connectlocs="3052,46680;10291,50109;17911,51252;22292,51252;25626,49918;27626,47728;28388,44680;27150,41060;24007,38298;19435,35917;14196,33631;8957,30964;4385,27535;1147,22963;4,16962;1433,9723;5719,4389;12291,1055;20768,7;29436,1055;37056,4294;34294,13819;27817,10866;21054,9913;17054,9913;14006,11152;12101,13152;11434,15914;12672,19343;15815,22105;20387,24391;25531,26677;30769,29440;35342,32869;38485,37536;39723,43727;38199,51252;33818,56776;26960,60110;18197,61253;8672,60015;671,56491" o:connectangles="0,0,0,0,0,0,0,0,0,0,0,0,0,0,0,0,0,0,0,0,0,0,0,0,0,0,0,0,0,0,0,0,0,0,0,0,0,0,0,0,0,0"/>
              </v:shape>
              <v:shape id="Vapaamuotoinen: Muoto 134" o:spid="_x0000_s1050" style="position:absolute;left:26538;top:1918;width:483;height:596;visibility:visible;mso-wrap-style:square;v-text-anchor:middle" coordsize="48291,59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" path="m,191r11239,l11239,27242v2410,-1906,4696,-3906,6858,-6001c20193,19145,22288,17050,24289,14764v2000,-2286,3810,-4572,5715,-7049c31909,5239,33528,2762,35338,l47054,c45625,2477,44101,4953,42577,7239v-1524,2286,-3143,4382,-4667,6477c36386,15811,34671,17907,32956,19812v-1714,1905,-3524,3905,-5334,5715c29337,28004,31147,30575,32861,33242v1715,2667,3429,5334,5144,8097c39719,44101,41434,47054,43148,50102v1715,3048,3524,6096,5144,9525l35719,59627,31909,52864,27908,46292c26575,44101,25146,41910,23717,39719l19145,32957r-3905,3143l11239,39148r,20479l,59627,,191xe" filled="f" stroked="f">
                <v:stroke joinstyle="miter"/>
                <v:path arrowok="t" o:connecttype="custom" o:connectlocs="0,191;11239,191;11239,27242;18097,21241;24289,14764;30004,7715;35338,0;47054,0;42577,7239;37910,13716;32956,19812;27622,25527;32861,33242;38005,41339;43148,50102;48292,59627;35719,59627;31909,52864;27908,46292;23717,39719;19145,32957;15240,36100;11239,39148;11239,59627;0,59627" o:connectangles="0,0,0,0,0,0,0,0,0,0,0,0,0,0,0,0,0,0,0,0,0,0,0,0,0"/>
              </v:shape>
              <v:shape id="Vapaamuotoinen: Muoto 135" o:spid="_x0000_s1051" style="position:absolute;left:27114;top:1917;width:480;height:602;visibility:visible;mso-wrap-style:square;v-text-anchor:middle" coordsize="48008,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" path="m48009,37910v,3260,-620,6491,-1810,9525c45103,50131,43418,52543,41246,54483v-2200,1958,-4801,3419,-7620,4286c27234,60738,20396,60738,14004,58769,11261,57918,8727,56488,6575,54578,4451,52655,2794,50279,1717,47625,536,44591,-45,41356,3,38100l3,,11147,r,38100c11109,40117,11471,42123,12195,44006v1257,3031,3810,5338,6953,6286c20786,50800,22482,51056,24196,51054v1715,-7,3410,-263,5048,-762c30730,49837,32102,49056,33245,48006v1229,-1036,2210,-2339,2857,-3810c36788,42438,37112,40558,37055,38672r,-38100l48009,572r,37338xe" filled="f" stroked="f">
                <v:stroke joinstyle="miter"/>
                <v:path arrowok="t" o:connecttype="custom" o:connectlocs="48009,37910;46199,47435;41246,54483;33626,58769;14004,58769;6575,54578;1717,47625;3,38100;3,0;11147,0;11147,38100;12195,44006;19148,50292;24196,51054;29244,50292;33245,48006;36102,44196;37055,38672;37055,572;48009,572" o:connectangles="0,0,0,0,0,0,0,0,0,0,0,0,0,0,0,0,0,0,0,0"/>
              </v:shape>
              <v:shape id="Vapaamuotoinen: Muoto 136" o:spid="_x0000_s1052" style="position:absolute;left:27737;top:1914;width:398;height:612;visibility:visible;mso-wrap-style:square;v-text-anchor:middle" coordsize="39823,61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" path="m3150,46681v2248,1467,4677,2621,7239,3429c12856,50881,15428,51267,18009,51253v1457,156,2924,156,4382,c23562,51062,24667,50606,25629,49919v886,-528,1610,-1285,2096,-2191c28229,46793,28496,45744,28487,44680v-20,-1306,-458,-2573,-1239,-3619c26296,39999,25210,39069,24010,38299v-1458,-909,-2991,-1704,-4572,-2382l14199,33631,8960,30964c7360,29977,5855,28828,4483,27535,3159,26197,2074,24653,1245,22963,369,21088,-60,19032,7,16963,-60,14463,464,11983,1531,9724,2512,7631,3988,5802,5817,4390,7751,2832,9989,1697,12389,1056,15113,293,17942,-59,20771,8v2924,-45,5839,308,8668,1048c32144,1779,34744,2869,37154,4294r-2857,9525c32259,12584,30087,11592,27820,10867v-2162,-649,-4410,-971,-6668,-953c19790,9760,18419,9760,17057,9914v-1077,233,-2115,652,-3049,1238c13256,11697,12608,12375,12104,13153v-439,856,-658,1802,-667,2762c11446,17167,11875,18378,12675,19344v924,1088,2019,2021,3239,2762l20390,24392r5239,2286c27343,27535,29058,28393,30773,29440v1676,924,3219,2079,4572,3429c36688,34225,37783,35804,38583,37537v829,1958,1248,4064,1238,6191c39860,46326,39307,48900,38202,51253v-991,2170,-2495,4066,-4381,5524c31792,58299,29496,59430,27058,60111v-2886,790,-5868,1175,-8858,1143c14990,61226,11789,60810,8675,60016,5874,59249,3207,58061,769,56491l3150,46681xe" filled="f" stroked="f">
                <v:stroke joinstyle="miter"/>
                <v:path arrowok="t" o:connecttype="custom" o:connectlocs="3150,46681;10389,50110;18009,51253;22391,51253;25629,49919;27725,47728;28487,44680;27248,41061;24010,38299;19438,35917;14199,33631;8960,30964;4483,27535;1245,22963;7,16963;1531,9724;5817,4390;12389,1056;20771,8;29439,1056;37154,4294;34297,13819;27820,10867;21152,9914;17057,9914;14008,11152;12104,13153;11437,15915;12675,19344;15914,22106;20390,24392;25629,26678;30773,29440;35345,32869;38583,37537;39821,43728;38202,51253;33821,56777;27058,60111;18200,61254;8675,60016;769,56491" o:connectangles="0,0,0,0,0,0,0,0,0,0,0,0,0,0,0,0,0,0,0,0,0,0,0,0,0,0,0,0,0,0,0,0,0,0,0,0,0,0,0,0,0,0"/>
              </v:shape>
              <v:shape id="Vapaamuotoinen: Muoto 137" o:spid="_x0000_s1053" style="position:absolute;left:18656;top:3104;width:398;height:611;visibility:visible;mso-wrap-style:square;v-text-anchor:middle" coordsize="39826,6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" path="m2769,47531v2219,1448,4620,2600,7144,3429c12427,51649,15018,52001,17628,52008v1457,154,2924,154,4381,c23162,51757,24257,51306,25248,50674v1829,-1095,2886,-3114,2762,-5238c28048,44119,27610,42832,26772,41816v-829,-1142,-1905,-2086,-3143,-2762c22172,38145,20638,37350,19057,36673l13818,34291c12027,33498,10275,32607,8579,31624,6903,30700,5360,29546,4007,28195,2721,26666,1778,24880,1245,22957,369,21081,-60,19026,7,16956,-50,14488,474,12041,1531,9812,2483,7697,3912,5836,5722,4383,7684,2888,9913,1788,12294,1144,15047,359,17904,-25,20771,1v2924,-13,5849,371,8668,1143c32135,1776,34706,2837,37059,4288r-2762,9525c32258,12606,30087,11647,27820,10955,25629,10268,23353,9915,21057,9907v-1333,-151,-2667,-151,-4000,c15971,10126,14942,10546,14008,11146v-819,468,-1476,1163,-1904,2000c11627,13986,11399,14943,11437,15908v-38,1259,400,2485,1238,3429c13580,20417,14675,21321,15913,22004v1410,913,2915,1679,4477,2286l25534,26671v1791,794,3543,1684,5239,2667c32430,30327,33963,31510,35345,32863v2952,2788,4581,6701,4476,10763c39859,46255,39307,48859,38202,51246v-991,2142,-2496,4006,-4381,5429c31801,58215,29506,59348,27058,60009v-2886,790,-5868,1175,-8858,1143c14980,61170,11780,60754,8675,59914,5827,59239,3122,58079,674,56485l2769,47531xe" filled="f" stroked="f">
                <v:stroke joinstyle="miter"/>
                <v:path arrowok="t" o:connecttype="custom" o:connectlocs="2769,47531;9913,50960;17628,52008;22009,52008;25248,50674;28010,45436;26772,41816;23629,39054;19057,36673;13818,34291;8579,31624;4007,28195;1245,22957;7,16956;1531,9812;5722,4383;12294,1144;20771,1;29439,1144;37059,4288;34297,13813;27820,10955;21057,9907;17057,9907;14008,11146;12104,13146;11437,15908;12675,19337;15913,22004;20390,24290;25534,26671;30773,29338;35345,32863;39821,43626;38202,51246;33821,56675;27058,60009;18200,61152;8675,59914;674,56485" o:connectangles="0,0,0,0,0,0,0,0,0,0,0,0,0,0,0,0,0,0,0,0,0,0,0,0,0,0,0,0,0,0,0,0,0,0,0,0,0,0,0,0"/>
              </v:shape>
              <v:shape id="Vapaamuotoinen: Muoto 138" o:spid="_x0000_s1054" style="position:absolute;left:19097;top:3117;width:473;height:593;visibility:visible;mso-wrap-style:square;v-text-anchor:middle" coordsize="47244,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" path="m47244,9525r-17907,l29337,59341r-11240,l18097,9525,,9525,,,47244,r,9525xe" filled="f" stroked="f">
                <v:stroke joinstyle="miter"/>
                <v:path arrowok="t" o:connecttype="custom" o:connectlocs="47244,9525;29337,9525;29337,59341;18097,59341;18097,9525;0,9525;0,0;47244,0;47244,9525" o:connectangles="0,0,0,0,0,0,0,0,0"/>
              </v:shape>
              <v:shape id="Vapaamuotoinen: Muoto 139" o:spid="_x0000_s1055" style="position:absolute;left:19685;top:3117;width:452;height:599;visibility:visible;mso-wrap-style:square;v-text-anchor:middle" coordsize="45243,5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" path="m11621,29816r4095,c20126,30108,24527,29116,28384,26958v3934,-2619,5354,-7728,3334,-12001c30947,13641,29870,12531,28575,11718,26908,10778,25108,10104,23241,9718,20803,9189,18307,8933,15812,8956r-4096,l11621,29816xm381,2v2477,,4953,,7239,l13430,2v4477,-39,8954,408,13335,1334c30128,2034,33347,3289,36290,5051v2420,1507,4420,3605,5810,6096c43463,13624,44148,16416,44101,19243v105,3607,-962,7149,-3048,10096c38586,32503,35290,34911,31528,36293v2381,3714,4762,7524,6953,11430c40672,51628,43053,55628,45244,59915r-12669,c30766,56486,28861,52961,26765,49532,24670,46103,22574,42674,20383,39245r-2285,l11240,39245r,20479l,59724,381,2xe" filled="f" stroked="f">
                <v:stroke joinstyle="miter"/>
                <v:path arrowok="t" o:connecttype="custom" o:connectlocs="11621,29816;15716,29816;28384,26958;31718,14957;28575,11718;23241,9718;15812,8956;11716,8956;381,2;7620,2;13430,2;26765,1336;36290,5051;42100,11147;44101,19243;41053,29339;31528,36293;38481,47723;45244,59915;32575,59915;26765,49532;20383,39245;18098,39245;11240,39245;11240,59724;0,59724" o:connectangles="0,0,0,0,0,0,0,0,0,0,0,0,0,0,0,0,0,0,0,0,0,0,0,0,0,0"/>
              </v:shape>
              <v:shape id="Vapaamuotoinen: Muoto 140" o:spid="_x0000_s1056" style="position:absolute;left:20212;top:2807;width:525;height:907;visibility:visible;mso-wrap-style:square;v-text-anchor:middle" coordsize="52578,9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" path="m26670,6098v-2572,-78,-4915,1438,-5905,3810c20622,10760,20622,11629,20765,12480v-162,882,-162,1785,,2667c21098,15912,21546,16619,22098,17243v1191,1226,2867,1855,4572,1714c27518,19096,28394,19096,29242,18957v752,-351,1457,-799,2095,-1333c31947,17043,32404,16323,32671,15528v324,-852,486,-1756,476,-2667c33138,12014,32976,11175,32671,10385,32404,9589,31947,8871,31337,8289,30699,7755,29994,7307,29242,6956v-829,-296,-1696,-457,-2572,-477m36195,69344c34766,64487,33242,59819,31528,54866,29813,49913,28099,45341,26289,41055v-1905,4477,-3619,9525,-5334,13811c19241,59153,17717,64391,16288,69344r19907,xm26670,2v1857,-23,3696,299,5429,953c33719,1543,35214,2449,36481,3622v1248,1135,2219,2534,2857,4096c40034,9310,40386,11028,40386,12766v19,1831,-333,3647,-1048,5334c38662,19660,37652,21057,36386,22196v-1258,1191,-2744,2101,-4382,2667c30242,25547,28365,25903,26479,25910v-1847,-4,-3686,-326,-5429,-952c19450,24378,17993,23469,16764,22291,15516,21155,14545,19756,13907,18195v-1391,-3320,-1391,-7062,,-10382c14545,6252,15516,4852,16764,3717,18031,2515,19517,1576,21146,955,22908,292,24784,-31,26670,2t6477,31338c35242,36102,37243,40960,39148,45913v1905,4953,3715,10001,5334,14954c46101,65820,47530,70964,48958,75917v1429,4953,2572,9525,3620,14763l41434,90680v,-2000,-857,-4000,-1334,-6000c39624,82679,39148,80584,38576,78488r-24860,c13145,80584,12573,82584,12192,84680r-1429,6000l,90680c1143,85823,2286,81155,3715,75917,5144,70678,6572,66392,8192,60867v1619,-5524,3429,-9525,5238,-14954c15240,40484,17336,36388,19431,31340r13716,xe" filled="f" stroked="f">
                <v:stroke joinstyle="miter"/>
                <v:path arrowok="t" o:connecttype="custom" o:connectlocs="26670,6098;20765,9908;20765,12480;20765,15147;22098,17243;26670,18957;29242,18957;31337,17624;32671,15528;33147,12861;32671,10385;31337,8289;29242,6956;26670,6479;36195,69344;31528,54866;26289,41055;20955,54866;16288,69344;26670,2;32099,955;36481,3622;39338,7718;40386,12766;39338,18100;36386,22196;32004,24863;26479,25910;21050,24958;16764,22291;13907,18195;13907,7813;16764,3717;21146,955;26670,2;33147,31340;39148,45913;44482,60867;48958,75917;52578,90680;41434,90680;40100,84680;38576,78488;13716,78488;12192,84680;10763,90680;0,90680;3715,75917;8192,60867;13430,45913;19431,31340" o:connectangles="0,0,0,0,0,0,0,0,0,0,0,0,0,0,0,0,0,0,0,0,0,0,0,0,0,0,0,0,0,0,0,0,0,0,0,0,0,0,0,0,0,0,0,0,0,0,0,0,0,0,0"/>
              </v:shape>
              <v:shape id="Vapaamuotoinen: Muoto 141" o:spid="_x0000_s1057" style="position:absolute;left:20862;top:3117;width:344;height:593;visibility:visible;mso-wrap-style:square;v-text-anchor:middle" coordsize="34385,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" path="m,l11240,r,49816l34385,49816r,9525l,59341,,xe" filled="f" stroked="f">
                <v:stroke joinstyle="miter"/>
                <v:path arrowok="t" o:connecttype="custom" o:connectlocs="0,0;11240,0;11240,49816;34385,49816;34385,59341;0,59341;0,0" o:connectangles="0,0,0,0,0,0,0"/>
              </v:shape>
              <v:shape id="Vapaamuotoinen: Muoto 142" o:spid="_x0000_s1058" style="position:absolute;left:21274;top:3110;width:395;height:615;visibility:visible;mso-wrap-style:square;v-text-anchor:middle" coordsize="39550,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" path="m3150,46864v2219,1448,4620,2601,7144,3429c12808,50982,15399,51334,18009,51341v1457,154,2924,154,4381,c23543,51091,24638,50639,25629,50008v838,-583,1553,-1328,2095,-2191c28191,46870,28420,45824,28391,44769v38,-1317,-400,-2603,-1238,-3620c26324,40007,25248,39063,24010,38387v-1458,-909,-2991,-1704,-4572,-2381l14199,33625c12408,32831,10656,31941,8960,30958,7284,30034,5741,28879,4388,27529,3045,26229,1978,24675,1245,22957,369,21081,-60,19026,7,16956,-51,14488,464,12041,1531,9812,2483,7697,3912,5836,5722,4383,7684,2888,9913,1788,12294,1144,15047,359,17904,-25,20771,1v2924,-13,5849,371,8668,1143c32135,1776,34706,2837,37059,4288r-2286,8477c32725,11576,30553,10617,28296,9907,26105,9221,23829,8867,21533,8860v-1333,-152,-2667,-152,-4000,c16447,9079,15418,9499,14485,10098v-791,494,-1448,1183,-1905,2000c12103,12938,11875,13895,11913,14860v-38,1259,400,2485,1238,3429c13723,19788,14599,21150,15723,22290v1400,931,2905,1699,4477,2286l25343,26957v1791,793,3544,1684,5239,2667c32239,30613,33773,31796,35154,33148v2972,2769,4572,6706,4381,10764c39602,46534,39088,49138,38011,51532v-990,2142,-2495,4006,-4381,5429c31592,58523,29258,59656,26772,60295v-2848,797,-5801,1182,-8763,1143c14789,61456,11589,61039,8484,60199,5636,59525,2931,58365,483,56770l3150,46864xe" filled="f" stroked="f">
                <v:stroke joinstyle="miter"/>
                <v:path arrowok="t" o:connecttype="custom" o:connectlocs="3150,46864;10294,50293;18009,51341;22390,51341;25629,50008;27724,47817;28391,44769;27153,41149;24010,38387;19438,36006;14199,33625;8960,30958;4388,27529;1245,22957;7,16956;1531,9812;5722,4383;12294,1144;20771,1;29439,1144;37059,4288;34773,12765;28296,9907;21533,8860;17533,8860;14485,10098;12580,12098;11913,14860;13151,18289;15723,22290;20200,24576;25343,26957;30582,29624;35154,33148;39535,43912;38011,51532;33630,56961;26772,60295;18009,61438;8484,60199;483,56770" o:connectangles="0,0,0,0,0,0,0,0,0,0,0,0,0,0,0,0,0,0,0,0,0,0,0,0,0,0,0,0,0,0,0,0,0,0,0,0,0,0,0,0,0"/>
              </v:shape>
              <v:shape id="Vapaamuotoinen: Muoto 143" o:spid="_x0000_s1059" style="position:absolute;left:21753;top:2879;width:526;height:831;visibility:visible;mso-wrap-style:square;v-text-anchor:middle" coordsize="52673,8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" path="m38195,1v1010,-13,2020,182,2953,571c42043,909,42853,1428,43529,2096v2058,2239,2658,5462,1524,8287c44691,11233,44177,12008,43529,12669v-676,698,-1486,1249,-2381,1619c40215,14678,39205,14872,38195,14860v-981,13,-1952,-181,-2857,-572c34442,13918,33633,13367,32956,12669v-676,-657,-1219,-1432,-1619,-2286c30575,8488,30575,6372,31337,4477v391,-884,943,-1690,1619,-2381c33633,1428,34442,909,35338,572,36243,182,37214,-13,38195,1m36481,61818c35052,56960,33528,52293,31813,47340,30099,42387,28384,37815,26575,33529v-1810,4476,-3620,9525,-5334,13811c19526,51626,18002,56865,16573,61818r19908,xm15430,1v1010,-5,2020,189,2953,571c19279,909,20088,1428,20764,2096v677,670,1201,1484,1524,2381c23050,6372,23050,8488,22288,10383v-323,870,-847,1652,-1524,2286c20088,13367,19279,13918,18383,14288v-1895,763,-4010,763,-5905,c10763,13471,9392,12093,8572,10383v-762,-1895,-762,-4011,,-5906c8963,3593,9515,2787,10192,2096,10849,1450,11630,933,12478,572,13411,190,14421,-4,15430,1m33242,23813v2096,4763,4096,9620,6001,14573c41148,43339,42958,48388,44577,53341v1619,4953,3048,10096,4477,15049c50482,73343,51625,77915,52673,83154r-11144,c41529,81154,40672,79153,40196,77153v-477,-2000,-953,-4096,-1525,-6191l13811,70962v-571,2095,-1143,4096,-1524,6191l10858,83154,,83154c1143,78296,2286,73629,3715,68390,5143,63151,6572,58865,8192,53341v1619,-5525,3429,-9525,5238,-14955c15240,32957,17335,28861,19431,23813r13811,xe" filled="f" stroked="f">
                <v:stroke joinstyle="miter"/>
                <v:path arrowok="t" o:connecttype="custom" o:connectlocs="38195,1;41148,572;43529,2096;45053,10383;43529,12669;41148,14288;38195,14860;35338,14288;32956,12669;31337,10383;31337,4477;32956,2096;35338,572;38195,1;36481,61818;31813,47340;26575,33529;21241,47340;16573,61818;15430,1;18383,572;20764,2096;22288,4477;22288,10383;20764,12669;18383,14288;12478,14288;8572,10383;8572,4477;10192,2096;12478,572;15430,1;33242,23813;39243,38386;44577,53341;49054,68390;52673,83154;41529,83154;40196,77153;38671,70962;13811,70962;12287,77153;10858,83154;0,83154;3715,68390;8192,53341;13430,38386;19431,23813" o:connectangles="0,0,0,0,0,0,0,0,0,0,0,0,0,0,0,0,0,0,0,0,0,0,0,0,0,0,0,0,0,0,0,0,0,0,0,0,0,0,0,0,0,0,0,0,0,0,0,0"/>
              </v:shape>
              <v:shape id="Vapaamuotoinen: Muoto 144" o:spid="_x0000_s1060" style="position:absolute;left:22406;top:3117;width:483;height:597;visibility:visible;mso-wrap-style:square;v-text-anchor:middle" coordsize="48291,5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" path="m,l11239,r,27242l18097,21241v2096,-2096,4191,-4287,6192,-6477c26289,12573,28099,10192,30004,7715,31909,5239,33528,2667,35338,l47053,c45625,2477,44101,4858,42577,7144v-1524,2286,-3144,4477,-4668,6572c36385,15811,34671,17812,32956,19812r-5334,5715l32861,33147v1715,2667,3429,5334,5144,8192c39719,44196,41434,47053,43148,50102v1715,3048,3524,6000,5144,9525l35814,59627,32004,52864,28003,46196,23813,39624,19240,32861v-1333,1143,-2571,2191,-3905,3143l11335,39148r,20574l95,59722,,xe" filled="f" stroked="f">
                <v:stroke joinstyle="miter"/>
                <v:path arrowok="t" o:connecttype="custom" o:connectlocs="0,0;11239,0;11239,27242;18097,21241;24289,14764;30004,7715;35338,0;47053,0;42577,7144;37909,13716;32956,19812;27622,25527;32861,33147;38005,41339;43148,50102;48292,59627;35814,59627;32004,52864;28003,46196;23813,39624;19240,32861;15335,36004;11335,39148;11335,59722;95,59722" o:connectangles="0,0,0,0,0,0,0,0,0,0,0,0,0,0,0,0,0,0,0,0,0,0,0,0,0"/>
              </v:shape>
              <v:shape id="Vapaamuotoinen: Muoto 145" o:spid="_x0000_s1061" style="position:absolute;left:23000;top:3117;width:357;height:593;visibility:visible;mso-wrap-style:square;v-text-anchor:middle" coordsize="35718,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" path="m35719,9334r-24765,l10954,24479r22860,l33814,33909r-22860,l10954,49911r24765,l35719,59341,,59341,,,35719,r,9334xe" filled="f" stroked="f">
                <v:stroke joinstyle="miter"/>
                <v:path arrowok="t" o:connecttype="custom" o:connectlocs="35719,9334;10954,9334;10954,24479;33814,24479;33814,33909;10954,33909;10954,49911;35719,49911;35719,59341;0,59341;0,0;35719,0;35719,9334" o:connectangles="0,0,0,0,0,0,0,0,0,0,0,0,0"/>
              </v:shape>
              <v:shape id="Vapaamuotoinen: Muoto 146" o:spid="_x0000_s1062" style="position:absolute;left:23515;top:3117;width:448;height:599;visibility:visible;mso-wrap-style:square;v-text-anchor:middle" coordsize="44862,5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" path="m11239,29816r4096,c19745,30108,24146,29116,28004,26958v2600,-1755,4162,-4676,4190,-7810c32233,17693,31899,16253,31242,14957v-819,-1281,-1886,-2383,-3143,-3239c26432,10778,24632,10104,22765,9718,20288,9189,17764,8934,15240,8956r-4001,l11239,29816xm,2v2476,,4953,,7239,l13049,2v4477,-39,8954,408,13335,1334c29747,2034,32966,3289,35909,5051v2400,1532,4391,3624,5810,6096c43082,13624,43767,16416,43720,19243v57,3600,-1010,7129,-3048,10096c38224,32513,34919,34925,31147,36293v2476,3714,4762,7524,7048,11430c40481,51628,42672,55628,44863,59915r-12288,c30671,56486,28765,52961,26765,49532,24765,46103,22574,42674,20383,39245r-2286,l11239,39245r,20479l,59724,,2xe" filled="f" stroked="f">
                <v:stroke joinstyle="miter"/>
                <v:path arrowok="t" o:connecttype="custom" o:connectlocs="11239,29816;15335,29816;28004,26958;32194,19148;31242,14957;28099,11718;22765,9718;15240,8956;11239,8956;0,2;7239,2;13049,2;26384,1336;35909,5051;41719,11147;43720,19243;40672,29339;31147,36293;38195,47723;44863,59915;32575,59915;26765,49532;20383,39245;18097,39245;11239,39245;11239,59724;0,59724" o:connectangles="0,0,0,0,0,0,0,0,0,0,0,0,0,0,0,0,0,0,0,0,0,0,0,0,0,0,0"/>
              </v:shape>
              <v:shape id="Vapaamuotoinen: Muoto 147" o:spid="_x0000_s1063" style="position:absolute;left:24103;top:3117;width:487;height:593;visibility:visible;mso-wrap-style:square;v-text-anchor:middle" coordsize="48768,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" path="m48768,59341r-11144,l37624,33909r-26385,l11239,59341,,59341,,,11239,r,24479l37624,24479,37624,,48768,r,59341xe" filled="f" stroked="f">
                <v:stroke joinstyle="miter"/>
                <v:path arrowok="t" o:connecttype="custom" o:connectlocs="48768,59341;37624,59341;37624,33909;11239,33909;11239,59341;0,59341;0,0;11239,0;11239,24479;37624,24479;37624,0;48768,0;48768,59341" o:connectangles="0,0,0,0,0,0,0,0,0,0,0,0,0"/>
              </v:shape>
              <v:shape id="Vapaamuotoinen: Muoto 148" o:spid="_x0000_s1064" style="position:absolute;left:24780;top:3117;width:357;height:593;visibility:visible;mso-wrap-style:square;v-text-anchor:middle" coordsize="35718,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" path="m35719,9334r-24765,l10954,24479r22860,l33814,33909r-22860,l10954,49911r24765,l35719,59341,,59341,,,35719,r,9334xe" filled="f" stroked="f">
                <v:stroke joinstyle="miter"/>
                <v:path arrowok="t" o:connecttype="custom" o:connectlocs="35719,9334;10954,9334;10954,24479;33814,24479;33814,33909;10954,33909;10954,49911;35719,49911;35719,59341;0,59341;0,0;35719,0;35719,9334" o:connectangles="0,0,0,0,0,0,0,0,0,0,0,0,0"/>
              </v:shape>
              <v:shape id="Vapaamuotoinen: Muoto 149" o:spid="_x0000_s1065" style="position:absolute;left:25225;top:3117;width:471;height:593;visibility:visible;mso-wrap-style:square;v-text-anchor:middle" coordsize="47148,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" path="m47149,9525r-17812,l29337,59341r-11239,l18098,9525,,9525,,,47149,r,9525xe" filled="f" stroked="f">
                <v:stroke joinstyle="miter"/>
                <v:path arrowok="t" o:connecttype="custom" o:connectlocs="47149,9525;29337,9525;29337,59341;18098,59341;18098,9525;0,9525;0,0;47149,0;47149,9525" o:connectangles="0,0,0,0,0,0,0,0,0"/>
              </v:shape>
              <v:shape id="Vapaamuotoinen: Muoto 150" o:spid="_x0000_s1066" style="position:absolute;left:25762;top:3110;width:398;height:612;visibility:visible;mso-wrap-style:square;v-text-anchor:middle" coordsize="39825,61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" path="m3150,46864v2248,1468,4677,2622,7239,3429c12866,50985,15437,51337,18009,51341v1457,154,2924,154,4382,c23543,51091,24638,50639,25629,50008v886,-529,1610,-1285,2096,-2191c28220,46878,28486,45832,28486,44769v,-1311,-438,-2584,-1238,-3620c26353,40036,25248,39099,24010,38387v-1458,-909,-2991,-1704,-4572,-2381l14199,33625c12484,32863,10675,31910,8960,30958,7293,30056,5788,28899,4483,27529,3112,26233,2016,24680,1245,22957,369,21081,-60,19026,7,16956,-51,14488,464,12041,1531,9812,2483,7673,3960,5806,5817,4383,7732,2876,9941,1774,12294,1144,15047,359,17904,-25,20771,1v2924,-13,5849,371,8668,1143c32154,1793,34754,2853,37154,4288r-2857,9525c32258,12606,30087,11647,27820,10955,25657,10275,23419,9922,21152,9907v-1362,-156,-2733,-156,-4095,c15980,10140,14942,10559,14008,11146v-790,494,-1447,1183,-1905,2000c11627,13986,11398,14943,11437,15908v-39,1259,400,2485,1238,3429c13609,20393,14694,21294,15914,22004v1419,893,2924,1657,4476,2286l25629,26671v1714,762,3429,1715,5144,2667c32430,30327,33963,31510,35344,32863v2953,2788,4582,6701,4477,10763c39859,46255,39307,48859,38202,51246v-991,2142,-2496,4006,-4382,5429c31811,58226,29515,59359,27058,60009v-2886,790,-5868,1175,-8858,1143c14980,61170,11780,60754,8675,59914,5836,59221,3131,58063,674,56485l3150,46864xe" filled="f" stroked="f">
                <v:stroke joinstyle="miter"/>
                <v:path arrowok="t" o:connecttype="custom" o:connectlocs="3150,46864;10389,50293;18009,51341;22391,51341;25629,50008;27725,47817;28486,44769;27248,41149;24010,38387;19438,36006;14199,33625;8960,30958;4483,27529;1245,22957;7,16956;1531,9812;5817,4383;12294,1144;20771,1;29439,1144;37154,4288;34297,13813;27820,10955;21152,9907;17057,9907;14008,11146;12103,13146;11437,15908;12675,19337;15914,22004;20390,24290;25629,26671;30773,29338;35344,32863;39821,43626;38202,51246;33820,56675;27058,60009;18200,61152;8675,59914;674,56485" o:connectangles="0,0,0,0,0,0,0,0,0,0,0,0,0,0,0,0,0,0,0,0,0,0,0,0,0,0,0,0,0,0,0,0,0,0,0,0,0,0,0,0,0"/>
              </v:shape>
              <v:shape id="Vapaamuotoinen: Muoto 151" o:spid="_x0000_s1067" style="position:absolute;left:26267;top:3108;width:498;height:612;visibility:visible;mso-wrap-style:square;v-text-anchor:middle" coordsize="49824,61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" path="m49825,54389v-2877,2165,-6096,3839,-9525,4953c36623,60605,32756,61218,28870,61152v-4039,76,-8049,-636,-11811,-2096c13630,57716,10544,55635,8010,52960,5391,50236,3381,46990,2105,43435,695,39361,-10,35078,9,30767,-96,26239,714,21736,2390,17527,3781,13937,5924,10688,8677,8002,11363,5315,14620,3266,18202,2002,21859,644,25736,-34,29632,1v3219,-18,6429,431,9525,1334c42005,2176,44653,3567,46967,5431r-2857,8953c40214,11221,35318,9534,30299,9622v-2439,8,-4868,461,-7144,1333c20936,11834,18926,13164,17249,14860v-1800,1887,-3191,4125,-4095,6573c12096,24493,11611,27722,11725,30958v-57,2968,362,5926,1238,8763c13744,42188,15049,44460,16773,46388v1629,1822,3648,3255,5906,4191c25146,51632,27803,52151,30489,52103v3057,62,6096,-455,8954,-1524c42167,49508,44653,47924,46777,45912r3048,8477xe" filled="f" stroked="f">
                <v:stroke joinstyle="miter"/>
                <v:path arrowok="t" o:connecttype="custom" o:connectlocs="49825,54389;40300,59342;28870,61152;17059,59056;8010,52960;2105,43435;9,30767;2390,17527;8677,8002;18202,2002;29632,1;39157,1335;46967,5431;44110,14384;30299,9622;23155,10955;17249,14860;13154,21433;11725,30958;12963,39721;16773,46388;22679,50579;30489,52103;39443,50579;46777,45912" o:connectangles="0,0,0,0,0,0,0,0,0,0,0,0,0,0,0,0,0,0,0,0,0,0,0,0,0"/>
              </v:shape>
              <v:shape id="Vapaamuotoinen: Muoto 152" o:spid="_x0000_s1068" style="position:absolute;left:26883;top:3117;width:357;height:593;visibility:visible;mso-wrap-style:square;v-text-anchor:middle" coordsize="35718,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" path="m35719,9334r-24765,l10954,24479r22860,l33814,33909r-22860,l10954,49911r24765,l35719,59341,,59341,,,35719,r,9334xe" filled="f" stroked="f">
                <v:stroke joinstyle="miter"/>
                <v:path arrowok="t" o:connecttype="custom" o:connectlocs="35719,9334;10954,9334;10954,24479;33814,24479;33814,33909;10954,33909;10954,49911;35719,49911;35719,59341;0,59341;0,0;35719,0;35719,9334" o:connectangles="0,0,0,0,0,0,0,0,0,0,0,0,0"/>
              </v:shape>
              <v:shape id="Vapaamuotoinen: Muoto 153" o:spid="_x0000_s1069" style="position:absolute;left:27391;top:3117;width:537;height:597;visibility:visible;mso-wrap-style:square;v-text-anchor:middle" coordsize="53625,5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" path="m53626,59722r-13811,l13526,19812v-724,-1024,-1362,-2107,-1905,-3238c11049,15526,10478,14383,10001,13335v,1143,,2191,,3239c10001,17621,10001,18764,10001,19812r,39910l,59722,,,13716,,39719,39529v658,982,1267,1999,1810,3048l43148,45815v-95,-1077,-95,-2161,,-3238c43148,41529,43148,40481,43148,39433l43148,,53340,r286,59722xe" filled="f" stroked="f">
                <v:stroke joinstyle="miter"/>
                <v:path arrowok="t" o:connecttype="custom" o:connectlocs="53626,59722;39815,59722;13526,19812;11621,16574;10001,13335;10001,16574;10001,19812;10001,59722;0,59722;0,0;13716,0;39719,39529;41529,42577;43148,45815;43148,42577;43148,39433;43148,0;53340,0" o:connectangles="0,0,0,0,0,0,0,0,0,0,0,0,0,0,0,0,0,0"/>
              </v:shape>
              <v:shape id="Vapaamuotoinen: Muoto 154" o:spid="_x0000_s1070" style="position:absolute;left:28046;top:3117;width:472;height:593;visibility:visible;mso-wrap-style:square;v-text-anchor:middle" coordsize="47243,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" path="m47244,9525r-17907,l29337,59341r-11240,l18097,9525,,9525,,,47244,r,9525xe" filled="f" stroked="f">
                <v:stroke joinstyle="miter"/>
                <v:path arrowok="t" o:connecttype="custom" o:connectlocs="47244,9525;29337,9525;29337,59341;18097,59341;18097,9525;0,9525;0,0;47244,0;47244,9525" o:connectangles="0,0,0,0,0,0,0,0,0"/>
              </v:shape>
              <v:shape id="Vapaamuotoinen: Muoto 155" o:spid="_x0000_s1071" style="position:absolute;left:28634;top:3117;width:452;height:599;visibility:visible;mso-wrap-style:square;v-text-anchor:middle" coordsize="45243,59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" path="m11621,29816r4095,c20126,30108,24527,29116,28385,26958v3905,-2648,5276,-7750,3238,-12001c30852,13641,29775,12531,28480,11718,26813,10778,25013,10104,23146,9718,20707,9189,18212,8933,15716,8956r-4095,l11621,29816xm381,2v2477,,4953,,7239,l13430,2v4477,-39,8954,408,13335,1334c30128,2034,33347,3289,36290,5051v2401,1532,4391,3624,5811,6096c43463,13624,44148,16416,44101,19243v104,3607,-962,7149,-3048,10096c38586,32503,35290,34911,31528,36293v2381,3714,4762,7524,6953,11430c40672,51628,43053,55628,45244,59915r-12668,c30766,56486,28766,52961,26765,49532,24765,46103,22574,42674,20384,39245r-2287,l11239,39245r,20479l,59724,381,2xe" filled="f" stroked="f">
                <v:stroke joinstyle="miter"/>
                <v:path arrowok="t" o:connecttype="custom" o:connectlocs="11621,29816;15716,29816;28385,26958;31623,14957;28480,11718;23146,9718;15716,8956;11621,8956;381,2;7620,2;13430,2;26765,1336;36290,5051;42101,11147;44101,19243;41053,29339;31528,36293;38481,47723;45244,59915;32576,59915;26765,49532;20384,39245;18097,39245;11239,39245;11239,59724;0,59724" o:connectangles="0,0,0,0,0,0,0,0,0,0,0,0,0,0,0,0,0,0,0,0,0,0,0,0,0,0"/>
              </v:shape>
              <v:shape id="Vapaamuotoinen: Muoto 156" o:spid="_x0000_s1072" style="position:absolute;left:29160;top:3116;width:532;height:593;visibility:visible;mso-wrap-style:square;v-text-anchor:middle" coordsize="53149,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" path="m36671,38100c35243,33242,33719,28575,32004,23622,30289,18669,28575,14097,26765,9811v-1905,4477,-3619,9525,-5334,13811c19717,27908,18193,33147,16764,38100r19907,xm33719,v2095,4763,4095,9620,6000,14573c41624,19526,43434,24574,45053,29527v1619,4953,3048,10097,4477,15050c50959,49530,52102,54102,53150,59341r-11145,c42005,57341,41148,55340,40672,53340v-476,-2000,-953,-4096,-1524,-6191l13811,47149v-571,2095,-1143,4095,-1619,6191c11716,55435,11335,57341,10859,59341l,59341c1143,54483,2286,49816,3715,44577,5144,39338,6572,35052,8192,29527v1619,-5524,3333,-9525,5238,-14954c15335,9144,17336,5048,19431,l33719,xe" filled="f" stroked="f">
                <v:stroke joinstyle="miter"/>
                <v:path arrowok="t" o:connecttype="custom" o:connectlocs="36671,38100;32004,23622;26765,9811;21431,23622;16764,38100;33719,0;39719,14573;45053,29527;49530,44577;53150,59341;42005,59341;40672,53340;39148,47149;13811,47149;12192,53340;10859,59341;0,59341;3715,44577;8192,29527;13430,14573;19431,0" o:connectangles="0,0,0,0,0,0,0,0,0,0,0,0,0,0,0,0,0,0,0,0,0"/>
              </v:shape>
              <v:shape id="Vapaamuotoinen: Muoto 157" o:spid="_x0000_s1073" style="position:absolute;left:29811;top:3117;width:344;height:593;visibility:visible;mso-wrap-style:square;v-text-anchor:middle" coordsize="34385,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" path="m,l11239,r,49816l34385,49816r,9525l,59341,,xe" filled="f" stroked="f">
                <v:stroke joinstyle="miter"/>
                <v:path arrowok="t" o:connecttype="custom" o:connectlocs="0,0;11239,0;11239,49816;34385,49816;34385,59341;0,59341;0,0" o:connectangles="0,0,0,0,0,0,0"/>
              </v:shape>
              <v:shape id="Vapaamuotoinen: Muoto 158" o:spid="_x0000_s1074" style="position:absolute;left:30275;top:3117;width:357;height:593;visibility:visible;mso-wrap-style:square;v-text-anchor:middle" coordsize="35718,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" path="m35719,9334r-24765,l10954,24479r22860,l33814,33909r-22860,l10954,49911r24765,l35719,59341,,59341,,,35719,r,9334xe" filled="f" stroked="f">
                <v:stroke joinstyle="miter"/>
                <v:path arrowok="t" o:connecttype="custom" o:connectlocs="35719,9334;10954,9334;10954,24479;33814,24479;33814,33909;10954,33909;10954,49911;35719,49911;35719,59341;0,59341;0,0;35719,0;35719,9334" o:connectangles="0,0,0,0,0,0,0,0,0,0,0,0,0"/>
              </v:shape>
              <v:shape id="Vapaamuotoinen: Muoto 159" o:spid="_x0000_s1075" style="position:absolute;left:30786;top:3117;width:534;height:597;visibility:visible;mso-wrap-style:square;v-text-anchor:middle" coordsize="53340,5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" path="m53245,59722r-13812,l13526,20193v-686,-1046,-1324,-2127,-1905,-3239l10096,13716v,1143,,2191,,3238c10096,18002,10096,19145,10096,20193r,39529l,59722,,,13811,,39719,39529v686,980,1324,1998,1905,3048c42196,43625,42672,44768,43148,45815r,-3238c43148,41529,43148,40481,43148,39433l43148,,53340,r-95,59722xe" filled="f" stroked="f">
                <v:stroke joinstyle="miter"/>
                <v:path arrowok="t" o:connecttype="custom" o:connectlocs="53245,59722;39433,59722;13526,20193;11621,16954;10096,13716;10096,16954;10096,20193;10096,59722;0,59722;0,0;13811,0;39719,39529;41624,42577;43148,45815;43148,42577;43148,39433;43148,0;53340,0" o:connectangles="0,0,0,0,0,0,0,0,0,0,0,0,0,0,0,0,0,0"/>
              </v:shape>
              <v:shape id="Vapaamuotoinen: Muoto 160" o:spid="_x0000_s1076" style="position:absolute;left:18688;top:4313;width:448;height:599;visibility:visible;mso-wrap-style:square;v-text-anchor:middle" coordsize="44862,5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" path="m11240,29820r4095,c19745,30113,24146,29120,28004,26963v2600,-1756,4162,-4676,4191,-7811c32233,17698,31899,16258,31242,14961v-791,-1301,-1867,-2407,-3143,-3238c26441,10748,24641,10041,22765,9627,20288,9135,17764,8911,15240,8961r-4000,l11240,29820xm,7r7239,l13049,7v4477,-68,8944,348,13335,1238c29737,2015,32947,3300,35909,5055v4982,2966,7973,8397,7811,14193c43767,22846,42701,26371,40672,29344v-2458,3143,-5763,5522,-9525,6858c33623,39917,35909,43727,38195,47632v2286,3905,4477,8001,6668,12192l32290,59824c30480,56395,28480,52966,26479,49537,24479,46108,22288,42584,20098,39155r-2286,l15526,39155r-4572,l10954,59443,,59443,,7xe" filled="f" stroked="f">
                <v:stroke joinstyle="miter"/>
                <v:path arrowok="t" o:connecttype="custom" o:connectlocs="11240,29820;15335,29820;28004,26963;32195,19152;31242,14961;28099,11723;22765,9627;15240,8961;11240,8961;0,7;7239,7;13049,7;26384,1245;35909,5055;43720,19248;40672,29344;31147,36202;38195,47632;44863,59824;32290,59824;26479,49537;20098,39155;17812,39155;15526,39155;10954,39155;10954,59443;0,59443" o:connectangles="0,0,0,0,0,0,0,0,0,0,0,0,0,0,0,0,0,0,0,0,0,0,0,0,0,0,0"/>
              </v:shape>
              <v:shape id="Vapaamuotoinen: Muoto 161" o:spid="_x0000_s1077" style="position:absolute;left:19210;top:4312;width:527;height:594;visibility:visible;mso-wrap-style:square;v-text-anchor:middle" coordsize="52673,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" path="m36195,38100c34766,33242,33242,28575,31528,23717,29813,18859,28099,14192,26289,9906v-1905,4477,-3619,9525,-5334,13811c19241,28004,17717,33242,16288,38100r19907,xm33242,v2096,4763,4096,9525,6001,14669c41148,19812,42863,24194,44482,29623v1619,5429,3143,10001,4476,15049c50292,49721,51530,54197,52673,59341r-11144,c41053,57341,40672,55340,40196,53340v-477,-2000,-953,-4096,-1525,-6191l13716,47149v,2095,-1048,4191,-1524,6191c11716,55340,11335,57341,10858,59341l,59341c1048,54578,2286,49816,3620,44672,4953,39529,6477,35147,8192,29623v1714,-5525,3333,-9525,5238,-14954c15335,9239,17335,5144,19431,l33242,xe" filled="f" stroked="f">
                <v:stroke joinstyle="miter"/>
                <v:path arrowok="t" o:connecttype="custom" o:connectlocs="36195,38100;31528,23717;26289,9906;20955,23717;16288,38100;33242,0;39243,14669;44482,29623;48958,44672;52673,59341;41529,59341;40196,53340;38671,47149;13716,47149;12192,53340;10858,59341;0,59341;3620,44672;8192,29623;13430,14669;19431,0" o:connectangles="0,0,0,0,0,0,0,0,0,0,0,0,0,0,0,0,0,0,0,0,0"/>
              </v:shape>
              <v:shape id="Vapaamuotoinen: Muoto 162" o:spid="_x0000_s1078" style="position:absolute;left:19861;top:4313;width:525;height:603;visibility:visible;mso-wrap-style:square;v-text-anchor:middle" coordsize="52489,6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" path="m11239,50107r4096,c18945,50146,22536,49665,26003,48678v2915,-817,5639,-2210,8001,-4095c36176,42817,37909,40566,39052,38010v1220,-2791,1839,-5811,1810,-8858c40919,26225,40300,23324,39052,20675,37900,18204,36166,16048,34004,14388,31604,12600,28889,11276,26003,10483,22460,9565,18802,9116,15145,9150r-3906,l11239,50107xm,6r3334,l12859,6v5648,-75,11287,598,16764,2000c34090,3140,38319,5077,42100,7721v3306,2498,5963,5768,7716,9525c51654,21008,52568,25155,52483,29343v95,4555,-819,9075,-2667,13239c47911,46297,45206,49548,41910,52107v-3762,2815,-8030,4885,-12573,6096c23927,59634,18355,60339,12763,60299r-6096,l3524,60299r-3334,l,6xe" filled="f" stroked="f">
                <v:stroke joinstyle="miter"/>
                <v:path arrowok="t" o:connecttype="custom" o:connectlocs="11239,50107;15335,50107;26003,48678;34004,44583;39052,38010;40862,29152;39052,20675;34004,14388;26003,10483;15145,9150;11239,9150;0,6;3334,6;12859,6;29623,2006;42100,7721;49816,17246;52483,29343;49816,42582;41910,52107;29337,58203;12763,60299;6667,60299;3524,60299;190,60299" o:connectangles="0,0,0,0,0,0,0,0,0,0,0,0,0,0,0,0,0,0,0,0,0,0,0,0,0"/>
              </v:shape>
              <v:shape id="Vapaamuotoinen: Muoto 163" o:spid="_x0000_s1079" style="position:absolute;left:20537;top:4313;width:113;height:594;visibility:visible;mso-wrap-style:square;v-text-anchor:middle" coordsize="11239,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" path="m,l11239,r,59341l,59341,,xe" filled="f" stroked="f">
                <v:stroke joinstyle="miter"/>
                <v:path arrowok="t" o:connecttype="custom" o:connectlocs="0,0;11239,0;11239,59341;0,59341" o:connectangles="0,0,0,0"/>
              </v:shape>
              <v:shape id="Vapaamuotoinen: Muoto 164" o:spid="_x0000_s1080" style="position:absolute;left:20774;top:4312;width:526;height:594;visibility:visible;mso-wrap-style:square;v-text-anchor:middle" coordsize="52673,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" path="m36195,38100c34766,33242,33242,28575,31528,23717,29813,18859,28099,14192,26289,9906v-1810,4477,-3620,9525,-5334,13811c19240,28004,17717,33242,16288,38100r19907,xm33338,v2095,4763,4000,9525,5905,14669c41148,19812,42958,24194,44577,29623v1619,5429,3143,10001,4477,15049c50387,49721,51625,54197,52673,59341r-11144,c41529,57341,40672,55340,40196,53340v-477,-2000,-953,-4096,-1525,-6191l13811,47149v-571,2095,-1048,4191,-1524,6191c11811,55340,11335,57341,10954,59341l,59341c1143,54578,2381,49816,3715,44672,5048,39529,6572,35147,8192,29623v1619,-5525,3429,-9525,5333,-14954c15430,9239,17335,5144,19431,l33338,xe" filled="f" stroked="f">
                <v:stroke joinstyle="miter"/>
                <v:path arrowok="t" o:connecttype="custom" o:connectlocs="36195,38100;31528,23717;26289,9906;20955,23717;16288,38100;33338,0;39243,14669;44577,29623;49054,44672;52673,59341;41529,59341;40196,53340;38671,47149;13811,47149;12287,53340;10954,59341;0,59341;3715,44672;8192,29623;13525,14669;19431,0" o:connectangles="0,0,0,0,0,0,0,0,0,0,0,0,0,0,0,0,0,0,0,0,0"/>
              </v:shape>
              <v:shape id="Vapaamuotoinen: Muoto 165" o:spid="_x0000_s1081" style="position:absolute;left:21303;top:4313;width:473;height:594;visibility:visible;mso-wrap-style:square;v-text-anchor:middle" coordsize="47243,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" path="m47244,9525r-17907,l29337,59341r-11240,l18097,9525,,9525,,,47244,r,9525xe" filled="f" stroked="f">
                <v:stroke joinstyle="miter"/>
                <v:path arrowok="t" o:connecttype="custom" o:connectlocs="47244,9525;29337,9525;29337,59341;18097,59341;18097,9525;0,9525;0,0;47244,0;47244,9525" o:connectangles="0,0,0,0,0,0,0,0,0"/>
              </v:shape>
              <v:shape id="Vapaamuotoinen: Muoto 166" o:spid="_x0000_s1082" style="position:absolute;left:21895;top:4313;width:112;height:594;visibility:visible;mso-wrap-style:square;v-text-anchor:middle" coordsize="11239,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" path="m,l11239,r,59341l,59341,,xe" filled="f" stroked="f">
                <v:stroke joinstyle="miter"/>
                <v:path arrowok="t" o:connecttype="custom" o:connectlocs="0,0;11239,0;11239,59341;0,59341" o:connectangles="0,0,0,0"/>
              </v:shape>
              <v:shape id="Vapaamuotoinen: Muoto 167" o:spid="_x0000_s1083" style="position:absolute;left:22164;top:4302;width:615;height:615;visibility:visible;mso-wrap-style:square;v-text-anchor:middle" coordsize="61444,61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" path="m30484,9811v-2410,18,-4801,470,-7049,1334c21130,12062,19025,13421,17244,15145v-1791,1930,-3248,4153,-4286,6572c11843,24570,11300,27609,11338,30671v-85,3250,467,6485,1620,9525c13977,42681,15463,44945,17339,46863v1772,1741,3877,3102,6191,4001c25912,51736,28426,52188,30960,52197v2419,-4,4820,-490,7048,-1428c40304,49893,42390,48528,44104,46768v1877,-1827,3334,-4036,4287,-6477c49543,37451,50096,34402,50010,31338v105,-3244,-410,-6476,-1524,-9525c47514,19306,46019,17033,44104,15145,42371,13361,40256,11993,37913,11145,35541,10225,33027,9773,30484,9811m31055,286v3886,-4,7754,640,11430,1905c49867,4741,55849,10269,58963,17431v1705,4169,2544,8641,2477,13145c61516,35142,60678,39677,58963,43911,55801,51229,49724,56891,42200,59532v-3792,1334,-7792,2010,-11812,2000c26426,61549,22492,60872,18768,59532,15225,58316,11986,56369,9243,53817,6338,51154,4033,47908,2480,44292,775,40123,-63,35651,4,31147,-53,26422,918,21740,2861,17431,4433,13824,6738,10582,9624,7906,12396,5353,15625,3349,19149,2001,22978,659,26998,-17,31055,e" filled="f" stroked="f">
                <v:stroke joinstyle="miter"/>
                <v:path arrowok="t" o:connecttype="custom" o:connectlocs="30484,9811;23435,11145;17244,15145;12958,21717;11338,30671;12958,40196;17339,46863;23530,50864;30960,52197;38008,50769;44104,46768;48391,40291;50010,31338;48486,21813;44104,15145;37913,11145;30484,9811;31055,286;42485,2191;58963,17431;61440,30576;58963,43911;42200,59532;30388,61532;18768,59532;9243,53817;2480,44292;4,31147;2861,17431;9624,7906;19149,2001;31055,0" o:connectangles="0,0,0,0,0,0,0,0,0,0,0,0,0,0,0,0,0,0,0,0,0,0,0,0,0,0,0,0,0,0,0,0"/>
              </v:shape>
              <v:shape id="Vapaamuotoinen: Muoto 168" o:spid="_x0000_s1084" style="position:absolute;left:22934;top:4313;width:538;height:594;visibility:visible;mso-wrap-style:square;v-text-anchor:middle" coordsize="53816,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" path="m53054,59341r-13811,l13335,19812v-705,-1106,-1276,-2288,-1714,-3524l10001,13049v,1048,,2191,,3239c10001,17335,10001,18383,10001,19431r,39529l,58960,,,13716,,40196,39624v657,982,1266,1999,1809,3048c42577,43720,43053,44768,43625,45910v-96,-1077,-96,-2161,,-3238c43625,41624,43625,40576,43625,39529l43625,,53816,r-762,59341xe" filled="f" stroked="f">
                <v:stroke joinstyle="miter"/>
                <v:path arrowok="t" o:connecttype="custom" o:connectlocs="53054,59341;39243,59341;13335,19812;11621,16288;10001,13049;10001,16288;10001,19431;10001,58960;0,58960;0,0;13716,0;40196,39624;42005,42672;43625,45910;43625,42672;43625,39529;43625,0;53816,0" o:connectangles="0,0,0,0,0,0,0,0,0,0,0,0,0,0,0,0,0,0"/>
              </v:shape>
              <v:shape id="Vapaamuotoinen: Muoto 169" o:spid="_x0000_s1085" style="position:absolute;left:23880;top:4312;width:526;height:594;visibility:visible;mso-wrap-style:square;v-text-anchor:middle" coordsize="52673,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" path="m36195,38100c34766,33242,33242,28575,31528,23717,29813,18859,28099,14192,26289,9906v-1905,4477,-3620,9525,-5334,13811c19240,28004,17717,33242,16288,38100r19907,xm33242,v2096,4763,4096,9525,6001,14669c41148,19812,42958,24194,44577,29623v1619,5429,3048,10001,4477,15049c50483,49721,51625,54197,52673,59341r-11144,c41529,57341,40672,55340,40195,53340v-476,-2000,-952,-4096,-1524,-6191l13811,47149v-571,2095,-1143,4191,-1619,6191c11716,55340,11335,57341,10858,59341l,59341c1143,54578,2286,49816,3715,44672,5143,39529,6572,35147,8192,29623v1619,-5525,3333,-9525,5238,-14954c15335,9239,17335,5144,19431,l33242,xe" filled="f" stroked="f">
                <v:stroke joinstyle="miter"/>
                <v:path arrowok="t" o:connecttype="custom" o:connectlocs="36195,38100;31528,23717;26289,9906;20955,23717;16288,38100;33242,0;39243,14669;44577,29623;49054,44672;52673,59341;41529,59341;40195,53340;38671,47149;13811,47149;12192,53340;10858,59341;0,59341;3715,44672;8192,29623;13430,14669;19431,0" o:connectangles="0,0,0,0,0,0,0,0,0,0,0,0,0,0,0,0,0,0,0,0,0"/>
              </v:shape>
              <v:shape id="Vapaamuotoinen: Muoto 170" o:spid="_x0000_s1086" style="position:absolute;left:24533;top:4313;width:532;height:594;visibility:visible;mso-wrap-style:square;v-text-anchor:middle" coordsize="53244,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" path="m52673,59341r-13811,l12954,19812v-714,-1000,-1353,-2051,-1905,-3143l9525,13430v,1048,,2191,,3239l9525,59341,,59341,,,13621,,39624,39624v695,959,1295,1979,1810,3048c42034,43723,42567,44803,43053,45910v-95,-1077,-95,-2161,,-3238c43053,41624,43053,40576,43053,39529l43053,,53245,r-572,59341xe" filled="f" stroked="f">
                <v:stroke joinstyle="miter"/>
                <v:path arrowok="t" o:connecttype="custom" o:connectlocs="52673,59341;38862,59341;12954,19812;11049,16669;9525,13430;9525,16669;9525,59341;0,59341;0,0;13621,0;39624,39624;41434,42672;43053,45910;43053,42672;43053,39529;43053,0;53245,0" o:connectangles="0,0,0,0,0,0,0,0,0,0,0,0,0,0,0,0,0"/>
              </v:shape>
              <v:shape id="Vapaamuotoinen: Muoto 171" o:spid="_x0000_s1087" style="position:absolute;left:25248;top:4313;width:527;height:603;visibility:visible;mso-wrap-style:square;v-text-anchor:middle" coordsize="52676,6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" path="m11240,50108r4095,c18945,50160,22536,49679,26003,48679v2915,-817,5639,-2210,8001,-4096c36176,42817,37910,40567,39053,38011v2352,-5540,2352,-11796,,-17335c37872,18226,36138,16076,34004,14389,31557,12620,28813,11298,25908,10484,22393,9566,18774,9117,15145,9150r-4001,l11240,50108xm,6r3429,l12954,6v5648,-80,11287,593,16764,2001c34195,3113,38433,5053,42196,7722v3362,2467,6048,5742,7810,9525c51807,21024,52712,25161,52673,29343v67,4563,-876,9083,-2762,13240c48044,46325,45339,49584,42005,52108v-3743,2797,-7972,4865,-12477,6096c24089,59634,18488,60339,12859,60300r-6001,l3715,60300r-3429,l,6xe" filled="f" stroked="f">
                <v:stroke joinstyle="miter"/>
                <v:path arrowok="t" o:connecttype="custom" o:connectlocs="11240,50108;15335,50108;26003,48679;34004,44583;39053,38011;39053,20676;34004,14389;25908,10484;15145,9150;11144,9150;0,6;3429,6;12954,6;29718,2007;42196,7722;50006,17247;52673,29343;49911,42583;42005,52108;29528,58204;12859,60300;6858,60300;3715,60300;286,60300" o:connectangles="0,0,0,0,0,0,0,0,0,0,0,0,0,0,0,0,0,0,0,0,0,0,0,0"/>
              </v:shape>
              <v:shape id="Vapaamuotoinen: Muoto 172" o:spid="_x0000_s1088" style="position:absolute;left:26213;top:4313;width:534;height:594;visibility:visible;mso-wrap-style:square;v-text-anchor:middle" coordsize="53340,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" path="m53340,59341r-13811,l13526,19812v-715,-979,-1324,-2034,-1810,-3143l10096,13430v,1048,,2191,,3239c10096,17717,10096,18764,10096,19812r,39529l,59341,,,13811,,39815,39624v657,982,1267,1999,1809,3048c42186,43724,42701,44805,43148,45910r,-3238l43148,,53340,r,59341xe" filled="f" stroked="f">
                <v:stroke joinstyle="miter"/>
                <v:path arrowok="t" o:connecttype="custom" o:connectlocs="53340,59341;39529,59341;13526,19812;11716,16669;10096,13430;10096,16669;10096,19812;10096,59341;0,59341;0,0;13811,0;39815,39624;41624,42672;43148,45910;43148,42672;43148,0;53340,0" o:connectangles="0,0,0,0,0,0,0,0,0,0,0,0,0,0,0,0,0"/>
              </v:shape>
              <v:shape id="Vapaamuotoinen: Muoto 173" o:spid="_x0000_s1089" style="position:absolute;left:26925;top:4313;width:479;height:602;visibility:visible;mso-wrap-style:square;v-text-anchor:middle" coordsize="47913,60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" path="m47818,37624v29,3253,-552,6484,-1714,9525c44980,49884,43294,52351,41151,54388v-2229,1977,-4858,3441,-7715,4286c30216,59748,26835,60264,23434,60198v-3229,25,-6448,-457,-9525,-1429c11185,57875,8661,56451,6480,54578,4356,52675,2727,50290,1717,47625,536,44591,-45,41356,3,38100l3,,11147,r,38100c11061,40121,11423,42137,12195,44005v619,1521,1562,2887,2762,4001c16138,49058,17538,49838,19053,50292v1667,499,3400,755,5143,762c25873,51048,27549,50791,29149,50292v1524,-433,2924,-1216,4096,-2286c34445,46964,35388,45661,36007,44196v724,-1751,1077,-3631,1048,-5525l37055,571r10858,l47818,37624xe" filled="f" stroked="f">
                <v:stroke joinstyle="miter"/>
                <v:path arrowok="t" o:connecttype="custom" o:connectlocs="47818,37624;46104,47149;41151,54388;33436,58674;23434,60198;13909,58769;6480,54578;1717,47625;3,38100;3,0;11147,0;11147,38100;12195,44005;14957,48006;19053,50292;24196,51054;29149,50292;33245,48006;36007,44196;37055,38671;37055,571;47913,571" o:connectangles="0,0,0,0,0,0,0,0,0,0,0,0,0,0,0,0,0,0,0,0,0,0"/>
              </v:shape>
              <v:shape id="Vapaamuotoinen: Muoto 174" o:spid="_x0000_s1090" style="position:absolute;left:27548;top:4307;width:494;height:610;visibility:visible;mso-wrap-style:square;v-text-anchor:middle" coordsize="49441,6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" path="m49441,54297v-2876,2168,-6096,3841,-9525,4953c36230,60467,32372,61079,28486,61060v-3943,-10,-7849,-753,-11525,-2191c13532,57566,10446,55515,7912,52868,5302,50135,3293,46892,2007,43343,616,39299,-60,35045,6,30770,-79,26220,692,21695,2292,17435,3759,13887,5893,10653,8579,7910,11313,5305,14551,3294,18104,2005,21762,664,25638,-15,29534,4v3229,-54,6439,396,9525,1334c41888,2162,44507,3555,46774,5434r-2762,8953c40097,11180,35163,9489,30105,9625v-2419,-38,-4810,415,-7048,1333c20780,11777,18723,13115,17056,14863v-1753,1868,-3114,4071,-4000,6477c11932,24386,11417,27621,11532,30865v-29,3005,428,5994,1333,8859c13656,42166,14923,44430,16580,46391v1648,1844,3705,3280,6001,4191c25057,51608,27715,52126,30391,52106v3020,7,6020,-509,8858,-1524c41993,49502,44517,47919,46679,45915r2762,8382xe" filled="f" stroked="f">
                <v:stroke joinstyle="miter"/>
                <v:path arrowok="t" o:connecttype="custom" o:connectlocs="49441,54297;39916,59250;28486,61060;16961,58869;7912,52868;2007,43343;6,30770;2292,17435;8579,7910;18104,2005;29534,4;39059,1338;46774,5434;44012,14387;30105,9625;23057,10958;17056,14863;13056,21340;11532,30865;12865,39724;16580,46391;22581,50582;30391,52106;39249,50582;46679,45915" o:connectangles="0,0,0,0,0,0,0,0,0,0,0,0,0,0,0,0,0,0,0,0,0,0,0,0,0"/>
              </v:shape>
              <v:shape id="Vapaamuotoinen: Muoto 175" o:spid="_x0000_s1091" style="position:absolute;left:28157;top:4313;width:344;height:594;visibility:visible;mso-wrap-style:square;v-text-anchor:middle" coordsize="34385,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" path="m,l11239,r,49816l34385,49816r,9525l,59341,,xe" filled="f" stroked="f">
                <v:stroke joinstyle="miter"/>
                <v:path arrowok="t" o:connecttype="custom" o:connectlocs="0,0;11239,0;11239,49816;34385,49816;34385,59341;0,59341;0,0" o:connectangles="0,0,0,0,0,0,0"/>
              </v:shape>
              <v:shape id="Vapaamuotoinen: Muoto 176" o:spid="_x0000_s1092" style="position:absolute;left:28621;top:4313;width:357;height:594;visibility:visible;mso-wrap-style:square;v-text-anchor:middle" coordsize="35718,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" path="m35719,9430r-24765,l10954,24574r22860,l33814,33909r-22860,l10954,49911r24765,l35719,59341,,59341,,,35719,r,9430xe" filled="f" stroked="f">
                <v:stroke joinstyle="miter"/>
                <v:path arrowok="t" o:connecttype="custom" o:connectlocs="35719,9430;10954,9430;10954,24574;33814,24574;33814,33909;10954,33909;10954,49911;35719,49911;35719,59341;0,59341;0,0;35719,0;35719,9430" o:connectangles="0,0,0,0,0,0,0,0,0,0,0,0,0"/>
              </v:shape>
              <v:shape id="Vapaamuotoinen: Muoto 177" o:spid="_x0000_s1093" style="position:absolute;left:29070;top:4312;width:527;height:594;visibility:visible;mso-wrap-style:square;v-text-anchor:middle" coordsize="52673,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" path="m36195,38100c34766,33242,33242,28575,31528,23717,29813,18859,28099,14192,26289,9906v-1905,4477,-3620,9525,-5334,13811c19240,28004,17716,33242,16288,38100r19907,xm33242,v2096,4763,4096,9525,6001,14669c41148,19812,42958,24194,44577,29623v1619,5429,3048,10001,4477,15049c50482,49721,51625,54197,52673,59341r-11144,c41529,57341,40672,55340,40196,53340v-477,-2000,-953,-4096,-1525,-6191l13811,47149v-571,2095,-1143,4191,-1619,6191c11716,55340,11335,57341,10858,59341l,59341c1143,54578,2286,49816,3715,44672,5143,39529,6572,35147,8191,29623v1620,-5525,3430,-9525,5239,-14954c15240,9239,17335,5144,19431,l33242,xe" filled="f" stroked="f">
                <v:stroke joinstyle="miter"/>
                <v:path arrowok="t" o:connecttype="custom" o:connectlocs="36195,38100;31528,23717;26289,9906;20955,23717;16288,38100;33242,0;39243,14669;44577,29623;49054,44672;52673,59341;41529,59341;40196,53340;38671,47149;13811,47149;12192,53340;10858,59341;0,59341;3715,44672;8191,29623;13430,14669;19431,0" o:connectangles="0,0,0,0,0,0,0,0,0,0,0,0,0,0,0,0,0,0,0,0,0"/>
              </v:shape>
              <v:shape id="Vapaamuotoinen: Muoto 178" o:spid="_x0000_s1094" style="position:absolute;left:29718;top:4313;width:448;height:599;visibility:visible;mso-wrap-style:square;v-text-anchor:middle" coordsize="44862,59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" path="m11621,29821r4191,c20193,30127,24565,29134,28385,26963v2714,-1657,4343,-4630,4286,-7810c32671,17690,32309,16250,31623,14962v-733,-1344,-1819,-2464,-3143,-3239c26861,10750,25089,10042,23241,9628,20764,9139,18240,8916,15716,8961r-4095,l11621,29821xm,7r7239,l13145,7v4448,-68,8886,347,13239,1239c29746,1998,32956,3285,35909,5056v2439,1471,4477,3535,5906,6000c43177,13569,43863,16390,43815,19248v57,3615,-1048,7152,-3143,10096c38224,32503,34919,34885,31147,36202v2381,3715,4762,7525,7048,11430c40481,51538,42672,55633,44863,59824r-12668,c30356,56395,28451,52966,26479,49537,24384,46013,22288,42584,20003,39155r-2287,l15526,39155r-4667,l10859,59443,,59443,,7xe" filled="f" stroked="f">
                <v:stroke joinstyle="miter"/>
                <v:path arrowok="t" o:connecttype="custom" o:connectlocs="11621,29821;15812,29821;28385,26963;32671,19153;31623,14962;28480,11723;23241,9628;15716,8961;11621,8961;0,7;7239,7;13145,7;26384,1246;35909,5056;41815,11056;43815,19248;40672,29344;31147,36202;38195,47632;44863,59824;32195,59824;26479,49537;20003,39155;17716,39155;15526,39155;10859,39155;10859,59443;0,59443" o:connectangles="0,0,0,0,0,0,0,0,0,0,0,0,0,0,0,0,0,0,0,0,0,0,0,0,0,0,0,0"/>
              </v:shape>
              <v:shape id="Vapaamuotoinen: Muoto 179" o:spid="_x0000_s1095" style="position:absolute;left:30571;top:4308;width:398;height:612;visibility:visible;mso-wrap-style:square;v-text-anchor:middle" coordsize="39820,6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" path="m2668,46768v2229,1505,4667,2662,7239,3429c12374,50963,14945,51349,17527,51340v1457,161,2924,161,4381,c23080,51150,24185,50693,25147,50007v885,-529,1610,-1285,2095,-2191c27747,46881,28014,45832,28004,44768v48,-1289,-400,-2546,-1238,-3524c25842,40125,24756,39161,23527,38386v-1305,-921,-2676,-1748,-4095,-2476c17717,35274,16003,34512,14288,33624l9049,30957c7392,30000,5859,28850,4477,27528,3153,26189,2068,24645,1239,22956,410,21065,-18,19020,1,16955,-18,14460,496,11991,1525,9716,2544,7643,4001,5821,5811,4382,7763,2853,9992,1721,12383,1048,15155,337,18003,-15,20860,v2925,17,5830,368,8668,1048c32205,1771,34767,2862,37148,4287r-2857,9525c32281,12624,30138,11666,27909,10954,25728,10228,23442,9874,21146,9906v-1362,-154,-2733,-154,-4096,c15993,10126,14993,10547,14098,11145v-1629,1045,-2629,2830,-2667,4762c11450,17185,11888,18422,12669,19431v953,1031,2048,1928,3238,2667l20479,24384r5144,2286c27337,27528,29147,28385,30862,29433v1628,949,3133,2102,4477,3429c36682,34217,37777,35796,38577,37529v876,1944,1295,4060,1238,6191c39882,46311,39358,48885,38291,51245v-1028,2175,-2562,4070,-4476,5524c31795,58310,29500,59442,27052,60103v-2886,791,-5868,1176,-8859,1143c14983,61219,11783,60802,8668,60008,5868,59241,3201,58053,763,56484l2668,46768xe" filled="f" stroked="f">
                <v:stroke joinstyle="miter"/>
                <v:path arrowok="t" o:connecttype="custom" o:connectlocs="2668,46768;9907,50197;17527,51340;21908,51340;25147,50007;27242,47816;28004,44768;26766,41244;23527,38386;19432,35910;14288,33624;9049,30957;4477,27528;1239,22956;1,16955;1525,9716;5811,4382;12383,1048;20860,0;29528,1048;37148,4287;34291,13812;27909,10954;21146,9906;17050,9906;14098,11145;11431,15907;12669,19431;15907,22098;20479,24384;25623,26670;30862,29433;35339,32862;38577,37529;39815,43720;38291,51245;33815,56769;27052,60103;18193,61246;8668,60008;763,56484" o:connectangles="0,0,0,0,0,0,0,0,0,0,0,0,0,0,0,0,0,0,0,0,0,0,0,0,0,0,0,0,0,0,0,0,0,0,0,0,0,0,0,0,0"/>
              </v:shape>
              <v:shape id="Vapaamuotoinen: Muoto 180" o:spid="_x0000_s1096" style="position:absolute;left:31051;top:4312;width:525;height:594;visibility:visible;mso-wrap-style:square;v-text-anchor:middle" coordsize="52482,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" path="m36004,38100c34576,33242,32956,28575,31337,23717,29718,18859,27908,14192,26003,9906v-1809,4477,-3524,9525,-5239,13811c19050,28004,17526,33242,16097,38100r19907,xm33052,v2095,4763,4095,9525,6001,14669c40957,19812,42672,24194,44291,29623v1620,5429,3144,10001,4477,15049c50102,49721,51340,54197,52483,59341r-11145,c41338,57341,40481,55340,40005,53340v-476,-2000,-1048,-4096,-1524,-6191l13526,47149v-572,2095,-1048,4191,-1524,6191c11525,55340,11049,57341,10668,59341l,59341c1048,54578,2286,49816,3620,44672,4953,39529,6477,35147,8191,29623v1715,-5525,3334,-9525,5239,-14954c15335,9239,17336,5144,19431,l33052,xe" filled="f" stroked="f">
                <v:stroke joinstyle="miter"/>
                <v:path arrowok="t" o:connecttype="custom" o:connectlocs="36004,38100;31337,23717;26003,9906;20764,23717;16097,38100;33052,0;39053,14669;44291,29623;48768,44672;52483,59341;41338,59341;40005,53340;38481,47149;13526,47149;12002,53340;10668,59341;0,59341;3620,44672;8191,29623;13430,14669;19431,0" o:connectangles="0,0,0,0,0,0,0,0,0,0,0,0,0,0,0,0,0,0,0,0,0"/>
              </v:shape>
              <v:shape id="Vapaamuotoinen: Muoto 181" o:spid="_x0000_s1097" style="position:absolute;left:31700;top:4313;width:348;height:594;visibility:visible;mso-wrap-style:square;v-text-anchor:middle" coordsize="34861,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" path="m34862,9430r-23623,l11239,27242r21622,l32861,36481r-21622,l11239,59341,,59341,,,34862,r,9430xe" filled="f" stroked="f">
                <v:stroke joinstyle="miter"/>
                <v:path arrowok="t" o:connecttype="custom" o:connectlocs="34862,9430;11239,9430;11239,27242;32861,27242;32861,36481;11239,36481;11239,59341;0,59341;0,0;34862,0;34862,9430" o:connectangles="0,0,0,0,0,0,0,0,0,0,0"/>
              </v:shape>
              <v:shape id="Vapaamuotoinen: Muoto 182" o:spid="_x0000_s1098" style="position:absolute;left:32190;top:4313;width:357;height:594;visibility:visible;mso-wrap-style:square;v-text-anchor:middle" coordsize="35718,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" path="m35719,9430r-24765,l10954,24574r22860,l33814,33909r-22860,l10954,49911r24765,l35719,59341,,59341,,,35719,r,9430xe" filled="f" stroked="f">
                <v:stroke joinstyle="miter"/>
                <v:path arrowok="t" o:connecttype="custom" o:connectlocs="35719,9430;10954,9430;10954,24574;33814,24574;33814,33909;10954,33909;10954,49911;35719,49911;35719,59341;0,59341;0,0;35719,0;35719,9430" o:connectangles="0,0,0,0,0,0,0,0,0,0,0,0,0"/>
              </v:shape>
              <v:shape id="Vapaamuotoinen: Muoto 183" o:spid="_x0000_s1099" style="position:absolute;left:32634;top:4313;width:472;height:594;visibility:visible;mso-wrap-style:square;v-text-anchor:middle" coordsize="47243,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" path="m47244,9525r-17907,l29337,59341r-11240,l18097,9525,,9525,,,47244,r,9525xe" filled="f" stroked="f">
                <v:stroke joinstyle="miter"/>
                <v:path arrowok="t" o:connecttype="custom" o:connectlocs="47244,9525;29337,9525;29337,59341;18097,59341;18097,9525;0,9525;0,0;47244,0;47244,9525" o:connectangles="0,0,0,0,0,0,0,0,0"/>
              </v:shape>
              <v:shape id="Vapaamuotoinen: Muoto 184" o:spid="_x0000_s1100" style="position:absolute;left:33145;top:4313;width:513;height:586;visibility:visible;mso-wrap-style:square;v-text-anchor:middle" coordsize="51339,5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" path="m51340,c50197,3524,48958,7048,47530,10382v-1362,3251,-2887,6431,-4572,9525c41338,23146,39529,26384,37624,29432v-1905,3048,-4096,6477,-6287,9525l31337,58579r-11144,l20193,39719c17907,36417,15812,33242,13906,30194,12001,27146,10192,23972,8477,20669,6858,17431,5239,14192,3905,11144,2572,8096,1143,4381,,762r11621,c12478,3334,13430,5905,14383,8382v952,2476,2095,4953,3333,7334c18955,18097,20098,20574,21526,23050v1429,2477,2763,4858,4382,7335l30289,23050v1334,-2381,2572,-4857,3715,-7239c35147,13430,36195,10954,37243,8477,38290,6001,39243,3429,40100,762l51340,xe" filled="f" stroked="f">
                <v:stroke joinstyle="miter"/>
                <v:path arrowok="t" o:connecttype="custom" o:connectlocs="51340,0;47530,10382;42958,19907;37624,29432;31337,38957;31337,58579;20193,58579;20193,39719;13906,30194;8477,20669;3905,11144;0,762;11621,762;14383,8382;17716,15716;21526,23050;25908,30385;30289,23050;34004,15811;37243,8477;40100,762" o:connectangles="0,0,0,0,0,0,0,0,0,0,0,0,0,0,0,0,0,0,0,0,0"/>
              </v:shape>
              <v:shape id="Vapaamuotoinen: Muoto 185" o:spid="_x0000_s1101" style="position:absolute;left:33994;top:4312;width:527;height:594;visibility:visible;mso-wrap-style:square;v-text-anchor:middle" coordsize="52673,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" path="m36195,38100c34766,33242,33242,28575,31528,23717,29813,18859,28099,14192,26289,9906v-1905,4477,-3619,9525,-5334,13811c19241,28004,17717,33242,16288,38100r19907,xm33242,v2096,4763,4096,9525,6001,14669c41148,19812,42958,24194,44577,29623v1619,5429,3048,10001,4477,15049c50483,49721,51626,54197,52673,59341r-11144,c41529,57341,40672,55340,40196,53340v-477,-2000,-953,-4096,-1525,-6191l13811,47149v-571,2095,-1143,4191,-1619,6191c11716,55340,11335,57341,10859,59341l,59341c1143,54578,2286,49816,3715,44672,5144,39529,6572,35147,8192,29623v1619,-5525,3333,-9525,5238,-14954c15335,9239,17336,5144,19431,l33242,xe" filled="f" stroked="f">
                <v:stroke joinstyle="miter"/>
                <v:path arrowok="t" o:connecttype="custom" o:connectlocs="36195,38100;31528,23717;26289,9906;20955,23717;16288,38100;33242,0;39243,14669;44577,29623;49054,44672;52673,59341;41529,59341;40196,53340;38671,47149;13811,47149;12192,53340;10859,59341;0,59341;3715,44672;8192,29623;13430,14669;19431,0" o:connectangles="0,0,0,0,0,0,0,0,0,0,0,0,0,0,0,0,0,0,0,0,0"/>
              </v:shape>
              <v:shape id="Vapaamuotoinen: Muoto 186" o:spid="_x0000_s1102" style="position:absolute;left:34624;top:4311;width:480;height:602;visibility:visible;mso-wrap-style:square;v-text-anchor:middle" coordsize="48008,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" path="m48009,37910v,3260,-620,6491,-1810,9525c45103,50131,43418,52543,41246,54483v-2200,1958,-4801,3420,-7620,4286c27234,60738,20396,60738,14004,58769,11261,57918,8727,56488,6575,54578,4451,52655,2794,50279,1717,47625,536,44591,-45,41356,3,38100l3,,11147,r,38100c11109,40117,11471,42123,12195,44006v1257,3031,3810,5338,6953,6286c20786,50800,22482,51056,24196,51054v1715,-7,3410,-263,5048,-762c30730,49837,32102,49056,33245,48006v1229,-1036,2210,-2339,2857,-3810c36788,42438,37112,40558,37055,38672r,-38100l48009,572r,37338xe" filled="f" stroked="f">
                <v:stroke joinstyle="miter"/>
                <v:path arrowok="t" o:connecttype="custom" o:connectlocs="48009,37910;46199,47435;41246,54483;33626,58769;14004,58769;6575,54578;1717,47625;3,38100;3,0;11147,0;11147,38100;12195,44006;19148,50292;24196,51054;29244,50292;33245,48006;36102,44196;37055,38672;37055,572;48009,572" o:connectangles="0,0,0,0,0,0,0,0,0,0,0,0,0,0,0,0,0,0,0,0"/>
              </v:shape>
              <v:shape id="Vapaamuotoinen: Muoto 187" o:spid="_x0000_s1103" style="position:absolute;left:35205;top:4313;width:472;height:594;visibility:visible;mso-wrap-style:square;v-text-anchor:middle" coordsize="47244,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" path="m47244,9525r-17907,l29337,59341r-11239,l18098,9525,,9525,,,47244,r,9525xe" filled="f" stroked="f">
                <v:stroke joinstyle="miter"/>
                <v:path arrowok="t" o:connecttype="custom" o:connectlocs="47244,9525;29337,9525;29337,59341;18098,59341;18098,9525;0,9525;0,0;47244,0;47244,9525" o:connectangles="0,0,0,0,0,0,0,0,0"/>
              </v:shape>
              <v:shape id="Vapaamuotoinen: Muoto 188" o:spid="_x0000_s1104" style="position:absolute;left:35796;top:4313;width:488;height:594;visibility:visible;mso-wrap-style:square;v-text-anchor:middle" coordsize="48767,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" path="m48768,59341r-11144,l37624,33909r-26385,l11239,59341,,59341,,,11239,r,24479l37624,24479,37624,,48768,r,59341xe" filled="f" stroked="f">
                <v:stroke joinstyle="miter"/>
                <v:path arrowok="t" o:connecttype="custom" o:connectlocs="48768,59341;37624,59341;37624,33909;11239,33909;11239,59341;0,59341;0,0;11239,0;11239,24479;37624,24479;37624,0;48768,0;48768,59341" o:connectangles="0,0,0,0,0,0,0,0,0,0,0,0,0"/>
              </v:shape>
              <v:shape id="Vapaamuotoinen: Muoto 189" o:spid="_x0000_s1105" style="position:absolute;left:36439;top:4304;width:616;height:613;visibility:visible;mso-wrap-style:square;v-text-anchor:middle" coordsize="61548,61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" path="m30678,9621v-2410,18,-4801,469,-7049,1333c21343,11898,19238,13254,17438,14955v-1791,1929,-3248,4152,-4286,6572c12037,24380,11494,27419,11532,30480v-86,3250,467,6486,1620,9525c14171,42490,15657,44754,17533,46673v1781,1724,3886,3083,6191,4000c26105,51546,28620,51997,31154,52007v2419,-5,4819,-491,7048,-1429c40498,49703,42584,48338,44298,46578v1877,-1827,3334,-4036,4287,-6477c49775,37268,50356,34218,50299,31147v76,-3250,-476,-6484,-1619,-9525c47737,19124,46270,16852,44394,14955,42622,13169,40479,11802,38107,10954,35735,10035,33221,9582,30678,9621m31249,96v3924,4,7811,648,11525,1905c46298,3293,49537,5267,52299,7811v2905,2662,5210,5908,6763,9525c60815,21492,61653,25973,61538,30480v77,4567,-761,9101,-2476,13335c55852,51116,49746,56745,42203,59341v-3791,1335,-7792,2011,-11811,2000c26429,61358,22495,60681,18771,59341,15228,58126,11989,56179,9246,53626,6370,50960,4103,47713,2579,44101,798,39953,-79,35471,7,30957,-88,26380,788,21834,2579,17622,5627,10261,11704,4569,19247,2001,23077,659,27096,-17,31154,e" filled="f" stroked="f">
                <v:stroke joinstyle="miter"/>
                <v:path arrowok="t" o:connecttype="custom" o:connectlocs="30678,9621;23629,10954;17438,14955;13152,21527;11532,30480;13152,40005;17533,46673;23724,50673;31154,52007;38202,50578;44298,46578;48585,40101;50299,31147;48680,21622;44394,14955;38107,10954;30678,9621;31249,96;42774,2001;52299,7811;59062,17336;61538,30480;59062,43815;42203,59341;30392,61341;18771,59341;9246,53626;2579,44101;7,30957;2579,17622;19247,2001;31154,0" o:connectangles="0,0,0,0,0,0,0,0,0,0,0,0,0,0,0,0,0,0,0,0,0,0,0,0,0,0,0,0,0,0,0,0"/>
              </v:shape>
              <v:shape id="Vapaamuotoinen: Muoto 190" o:spid="_x0000_s1106" style="position:absolute;left:37212;top:4313;width:448;height:599;visibility:visible;mso-wrap-style:square;v-text-anchor:middle" coordsize="44862,5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" path="m11239,29821r4096,c19745,30124,24146,29132,28004,26964v2714,-1658,4343,-4630,4286,-7811c32290,17691,31928,16251,31242,14962v-733,-1344,-1819,-2463,-3143,-3238c26451,10734,24651,10026,22765,9628,20317,9135,17831,8911,15335,8962r-4096,l11239,29821xm,8r7239,l13049,8v4477,-72,8944,343,13335,1238c29737,2016,32947,3301,35909,5056v2439,1472,4477,3536,5906,6001c43148,13576,43805,16400,43720,19249v85,3605,-981,7143,-3048,10096c38205,32481,34900,34857,31147,36203v2381,3715,4762,7525,7048,11430c40481,51538,42672,55634,44863,59825r-12287,c30766,56396,28861,52967,26765,49538,24670,46109,22574,42585,20384,39156r-2287,l15907,39156r-4668,l11239,59444,,59444,,8xe" filled="f" stroked="f">
                <v:stroke joinstyle="miter"/>
                <v:path arrowok="t" o:connecttype="custom" o:connectlocs="11239,29821;15335,29821;28004,26964;32290,19153;31242,14962;28099,11724;22765,9628;15335,8962;11239,8962;0,8;7239,8;13049,8;26384,1246;35909,5056;41815,11057;43720,19249;40672,29345;31147,36203;38195,47633;44863,59825;32576,59825;26765,49538;20384,39156;18097,39156;15907,39156;11239,39156;11239,59444;0,59444" o:connectangles="0,0,0,0,0,0,0,0,0,0,0,0,0,0,0,0,0,0,0,0,0,0,0,0,0,0,0,0"/>
              </v:shape>
              <v:shape id="Vapaamuotoinen: Muoto 191" o:spid="_x0000_s1107" style="position:absolute;left:37799;top:4313;width:113;height:594;visibility:visible;mso-wrap-style:square;v-text-anchor:middle" coordsize="11239,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" path="m,l11239,r,59341l,59341,,xe" filled="f" stroked="f">
                <v:stroke joinstyle="miter"/>
                <v:path arrowok="t" o:connecttype="custom" o:connectlocs="0,0;11239,0;11239,59341;0,59341" o:connectangles="0,0,0,0"/>
              </v:shape>
              <v:shape id="Vapaamuotoinen: Muoto 192" o:spid="_x0000_s1108" style="position:absolute;left:38031;top:4313;width:472;height:594;visibility:visible;mso-wrap-style:square;v-text-anchor:middle" coordsize="47243,59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" path="m47244,9525r-17907,l29337,59341r-11240,l18097,9525,,9525,,,47244,r,9525xe" filled="f" stroked="f">
                <v:stroke joinstyle="miter"/>
                <v:path arrowok="t" o:connecttype="custom" o:connectlocs="47244,9525;29337,9525;29337,59341;18097,59341;18097,9525;0,9525;0,0;47244,0;47244,9525" o:connectangles="0,0,0,0,0,0,0,0,0"/>
              </v:shape>
              <v:shape id="Vapaamuotoinen: Muoto 193" o:spid="_x0000_s1109" style="position:absolute;left:38538;top:4313;width:514;height:586;visibility:visible;mso-wrap-style:square;v-text-anchor:middle" coordsize="51434,5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" path="m51435,c50292,3524,48958,7048,47625,10382v-1334,3334,-2953,6668,-4572,9525c41434,22765,39624,26384,37624,29432v-2001,3048,-4001,6477,-6192,9525l31432,58579r-11144,l20288,39719c18002,36417,15907,33242,14002,30194,12097,27146,10287,23972,8572,20669,6858,17431,5334,14192,3905,11144,2476,8096,1238,4381,,762r11621,c12478,3334,13430,5905,14478,8382v1048,2476,2095,4953,3238,7334l21526,23050r4382,7335c27527,27908,28956,25432,30289,23050v1334,-2381,2667,-4857,3810,-7239c35242,13430,36290,10954,37338,8477l40196,762,51435,xe" filled="f" stroked="f">
                <v:stroke joinstyle="miter"/>
                <v:path arrowok="t" o:connecttype="custom" o:connectlocs="51435,0;47625,10382;43053,19907;37624,29432;31432,38957;31432,58579;20288,58579;20288,39719;14002,30194;8572,20669;3905,11144;0,762;11621,762;14478,8382;17716,15716;21526,23050;25908,30385;30289,23050;34099,15811;37338,8477;40196,762" o:connectangles="0,0,0,0,0,0,0,0,0,0,0,0,0,0,0,0,0,0,0,0,0"/>
              </v:shape>
              <w10:anchorlock/>
            </v:group>
          </w:pict>
        </mc:Fallback>
      </mc:AlternateContent>
    </w:r>
  </w:p>
  <w:p w14:paraId="04695F81" w14:textId="77777777" w:rsidR="004777D3" w:rsidRDefault="004777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0E16B" w14:textId="77777777" w:rsidR="00EA7929" w:rsidRDefault="00EA79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E2133" w14:textId="77777777" w:rsidR="000C6937" w:rsidRDefault="000C6937" w:rsidP="001D19F9">
      <w:r>
        <w:separator/>
      </w:r>
    </w:p>
    <w:p w14:paraId="1F1C6DF5" w14:textId="77777777" w:rsidR="000C6937" w:rsidRDefault="000C6937"/>
  </w:footnote>
  <w:footnote w:type="continuationSeparator" w:id="0">
    <w:p w14:paraId="102BC541" w14:textId="77777777" w:rsidR="000C6937" w:rsidRDefault="000C6937" w:rsidP="001D19F9">
      <w:r>
        <w:continuationSeparator/>
      </w:r>
    </w:p>
    <w:p w14:paraId="7A3B0023" w14:textId="77777777" w:rsidR="000C6937" w:rsidRDefault="000C69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0E4FE9" w14:textId="77777777" w:rsidR="00EA7929" w:rsidRDefault="009F31AA">
    <w:pPr>
      <w:pStyle w:val="Header"/>
    </w:pPr>
    <w:r w:rsidRPr="009F31AA">
      <w:rPr>
        <w:noProof/>
      </w:rPr>
      <mc:AlternateContent>
        <mc:Choice Requires="wpg">
          <w:drawing>
            <wp:anchor distT="0" distB="0" distL="114300" distR="114300" simplePos="0" relativeHeight="251663360" behindDoc="0" locked="0" layoutInCell="1" allowOverlap="1" wp14:anchorId="5BFF4EC0" wp14:editId="6C7CF1C4">
              <wp:simplePos x="0" y="0"/>
              <wp:positionH relativeFrom="column">
                <wp:posOffset>-599440</wp:posOffset>
              </wp:positionH>
              <wp:positionV relativeFrom="paragraph">
                <wp:posOffset>-243205</wp:posOffset>
              </wp:positionV>
              <wp:extent cx="1593720" cy="5076000"/>
              <wp:effectExtent l="0" t="0" r="26035" b="10795"/>
              <wp:wrapNone/>
              <wp:docPr id="1" name="Ryhmä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1593720" cy="5076000"/>
                        <a:chOff x="0" y="0"/>
                        <a:chExt cx="2159025" cy="6881459"/>
                      </a:xfrm>
                    </wpg:grpSpPr>
                    <wps:wsp>
                      <wps:cNvPr id="2" name="Vapaamuotoinen: Muoto 2"/>
                      <wps:cNvSpPr/>
                      <wps:spPr>
                        <a:xfrm>
                          <a:off x="9021" y="6083961"/>
                          <a:ext cx="118693" cy="118693"/>
                        </a:xfrm>
                        <a:custGeom>
                          <a:avLst/>
                          <a:gdLst>
                            <a:gd name="connsiteX0" fmla="*/ 93591 w 95250"/>
                            <a:gd name="connsiteY0" fmla="*/ 26345 h 95250"/>
                            <a:gd name="connsiteX1" fmla="*/ 26345 w 95250"/>
                            <a:gd name="connsiteY1" fmla="*/ 93687 h 95250"/>
                            <a:gd name="connsiteX2" fmla="*/ 10438 w 95250"/>
                            <a:gd name="connsiteY2" fmla="*/ 93687 h 95250"/>
                            <a:gd name="connsiteX3" fmla="*/ 10438 w 95250"/>
                            <a:gd name="connsiteY3" fmla="*/ 77780 h 95250"/>
                            <a:gd name="connsiteX4" fmla="*/ 77685 w 95250"/>
                            <a:gd name="connsiteY4" fmla="*/ 10438 h 95250"/>
                            <a:gd name="connsiteX5" fmla="*/ 93591 w 95250"/>
                            <a:gd name="connsiteY5" fmla="*/ 10438 h 95250"/>
                            <a:gd name="connsiteX6" fmla="*/ 93591 w 95250"/>
                            <a:gd name="connsiteY6" fmla="*/ 2634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93591" y="26345"/>
                              </a:moveTo>
                              <a:lnTo>
                                <a:pt x="26345" y="93687"/>
                              </a:lnTo>
                              <a:cubicBezTo>
                                <a:pt x="21952" y="98079"/>
                                <a:pt x="14831" y="98079"/>
                                <a:pt x="10438" y="93687"/>
                              </a:cubicBezTo>
                              <a:cubicBezTo>
                                <a:pt x="6046" y="89294"/>
                                <a:pt x="6046" y="82172"/>
                                <a:pt x="10438" y="77780"/>
                              </a:cubicBezTo>
                              <a:lnTo>
                                <a:pt x="77685" y="10438"/>
                              </a:lnTo>
                              <a:cubicBezTo>
                                <a:pt x="82077" y="6046"/>
                                <a:pt x="89199" y="6046"/>
                                <a:pt x="93591" y="10438"/>
                              </a:cubicBezTo>
                              <a:cubicBezTo>
                                <a:pt x="97984" y="14831"/>
                                <a:pt x="97984" y="21953"/>
                                <a:pt x="93591" y="26345"/>
                              </a:cubicBezTo>
                            </a:path>
                          </a:pathLst>
                        </a:custGeom>
                        <a:solidFill>
                          <a:srgbClr val="FFFFFF"/>
                        </a:solidFill>
                        <a:ln w="9525" cap="flat">
                          <a:noFill/>
                          <a:prstDash val="solid"/>
                          <a:miter/>
                        </a:ln>
                      </wps:spPr>
                      <wps:bodyPr rtlCol="0" anchor="ctr"/>
                    </wps:wsp>
                    <wps:wsp>
                      <wps:cNvPr id="4" name="Vapaamuotoinen: Muoto 4"/>
                      <wps:cNvSpPr/>
                      <wps:spPr>
                        <a:xfrm>
                          <a:off x="685808" y="6760866"/>
                          <a:ext cx="118693" cy="118693"/>
                        </a:xfrm>
                        <a:custGeom>
                          <a:avLst/>
                          <a:gdLst>
                            <a:gd name="connsiteX0" fmla="*/ 93687 w 95250"/>
                            <a:gd name="connsiteY0" fmla="*/ 26345 h 95250"/>
                            <a:gd name="connsiteX1" fmla="*/ 26345 w 95250"/>
                            <a:gd name="connsiteY1" fmla="*/ 93687 h 95250"/>
                            <a:gd name="connsiteX2" fmla="*/ 10438 w 95250"/>
                            <a:gd name="connsiteY2" fmla="*/ 93687 h 95250"/>
                            <a:gd name="connsiteX3" fmla="*/ 10438 w 95250"/>
                            <a:gd name="connsiteY3" fmla="*/ 77780 h 95250"/>
                            <a:gd name="connsiteX4" fmla="*/ 78256 w 95250"/>
                            <a:gd name="connsiteY4" fmla="*/ 10438 h 95250"/>
                            <a:gd name="connsiteX5" fmla="*/ 94163 w 95250"/>
                            <a:gd name="connsiteY5" fmla="*/ 10438 h 95250"/>
                            <a:gd name="connsiteX6" fmla="*/ 94163 w 95250"/>
                            <a:gd name="connsiteY6" fmla="*/ 2634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93687" y="26345"/>
                              </a:moveTo>
                              <a:lnTo>
                                <a:pt x="26345" y="93687"/>
                              </a:lnTo>
                              <a:cubicBezTo>
                                <a:pt x="21952" y="98079"/>
                                <a:pt x="14831" y="98079"/>
                                <a:pt x="10438" y="93687"/>
                              </a:cubicBezTo>
                              <a:cubicBezTo>
                                <a:pt x="6046" y="89294"/>
                                <a:pt x="6046" y="82172"/>
                                <a:pt x="10438" y="77780"/>
                              </a:cubicBezTo>
                              <a:lnTo>
                                <a:pt x="78256" y="10438"/>
                              </a:lnTo>
                              <a:cubicBezTo>
                                <a:pt x="82649" y="6046"/>
                                <a:pt x="89770" y="6046"/>
                                <a:pt x="94163" y="10438"/>
                              </a:cubicBezTo>
                              <a:cubicBezTo>
                                <a:pt x="98555" y="14831"/>
                                <a:pt x="98555" y="21953"/>
                                <a:pt x="94163" y="26345"/>
                              </a:cubicBezTo>
                            </a:path>
                          </a:pathLst>
                        </a:custGeom>
                        <a:solidFill>
                          <a:srgbClr val="FFFFFF"/>
                        </a:solidFill>
                        <a:ln w="9525" cap="flat">
                          <a:noFill/>
                          <a:prstDash val="solid"/>
                          <a:miter/>
                        </a:ln>
                      </wps:spPr>
                      <wps:bodyPr rtlCol="0" anchor="ctr"/>
                    </wps:wsp>
                    <wps:wsp>
                      <wps:cNvPr id="5" name="Vapaamuotoinen: Muoto 5"/>
                      <wps:cNvSpPr/>
                      <wps:spPr>
                        <a:xfrm>
                          <a:off x="10683" y="6758848"/>
                          <a:ext cx="118693" cy="118693"/>
                        </a:xfrm>
                        <a:custGeom>
                          <a:avLst/>
                          <a:gdLst>
                            <a:gd name="connsiteX0" fmla="*/ 93782 w 95250"/>
                            <a:gd name="connsiteY0" fmla="*/ 93687 h 95250"/>
                            <a:gd name="connsiteX1" fmla="*/ 77887 w 95250"/>
                            <a:gd name="connsiteY1" fmla="*/ 93698 h 95250"/>
                            <a:gd name="connsiteX2" fmla="*/ 77875 w 95250"/>
                            <a:gd name="connsiteY2" fmla="*/ 93687 h 95250"/>
                            <a:gd name="connsiteX3" fmla="*/ 10438 w 95250"/>
                            <a:gd name="connsiteY3" fmla="*/ 26345 h 95250"/>
                            <a:gd name="connsiteX4" fmla="*/ 10438 w 95250"/>
                            <a:gd name="connsiteY4" fmla="*/ 10438 h 95250"/>
                            <a:gd name="connsiteX5" fmla="*/ 26345 w 95250"/>
                            <a:gd name="connsiteY5" fmla="*/ 10438 h 95250"/>
                            <a:gd name="connsiteX6" fmla="*/ 93782 w 95250"/>
                            <a:gd name="connsiteY6" fmla="*/ 77685 h 95250"/>
                            <a:gd name="connsiteX7" fmla="*/ 93794 w 95250"/>
                            <a:gd name="connsiteY7" fmla="*/ 93580 h 95250"/>
                            <a:gd name="connsiteX8" fmla="*/ 93782 w 95250"/>
                            <a:gd name="connsiteY8" fmla="*/ 93591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782" y="93687"/>
                              </a:moveTo>
                              <a:cubicBezTo>
                                <a:pt x="89396" y="98079"/>
                                <a:pt x="82279" y="98085"/>
                                <a:pt x="77887" y="93698"/>
                              </a:cubicBezTo>
                              <a:cubicBezTo>
                                <a:pt x="77883" y="93694"/>
                                <a:pt x="77879" y="93691"/>
                                <a:pt x="77875" y="93687"/>
                              </a:cubicBezTo>
                              <a:lnTo>
                                <a:pt x="10438" y="26345"/>
                              </a:lnTo>
                              <a:cubicBezTo>
                                <a:pt x="6046" y="21952"/>
                                <a:pt x="6046" y="14830"/>
                                <a:pt x="10438" y="10438"/>
                              </a:cubicBezTo>
                              <a:cubicBezTo>
                                <a:pt x="14831" y="6046"/>
                                <a:pt x="21952" y="6046"/>
                                <a:pt x="26345" y="10438"/>
                              </a:cubicBezTo>
                              <a:lnTo>
                                <a:pt x="93782" y="77685"/>
                              </a:lnTo>
                              <a:cubicBezTo>
                                <a:pt x="98174" y="82071"/>
                                <a:pt x="98180" y="89188"/>
                                <a:pt x="93794" y="93580"/>
                              </a:cubicBezTo>
                              <a:cubicBezTo>
                                <a:pt x="93790" y="93584"/>
                                <a:pt x="93786" y="93587"/>
                                <a:pt x="93782" y="93591"/>
                              </a:cubicBezTo>
                            </a:path>
                          </a:pathLst>
                        </a:custGeom>
                        <a:solidFill>
                          <a:srgbClr val="FFFFFF"/>
                        </a:solidFill>
                        <a:ln w="9525" cap="flat">
                          <a:noFill/>
                          <a:prstDash val="solid"/>
                          <a:miter/>
                        </a:ln>
                      </wps:spPr>
                      <wps:bodyPr rtlCol="0" anchor="ctr"/>
                    </wps:wsp>
                    <wps:wsp>
                      <wps:cNvPr id="8" name="Vapaamuotoinen: Muoto 8"/>
                      <wps:cNvSpPr/>
                      <wps:spPr>
                        <a:xfrm>
                          <a:off x="6766" y="4732168"/>
                          <a:ext cx="118693" cy="118693"/>
                        </a:xfrm>
                        <a:custGeom>
                          <a:avLst/>
                          <a:gdLst>
                            <a:gd name="connsiteX0" fmla="*/ 93687 w 95250"/>
                            <a:gd name="connsiteY0" fmla="*/ 26345 h 95250"/>
                            <a:gd name="connsiteX1" fmla="*/ 26345 w 95250"/>
                            <a:gd name="connsiteY1" fmla="*/ 93687 h 95250"/>
                            <a:gd name="connsiteX2" fmla="*/ 10438 w 95250"/>
                            <a:gd name="connsiteY2" fmla="*/ 93687 h 95250"/>
                            <a:gd name="connsiteX3" fmla="*/ 10438 w 95250"/>
                            <a:gd name="connsiteY3" fmla="*/ 77780 h 95250"/>
                            <a:gd name="connsiteX4" fmla="*/ 77780 w 95250"/>
                            <a:gd name="connsiteY4" fmla="*/ 10438 h 95250"/>
                            <a:gd name="connsiteX5" fmla="*/ 93687 w 95250"/>
                            <a:gd name="connsiteY5" fmla="*/ 10438 h 95250"/>
                            <a:gd name="connsiteX6" fmla="*/ 93687 w 95250"/>
                            <a:gd name="connsiteY6" fmla="*/ 2634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93687" y="26345"/>
                              </a:moveTo>
                              <a:lnTo>
                                <a:pt x="26345" y="93687"/>
                              </a:lnTo>
                              <a:cubicBezTo>
                                <a:pt x="21952" y="98079"/>
                                <a:pt x="14831" y="98079"/>
                                <a:pt x="10438" y="93687"/>
                              </a:cubicBezTo>
                              <a:cubicBezTo>
                                <a:pt x="6046" y="89294"/>
                                <a:pt x="6046" y="82172"/>
                                <a:pt x="10438" y="77780"/>
                              </a:cubicBezTo>
                              <a:lnTo>
                                <a:pt x="77780" y="10438"/>
                              </a:lnTo>
                              <a:cubicBezTo>
                                <a:pt x="82172" y="6046"/>
                                <a:pt x="89294" y="6046"/>
                                <a:pt x="93687" y="10438"/>
                              </a:cubicBezTo>
                              <a:cubicBezTo>
                                <a:pt x="98079" y="14831"/>
                                <a:pt x="98079" y="21952"/>
                                <a:pt x="93687" y="26345"/>
                              </a:cubicBezTo>
                            </a:path>
                          </a:pathLst>
                        </a:custGeom>
                        <a:solidFill>
                          <a:srgbClr val="FFFFFF"/>
                        </a:solidFill>
                        <a:ln w="9525" cap="flat">
                          <a:noFill/>
                          <a:prstDash val="solid"/>
                          <a:miter/>
                        </a:ln>
                      </wps:spPr>
                      <wps:bodyPr rtlCol="0" anchor="ctr"/>
                    </wps:wsp>
                    <wps:wsp>
                      <wps:cNvPr id="10" name="Vapaamuotoinen: Muoto 10"/>
                      <wps:cNvSpPr/>
                      <wps:spPr>
                        <a:xfrm>
                          <a:off x="15985" y="5401383"/>
                          <a:ext cx="118693" cy="118693"/>
                        </a:xfrm>
                        <a:custGeom>
                          <a:avLst/>
                          <a:gdLst>
                            <a:gd name="connsiteX0" fmla="*/ 93051 w 95250"/>
                            <a:gd name="connsiteY0" fmla="*/ 93096 h 95250"/>
                            <a:gd name="connsiteX1" fmla="*/ 77156 w 95250"/>
                            <a:gd name="connsiteY1" fmla="*/ 93107 h 95250"/>
                            <a:gd name="connsiteX2" fmla="*/ 77145 w 95250"/>
                            <a:gd name="connsiteY2" fmla="*/ 93096 h 95250"/>
                            <a:gd name="connsiteX3" fmla="*/ 9898 w 95250"/>
                            <a:gd name="connsiteY3" fmla="*/ 25754 h 95250"/>
                            <a:gd name="connsiteX4" fmla="*/ 11013 w 95250"/>
                            <a:gd name="connsiteY4" fmla="*/ 9898 h 95250"/>
                            <a:gd name="connsiteX5" fmla="*/ 25805 w 95250"/>
                            <a:gd name="connsiteY5" fmla="*/ 9942 h 95250"/>
                            <a:gd name="connsiteX6" fmla="*/ 93051 w 95250"/>
                            <a:gd name="connsiteY6" fmla="*/ 77189 h 95250"/>
                            <a:gd name="connsiteX7" fmla="*/ 93063 w 95250"/>
                            <a:gd name="connsiteY7" fmla="*/ 93084 h 95250"/>
                            <a:gd name="connsiteX8" fmla="*/ 93051 w 95250"/>
                            <a:gd name="connsiteY8" fmla="*/ 9309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051" y="93096"/>
                              </a:moveTo>
                              <a:cubicBezTo>
                                <a:pt x="88665" y="97488"/>
                                <a:pt x="81549" y="97493"/>
                                <a:pt x="77156" y="93107"/>
                              </a:cubicBezTo>
                              <a:cubicBezTo>
                                <a:pt x="77152" y="93104"/>
                                <a:pt x="77149" y="93100"/>
                                <a:pt x="77145" y="93096"/>
                              </a:cubicBezTo>
                              <a:lnTo>
                                <a:pt x="9898" y="25754"/>
                              </a:lnTo>
                              <a:cubicBezTo>
                                <a:pt x="5827" y="21068"/>
                                <a:pt x="6326" y="13969"/>
                                <a:pt x="11013" y="9898"/>
                              </a:cubicBezTo>
                              <a:cubicBezTo>
                                <a:pt x="15260" y="6209"/>
                                <a:pt x="21580" y="6228"/>
                                <a:pt x="25805" y="9942"/>
                              </a:cubicBezTo>
                              <a:lnTo>
                                <a:pt x="93051" y="77189"/>
                              </a:lnTo>
                              <a:cubicBezTo>
                                <a:pt x="97444" y="81575"/>
                                <a:pt x="97449" y="88691"/>
                                <a:pt x="93063" y="93084"/>
                              </a:cubicBezTo>
                              <a:cubicBezTo>
                                <a:pt x="93059" y="93088"/>
                                <a:pt x="93055" y="93092"/>
                                <a:pt x="93051" y="93095"/>
                              </a:cubicBezTo>
                            </a:path>
                          </a:pathLst>
                        </a:custGeom>
                        <a:solidFill>
                          <a:srgbClr val="FFFFFF"/>
                        </a:solidFill>
                        <a:ln w="9525" cap="flat">
                          <a:noFill/>
                          <a:prstDash val="solid"/>
                          <a:miter/>
                        </a:ln>
                      </wps:spPr>
                      <wps:bodyPr rtlCol="0" anchor="ctr"/>
                    </wps:wsp>
                    <wps:wsp>
                      <wps:cNvPr id="11" name="Vapaamuotoinen: Muoto 11"/>
                      <wps:cNvSpPr/>
                      <wps:spPr>
                        <a:xfrm>
                          <a:off x="334072" y="5728545"/>
                          <a:ext cx="71216" cy="71216"/>
                        </a:xfrm>
                        <a:custGeom>
                          <a:avLst/>
                          <a:gdLst>
                            <a:gd name="connsiteX0" fmla="*/ 30861 w 57150"/>
                            <a:gd name="connsiteY0" fmla="*/ 7144 h 57150"/>
                            <a:gd name="connsiteX1" fmla="*/ 18669 w 57150"/>
                            <a:gd name="connsiteY1" fmla="*/ 18383 h 57150"/>
                            <a:gd name="connsiteX2" fmla="*/ 7144 w 57150"/>
                            <a:gd name="connsiteY2" fmla="*/ 30861 h 57150"/>
                            <a:gd name="connsiteX3" fmla="*/ 16669 w 57150"/>
                            <a:gd name="connsiteY3" fmla="*/ 51721 h 57150"/>
                            <a:gd name="connsiteX4" fmla="*/ 18097 w 57150"/>
                            <a:gd name="connsiteY4" fmla="*/ 53912 h 57150"/>
                            <a:gd name="connsiteX5" fmla="*/ 34861 w 57150"/>
                            <a:gd name="connsiteY5" fmla="*/ 34862 h 57150"/>
                            <a:gd name="connsiteX6" fmla="*/ 53911 w 57150"/>
                            <a:gd name="connsiteY6" fmla="*/ 18193 h 57150"/>
                            <a:gd name="connsiteX7" fmla="*/ 51816 w 57150"/>
                            <a:gd name="connsiteY7" fmla="*/ 17145 h 57150"/>
                            <a:gd name="connsiteX8" fmla="*/ 30670 w 57150"/>
                            <a:gd name="connsiteY8" fmla="*/ 7620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0861" y="7144"/>
                              </a:moveTo>
                              <a:cubicBezTo>
                                <a:pt x="26670" y="10668"/>
                                <a:pt x="22669" y="14478"/>
                                <a:pt x="18669" y="18383"/>
                              </a:cubicBezTo>
                              <a:cubicBezTo>
                                <a:pt x="14668" y="22288"/>
                                <a:pt x="10763" y="26575"/>
                                <a:pt x="7144" y="30861"/>
                              </a:cubicBezTo>
                              <a:cubicBezTo>
                                <a:pt x="9645" y="38103"/>
                                <a:pt x="12834" y="45088"/>
                                <a:pt x="16669" y="51721"/>
                              </a:cubicBezTo>
                              <a:lnTo>
                                <a:pt x="18097" y="53912"/>
                              </a:lnTo>
                              <a:cubicBezTo>
                                <a:pt x="23239" y="47182"/>
                                <a:pt x="28840" y="40817"/>
                                <a:pt x="34861" y="34862"/>
                              </a:cubicBezTo>
                              <a:cubicBezTo>
                                <a:pt x="40861" y="28918"/>
                                <a:pt x="47224" y="23351"/>
                                <a:pt x="53911" y="18193"/>
                              </a:cubicBezTo>
                              <a:cubicBezTo>
                                <a:pt x="53186" y="17901"/>
                                <a:pt x="52485" y="17551"/>
                                <a:pt x="51816" y="17145"/>
                              </a:cubicBezTo>
                              <a:cubicBezTo>
                                <a:pt x="45120" y="13240"/>
                                <a:pt x="38033" y="10047"/>
                                <a:pt x="30670" y="7620"/>
                              </a:cubicBezTo>
                            </a:path>
                          </a:pathLst>
                        </a:custGeom>
                        <a:solidFill>
                          <a:srgbClr val="FFFFFF"/>
                        </a:solidFill>
                        <a:ln w="9525" cap="flat">
                          <a:noFill/>
                          <a:prstDash val="solid"/>
                          <a:miter/>
                        </a:ln>
                      </wps:spPr>
                      <wps:bodyPr rtlCol="0" anchor="ctr"/>
                    </wps:wsp>
                    <wps:wsp>
                      <wps:cNvPr id="12" name="Vapaamuotoinen: Muoto 12"/>
                      <wps:cNvSpPr/>
                      <wps:spPr>
                        <a:xfrm>
                          <a:off x="421667" y="5815666"/>
                          <a:ext cx="118693" cy="118693"/>
                        </a:xfrm>
                        <a:custGeom>
                          <a:avLst/>
                          <a:gdLst>
                            <a:gd name="connsiteX0" fmla="*/ 80677 w 95250"/>
                            <a:gd name="connsiteY0" fmla="*/ 7144 h 95250"/>
                            <a:gd name="connsiteX1" fmla="*/ 80677 w 95250"/>
                            <a:gd name="connsiteY1" fmla="*/ 7144 h 95250"/>
                            <a:gd name="connsiteX2" fmla="*/ 73247 w 95250"/>
                            <a:gd name="connsiteY2" fmla="*/ 18574 h 95250"/>
                            <a:gd name="connsiteX3" fmla="*/ 72485 w 95250"/>
                            <a:gd name="connsiteY3" fmla="*/ 19526 h 95250"/>
                            <a:gd name="connsiteX4" fmla="*/ 70104 w 95250"/>
                            <a:gd name="connsiteY4" fmla="*/ 22860 h 95250"/>
                            <a:gd name="connsiteX5" fmla="*/ 68390 w 95250"/>
                            <a:gd name="connsiteY5" fmla="*/ 25241 h 95250"/>
                            <a:gd name="connsiteX6" fmla="*/ 64199 w 95250"/>
                            <a:gd name="connsiteY6" fmla="*/ 30480 h 95250"/>
                            <a:gd name="connsiteX7" fmla="*/ 60770 w 95250"/>
                            <a:gd name="connsiteY7" fmla="*/ 60865 h 95250"/>
                            <a:gd name="connsiteX8" fmla="*/ 60770 w 95250"/>
                            <a:gd name="connsiteY8" fmla="*/ 60865 h 95250"/>
                            <a:gd name="connsiteX9" fmla="*/ 30480 w 95250"/>
                            <a:gd name="connsiteY9" fmla="*/ 64294 h 95250"/>
                            <a:gd name="connsiteX10" fmla="*/ 7144 w 95250"/>
                            <a:gd name="connsiteY10" fmla="*/ 80772 h 95250"/>
                            <a:gd name="connsiteX11" fmla="*/ 13335 w 95250"/>
                            <a:gd name="connsiteY11" fmla="*/ 83344 h 95250"/>
                            <a:gd name="connsiteX12" fmla="*/ 44672 w 95250"/>
                            <a:gd name="connsiteY12" fmla="*/ 89535 h 95250"/>
                            <a:gd name="connsiteX13" fmla="*/ 77343 w 95250"/>
                            <a:gd name="connsiteY13" fmla="*/ 77248 h 95250"/>
                            <a:gd name="connsiteX14" fmla="*/ 80867 w 95250"/>
                            <a:gd name="connsiteY14" fmla="*/ 7239 h 95250"/>
                            <a:gd name="connsiteX15" fmla="*/ 80867 w 95250"/>
                            <a:gd name="connsiteY15" fmla="*/ 7239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5250" h="95250">
                              <a:moveTo>
                                <a:pt x="80677" y="7144"/>
                              </a:moveTo>
                              <a:lnTo>
                                <a:pt x="80677" y="7144"/>
                              </a:lnTo>
                              <a:cubicBezTo>
                                <a:pt x="78391" y="11049"/>
                                <a:pt x="75914" y="14764"/>
                                <a:pt x="73247" y="18574"/>
                              </a:cubicBezTo>
                              <a:lnTo>
                                <a:pt x="72485" y="19526"/>
                              </a:lnTo>
                              <a:cubicBezTo>
                                <a:pt x="71723" y="20669"/>
                                <a:pt x="70961" y="21812"/>
                                <a:pt x="70104" y="22860"/>
                              </a:cubicBezTo>
                              <a:lnTo>
                                <a:pt x="68390" y="25241"/>
                              </a:lnTo>
                              <a:lnTo>
                                <a:pt x="64199" y="30480"/>
                              </a:lnTo>
                              <a:cubicBezTo>
                                <a:pt x="67628" y="43910"/>
                                <a:pt x="66675" y="54959"/>
                                <a:pt x="60770" y="60865"/>
                              </a:cubicBezTo>
                              <a:lnTo>
                                <a:pt x="60770" y="60865"/>
                              </a:lnTo>
                              <a:cubicBezTo>
                                <a:pt x="55055" y="66580"/>
                                <a:pt x="44006" y="67723"/>
                                <a:pt x="30480" y="64294"/>
                              </a:cubicBezTo>
                              <a:cubicBezTo>
                                <a:pt x="23128" y="70368"/>
                                <a:pt x="15327" y="75876"/>
                                <a:pt x="7144" y="80772"/>
                              </a:cubicBezTo>
                              <a:lnTo>
                                <a:pt x="13335" y="83344"/>
                              </a:lnTo>
                              <a:cubicBezTo>
                                <a:pt x="23333" y="87244"/>
                                <a:pt x="33943" y="89340"/>
                                <a:pt x="44672" y="89535"/>
                              </a:cubicBezTo>
                              <a:cubicBezTo>
                                <a:pt x="56780" y="90050"/>
                                <a:pt x="68576" y="85614"/>
                                <a:pt x="77343" y="77248"/>
                              </a:cubicBezTo>
                              <a:cubicBezTo>
                                <a:pt x="92297" y="62294"/>
                                <a:pt x="93345" y="36386"/>
                                <a:pt x="80867" y="7239"/>
                              </a:cubicBezTo>
                              <a:lnTo>
                                <a:pt x="80867" y="7239"/>
                              </a:lnTo>
                            </a:path>
                          </a:pathLst>
                        </a:custGeom>
                        <a:solidFill>
                          <a:srgbClr val="FFFFFF"/>
                        </a:solidFill>
                        <a:ln w="9525" cap="flat">
                          <a:noFill/>
                          <a:prstDash val="solid"/>
                          <a:miter/>
                        </a:ln>
                      </wps:spPr>
                      <wps:bodyPr rtlCol="0" anchor="ctr"/>
                    </wps:wsp>
                    <wps:wsp>
                      <wps:cNvPr id="13" name="Vapaamuotoinen: Muoto 13"/>
                      <wps:cNvSpPr/>
                      <wps:spPr>
                        <a:xfrm>
                          <a:off x="286674" y="5815190"/>
                          <a:ext cx="118693" cy="118693"/>
                        </a:xfrm>
                        <a:custGeom>
                          <a:avLst/>
                          <a:gdLst>
                            <a:gd name="connsiteX0" fmla="*/ 35846 w 95250"/>
                            <a:gd name="connsiteY0" fmla="*/ 60960 h 95250"/>
                            <a:gd name="connsiteX1" fmla="*/ 32417 w 95250"/>
                            <a:gd name="connsiteY1" fmla="*/ 30671 h 95250"/>
                            <a:gd name="connsiteX2" fmla="*/ 15844 w 95250"/>
                            <a:gd name="connsiteY2" fmla="*/ 7144 h 95250"/>
                            <a:gd name="connsiteX3" fmla="*/ 19368 w 95250"/>
                            <a:gd name="connsiteY3" fmla="*/ 77438 h 95250"/>
                            <a:gd name="connsiteX4" fmla="*/ 89472 w 95250"/>
                            <a:gd name="connsiteY4" fmla="*/ 81058 h 95250"/>
                            <a:gd name="connsiteX5" fmla="*/ 66136 w 95250"/>
                            <a:gd name="connsiteY5" fmla="*/ 64484 h 95250"/>
                            <a:gd name="connsiteX6" fmla="*/ 35846 w 95250"/>
                            <a:gd name="connsiteY6" fmla="*/ 60960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35846" y="60960"/>
                              </a:moveTo>
                              <a:cubicBezTo>
                                <a:pt x="29941" y="55150"/>
                                <a:pt x="28988" y="44101"/>
                                <a:pt x="32417" y="30671"/>
                              </a:cubicBezTo>
                              <a:cubicBezTo>
                                <a:pt x="26342" y="23231"/>
                                <a:pt x="20803" y="15369"/>
                                <a:pt x="15844" y="7144"/>
                              </a:cubicBezTo>
                              <a:cubicBezTo>
                                <a:pt x="3271" y="36481"/>
                                <a:pt x="4223" y="62294"/>
                                <a:pt x="19368" y="77438"/>
                              </a:cubicBezTo>
                              <a:cubicBezTo>
                                <a:pt x="34513" y="92583"/>
                                <a:pt x="60230" y="93536"/>
                                <a:pt x="89472" y="81058"/>
                              </a:cubicBezTo>
                              <a:cubicBezTo>
                                <a:pt x="81323" y="76073"/>
                                <a:pt x="73526" y="70536"/>
                                <a:pt x="66136" y="64484"/>
                              </a:cubicBezTo>
                              <a:cubicBezTo>
                                <a:pt x="52705" y="67913"/>
                                <a:pt x="41752" y="66865"/>
                                <a:pt x="35846" y="60960"/>
                              </a:cubicBezTo>
                            </a:path>
                          </a:pathLst>
                        </a:custGeom>
                        <a:solidFill>
                          <a:srgbClr val="FFFFFF"/>
                        </a:solidFill>
                        <a:ln w="9525" cap="flat">
                          <a:noFill/>
                          <a:prstDash val="solid"/>
                          <a:miter/>
                        </a:ln>
                      </wps:spPr>
                      <wps:bodyPr rtlCol="0" anchor="ctr"/>
                    </wps:wsp>
                    <wps:wsp>
                      <wps:cNvPr id="14" name="Vapaamuotoinen: Muoto 14"/>
                      <wps:cNvSpPr/>
                      <wps:spPr>
                        <a:xfrm>
                          <a:off x="287502" y="5680700"/>
                          <a:ext cx="249255" cy="225516"/>
                        </a:xfrm>
                        <a:custGeom>
                          <a:avLst/>
                          <a:gdLst>
                            <a:gd name="connsiteX0" fmla="*/ 178818 w 200025"/>
                            <a:gd name="connsiteY0" fmla="*/ 108690 h 180975"/>
                            <a:gd name="connsiteX1" fmla="*/ 185009 w 200025"/>
                            <a:gd name="connsiteY1" fmla="*/ 19726 h 180975"/>
                            <a:gd name="connsiteX2" fmla="*/ 101951 w 200025"/>
                            <a:gd name="connsiteY2" fmla="*/ 22393 h 180975"/>
                            <a:gd name="connsiteX3" fmla="*/ 18988 w 200025"/>
                            <a:gd name="connsiteY3" fmla="*/ 19726 h 180975"/>
                            <a:gd name="connsiteX4" fmla="*/ 24608 w 200025"/>
                            <a:gd name="connsiteY4" fmla="*/ 107833 h 180975"/>
                            <a:gd name="connsiteX5" fmla="*/ 95760 w 200025"/>
                            <a:gd name="connsiteY5" fmla="*/ 179365 h 180975"/>
                            <a:gd name="connsiteX6" fmla="*/ 97855 w 200025"/>
                            <a:gd name="connsiteY6" fmla="*/ 180413 h 180975"/>
                            <a:gd name="connsiteX7" fmla="*/ 100618 w 200025"/>
                            <a:gd name="connsiteY7" fmla="*/ 181175 h 180975"/>
                            <a:gd name="connsiteX8" fmla="*/ 101951 w 200025"/>
                            <a:gd name="connsiteY8" fmla="*/ 181175 h 180975"/>
                            <a:gd name="connsiteX9" fmla="*/ 107952 w 200025"/>
                            <a:gd name="connsiteY9" fmla="*/ 179556 h 180975"/>
                            <a:gd name="connsiteX10" fmla="*/ 147576 w 200025"/>
                            <a:gd name="connsiteY10" fmla="*/ 148314 h 180975"/>
                            <a:gd name="connsiteX11" fmla="*/ 178818 w 200025"/>
                            <a:gd name="connsiteY11" fmla="*/ 108690 h 180975"/>
                            <a:gd name="connsiteX12" fmla="*/ 101951 w 200025"/>
                            <a:gd name="connsiteY12" fmla="*/ 155839 h 180975"/>
                            <a:gd name="connsiteX13" fmla="*/ 44801 w 200025"/>
                            <a:gd name="connsiteY13" fmla="*/ 96022 h 180975"/>
                            <a:gd name="connsiteX14" fmla="*/ 35276 w 200025"/>
                            <a:gd name="connsiteY14" fmla="*/ 36109 h 180975"/>
                            <a:gd name="connsiteX15" fmla="*/ 51564 w 200025"/>
                            <a:gd name="connsiteY15" fmla="*/ 30680 h 180975"/>
                            <a:gd name="connsiteX16" fmla="*/ 96712 w 200025"/>
                            <a:gd name="connsiteY16" fmla="*/ 46206 h 180975"/>
                            <a:gd name="connsiteX17" fmla="*/ 96712 w 200025"/>
                            <a:gd name="connsiteY17" fmla="*/ 46206 h 180975"/>
                            <a:gd name="connsiteX18" fmla="*/ 112048 w 200025"/>
                            <a:gd name="connsiteY18" fmla="*/ 56588 h 180975"/>
                            <a:gd name="connsiteX19" fmla="*/ 112048 w 200025"/>
                            <a:gd name="connsiteY19" fmla="*/ 56588 h 180975"/>
                            <a:gd name="connsiteX20" fmla="*/ 125002 w 200025"/>
                            <a:gd name="connsiteY20" fmla="*/ 67637 h 180975"/>
                            <a:gd name="connsiteX21" fmla="*/ 126716 w 200025"/>
                            <a:gd name="connsiteY21" fmla="*/ 69066 h 180975"/>
                            <a:gd name="connsiteX22" fmla="*/ 126716 w 200025"/>
                            <a:gd name="connsiteY22" fmla="*/ 69638 h 180975"/>
                            <a:gd name="connsiteX23" fmla="*/ 130431 w 200025"/>
                            <a:gd name="connsiteY23" fmla="*/ 73257 h 180975"/>
                            <a:gd name="connsiteX24" fmla="*/ 147290 w 200025"/>
                            <a:gd name="connsiteY24" fmla="*/ 92307 h 180975"/>
                            <a:gd name="connsiteX25" fmla="*/ 148243 w 200025"/>
                            <a:gd name="connsiteY25" fmla="*/ 90688 h 180975"/>
                            <a:gd name="connsiteX26" fmla="*/ 158434 w 200025"/>
                            <a:gd name="connsiteY26" fmla="*/ 69161 h 180975"/>
                            <a:gd name="connsiteX27" fmla="*/ 146909 w 200025"/>
                            <a:gd name="connsiteY27" fmla="*/ 56683 h 180975"/>
                            <a:gd name="connsiteX28" fmla="*/ 145004 w 200025"/>
                            <a:gd name="connsiteY28" fmla="*/ 54779 h 180975"/>
                            <a:gd name="connsiteX29" fmla="*/ 141575 w 200025"/>
                            <a:gd name="connsiteY29" fmla="*/ 51540 h 180975"/>
                            <a:gd name="connsiteX30" fmla="*/ 139765 w 200025"/>
                            <a:gd name="connsiteY30" fmla="*/ 49825 h 180975"/>
                            <a:gd name="connsiteX31" fmla="*/ 135384 w 200025"/>
                            <a:gd name="connsiteY31" fmla="*/ 46015 h 180975"/>
                            <a:gd name="connsiteX32" fmla="*/ 134812 w 200025"/>
                            <a:gd name="connsiteY32" fmla="*/ 45444 h 180975"/>
                            <a:gd name="connsiteX33" fmla="*/ 134812 w 200025"/>
                            <a:gd name="connsiteY33" fmla="*/ 45444 h 180975"/>
                            <a:gd name="connsiteX34" fmla="*/ 124335 w 200025"/>
                            <a:gd name="connsiteY34" fmla="*/ 36967 h 180975"/>
                            <a:gd name="connsiteX35" fmla="*/ 167864 w 200025"/>
                            <a:gd name="connsiteY35" fmla="*/ 36014 h 180975"/>
                            <a:gd name="connsiteX36" fmla="*/ 158339 w 200025"/>
                            <a:gd name="connsiteY36" fmla="*/ 96593 h 180975"/>
                            <a:gd name="connsiteX37" fmla="*/ 131193 w 200025"/>
                            <a:gd name="connsiteY37" fmla="*/ 131836 h 180975"/>
                            <a:gd name="connsiteX38" fmla="*/ 102046 w 200025"/>
                            <a:gd name="connsiteY38" fmla="*/ 155839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00025" h="180975">
                              <a:moveTo>
                                <a:pt x="178818" y="108690"/>
                              </a:moveTo>
                              <a:cubicBezTo>
                                <a:pt x="200821" y="72019"/>
                                <a:pt x="203202" y="37919"/>
                                <a:pt x="185009" y="19726"/>
                              </a:cubicBezTo>
                              <a:cubicBezTo>
                                <a:pt x="166817" y="1534"/>
                                <a:pt x="136336" y="3629"/>
                                <a:pt x="101951" y="22393"/>
                              </a:cubicBezTo>
                              <a:cubicBezTo>
                                <a:pt x="67566" y="3343"/>
                                <a:pt x="36229" y="2486"/>
                                <a:pt x="18988" y="19726"/>
                              </a:cubicBezTo>
                              <a:cubicBezTo>
                                <a:pt x="1748" y="36967"/>
                                <a:pt x="3082" y="71542"/>
                                <a:pt x="24608" y="107833"/>
                              </a:cubicBezTo>
                              <a:cubicBezTo>
                                <a:pt x="42254" y="137031"/>
                                <a:pt x="66656" y="161564"/>
                                <a:pt x="95760" y="179365"/>
                              </a:cubicBezTo>
                              <a:cubicBezTo>
                                <a:pt x="96408" y="179808"/>
                                <a:pt x="97113" y="180160"/>
                                <a:pt x="97855" y="180413"/>
                              </a:cubicBezTo>
                              <a:cubicBezTo>
                                <a:pt x="98746" y="180767"/>
                                <a:pt x="99672" y="181023"/>
                                <a:pt x="100618" y="181175"/>
                              </a:cubicBezTo>
                              <a:lnTo>
                                <a:pt x="101951" y="181175"/>
                              </a:lnTo>
                              <a:cubicBezTo>
                                <a:pt x="104063" y="181205"/>
                                <a:pt x="106142" y="180644"/>
                                <a:pt x="107952" y="179556"/>
                              </a:cubicBezTo>
                              <a:cubicBezTo>
                                <a:pt x="122398" y="170816"/>
                                <a:pt x="135707" y="160322"/>
                                <a:pt x="147576" y="148314"/>
                              </a:cubicBezTo>
                              <a:cubicBezTo>
                                <a:pt x="159568" y="136431"/>
                                <a:pt x="170061" y="123124"/>
                                <a:pt x="178818" y="108690"/>
                              </a:cubicBezTo>
                              <a:moveTo>
                                <a:pt x="101951" y="155839"/>
                              </a:moveTo>
                              <a:cubicBezTo>
                                <a:pt x="78826" y="140236"/>
                                <a:pt x="59334" y="119834"/>
                                <a:pt x="44801" y="96022"/>
                              </a:cubicBezTo>
                              <a:cubicBezTo>
                                <a:pt x="29466" y="70018"/>
                                <a:pt x="25751" y="46015"/>
                                <a:pt x="35276" y="36109"/>
                              </a:cubicBezTo>
                              <a:cubicBezTo>
                                <a:pt x="39779" y="32225"/>
                                <a:pt x="45632" y="30274"/>
                                <a:pt x="51564" y="30680"/>
                              </a:cubicBezTo>
                              <a:cubicBezTo>
                                <a:pt x="67666" y="32039"/>
                                <a:pt x="83180" y="37374"/>
                                <a:pt x="96712" y="46206"/>
                              </a:cubicBezTo>
                              <a:lnTo>
                                <a:pt x="96712" y="46206"/>
                              </a:lnTo>
                              <a:cubicBezTo>
                                <a:pt x="101570" y="49254"/>
                                <a:pt x="107285" y="52969"/>
                                <a:pt x="112048" y="56588"/>
                              </a:cubicBezTo>
                              <a:lnTo>
                                <a:pt x="112048" y="56588"/>
                              </a:lnTo>
                              <a:cubicBezTo>
                                <a:pt x="116429" y="60017"/>
                                <a:pt x="120811" y="63732"/>
                                <a:pt x="125002" y="67637"/>
                              </a:cubicBezTo>
                              <a:lnTo>
                                <a:pt x="126716" y="69066"/>
                              </a:lnTo>
                              <a:lnTo>
                                <a:pt x="126716" y="69638"/>
                              </a:lnTo>
                              <a:lnTo>
                                <a:pt x="130431" y="73257"/>
                              </a:lnTo>
                              <a:cubicBezTo>
                                <a:pt x="136481" y="79213"/>
                                <a:pt x="142114" y="85578"/>
                                <a:pt x="147290" y="92307"/>
                              </a:cubicBezTo>
                              <a:lnTo>
                                <a:pt x="148243" y="90688"/>
                              </a:lnTo>
                              <a:cubicBezTo>
                                <a:pt x="152397" y="83895"/>
                                <a:pt x="155813" y="76679"/>
                                <a:pt x="158434" y="69161"/>
                              </a:cubicBezTo>
                              <a:cubicBezTo>
                                <a:pt x="154815" y="64875"/>
                                <a:pt x="151005" y="60779"/>
                                <a:pt x="146909" y="56683"/>
                              </a:cubicBezTo>
                              <a:lnTo>
                                <a:pt x="145004" y="54779"/>
                              </a:lnTo>
                              <a:lnTo>
                                <a:pt x="141575" y="51540"/>
                              </a:lnTo>
                              <a:lnTo>
                                <a:pt x="139765" y="49825"/>
                              </a:lnTo>
                              <a:lnTo>
                                <a:pt x="135384" y="46015"/>
                              </a:lnTo>
                              <a:lnTo>
                                <a:pt x="134812" y="45444"/>
                              </a:lnTo>
                              <a:lnTo>
                                <a:pt x="134812" y="45444"/>
                              </a:lnTo>
                              <a:cubicBezTo>
                                <a:pt x="131383" y="42491"/>
                                <a:pt x="127859" y="39634"/>
                                <a:pt x="124335" y="36967"/>
                              </a:cubicBezTo>
                              <a:cubicBezTo>
                                <a:pt x="143385" y="28966"/>
                                <a:pt x="160054" y="28299"/>
                                <a:pt x="167864" y="36014"/>
                              </a:cubicBezTo>
                              <a:cubicBezTo>
                                <a:pt x="177389" y="46015"/>
                                <a:pt x="173960" y="70399"/>
                                <a:pt x="158339" y="96593"/>
                              </a:cubicBezTo>
                              <a:cubicBezTo>
                                <a:pt x="150792" y="109424"/>
                                <a:pt x="141673" y="121263"/>
                                <a:pt x="131193" y="131836"/>
                              </a:cubicBezTo>
                              <a:cubicBezTo>
                                <a:pt x="122307" y="140794"/>
                                <a:pt x="112542" y="148835"/>
                                <a:pt x="102046" y="155839"/>
                              </a:cubicBezTo>
                            </a:path>
                          </a:pathLst>
                        </a:custGeom>
                        <a:solidFill>
                          <a:srgbClr val="FFFFFF"/>
                        </a:solidFill>
                        <a:ln w="9525" cap="flat">
                          <a:noFill/>
                          <a:prstDash val="solid"/>
                          <a:miter/>
                        </a:ln>
                      </wps:spPr>
                      <wps:bodyPr rtlCol="0" anchor="ctr"/>
                    </wps:wsp>
                    <wps:wsp>
                      <wps:cNvPr id="15" name="Vapaamuotoinen: Muoto 15"/>
                      <wps:cNvSpPr/>
                      <wps:spPr>
                        <a:xfrm>
                          <a:off x="683791" y="5409547"/>
                          <a:ext cx="118693" cy="118693"/>
                        </a:xfrm>
                        <a:custGeom>
                          <a:avLst/>
                          <a:gdLst>
                            <a:gd name="connsiteX0" fmla="*/ 93687 w 95250"/>
                            <a:gd name="connsiteY0" fmla="*/ 26059 h 95250"/>
                            <a:gd name="connsiteX1" fmla="*/ 26345 w 95250"/>
                            <a:gd name="connsiteY1" fmla="*/ 93687 h 95250"/>
                            <a:gd name="connsiteX2" fmla="*/ 10438 w 95250"/>
                            <a:gd name="connsiteY2" fmla="*/ 93687 h 95250"/>
                            <a:gd name="connsiteX3" fmla="*/ 10438 w 95250"/>
                            <a:gd name="connsiteY3" fmla="*/ 77780 h 95250"/>
                            <a:gd name="connsiteX4" fmla="*/ 77780 w 95250"/>
                            <a:gd name="connsiteY4" fmla="*/ 10438 h 95250"/>
                            <a:gd name="connsiteX5" fmla="*/ 93687 w 95250"/>
                            <a:gd name="connsiteY5" fmla="*/ 10438 h 95250"/>
                            <a:gd name="connsiteX6" fmla="*/ 93687 w 95250"/>
                            <a:gd name="connsiteY6" fmla="*/ 2634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93687" y="26059"/>
                              </a:moveTo>
                              <a:lnTo>
                                <a:pt x="26345" y="93687"/>
                              </a:lnTo>
                              <a:cubicBezTo>
                                <a:pt x="21952" y="98079"/>
                                <a:pt x="14831" y="98079"/>
                                <a:pt x="10438" y="93687"/>
                              </a:cubicBezTo>
                              <a:cubicBezTo>
                                <a:pt x="6046" y="89294"/>
                                <a:pt x="6046" y="82172"/>
                                <a:pt x="10438" y="77780"/>
                              </a:cubicBezTo>
                              <a:lnTo>
                                <a:pt x="77780" y="10438"/>
                              </a:lnTo>
                              <a:cubicBezTo>
                                <a:pt x="82172" y="6046"/>
                                <a:pt x="89294" y="6046"/>
                                <a:pt x="93687" y="10438"/>
                              </a:cubicBezTo>
                              <a:cubicBezTo>
                                <a:pt x="98079" y="14831"/>
                                <a:pt x="98079" y="21952"/>
                                <a:pt x="93687" y="26345"/>
                              </a:cubicBezTo>
                            </a:path>
                          </a:pathLst>
                        </a:custGeom>
                        <a:solidFill>
                          <a:srgbClr val="FFFFFF"/>
                        </a:solidFill>
                        <a:ln w="9525" cap="flat">
                          <a:noFill/>
                          <a:prstDash val="solid"/>
                          <a:miter/>
                        </a:ln>
                      </wps:spPr>
                      <wps:bodyPr rtlCol="0" anchor="ctr"/>
                    </wps:wsp>
                    <wps:wsp>
                      <wps:cNvPr id="16" name="Vapaamuotoinen: Muoto 16"/>
                      <wps:cNvSpPr/>
                      <wps:spPr>
                        <a:xfrm>
                          <a:off x="1010384" y="6406044"/>
                          <a:ext cx="71216" cy="71216"/>
                        </a:xfrm>
                        <a:custGeom>
                          <a:avLst/>
                          <a:gdLst>
                            <a:gd name="connsiteX0" fmla="*/ 30766 w 57150"/>
                            <a:gd name="connsiteY0" fmla="*/ 7144 h 57150"/>
                            <a:gd name="connsiteX1" fmla="*/ 18669 w 57150"/>
                            <a:gd name="connsiteY1" fmla="*/ 18383 h 57150"/>
                            <a:gd name="connsiteX2" fmla="*/ 7144 w 57150"/>
                            <a:gd name="connsiteY2" fmla="*/ 30861 h 57150"/>
                            <a:gd name="connsiteX3" fmla="*/ 16669 w 57150"/>
                            <a:gd name="connsiteY3" fmla="*/ 51625 h 57150"/>
                            <a:gd name="connsiteX4" fmla="*/ 18002 w 57150"/>
                            <a:gd name="connsiteY4" fmla="*/ 53912 h 57150"/>
                            <a:gd name="connsiteX5" fmla="*/ 34861 w 57150"/>
                            <a:gd name="connsiteY5" fmla="*/ 34862 h 57150"/>
                            <a:gd name="connsiteX6" fmla="*/ 53911 w 57150"/>
                            <a:gd name="connsiteY6" fmla="*/ 18193 h 57150"/>
                            <a:gd name="connsiteX7" fmla="*/ 51816 w 57150"/>
                            <a:gd name="connsiteY7" fmla="*/ 17050 h 57150"/>
                            <a:gd name="connsiteX8" fmla="*/ 30671 w 57150"/>
                            <a:gd name="connsiteY8" fmla="*/ 7525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0766" y="7144"/>
                              </a:moveTo>
                              <a:cubicBezTo>
                                <a:pt x="26670" y="10668"/>
                                <a:pt x="22670" y="14383"/>
                                <a:pt x="18669" y="18383"/>
                              </a:cubicBezTo>
                              <a:cubicBezTo>
                                <a:pt x="14669" y="22384"/>
                                <a:pt x="10763" y="26575"/>
                                <a:pt x="7144" y="30861"/>
                              </a:cubicBezTo>
                              <a:cubicBezTo>
                                <a:pt x="9548" y="38110"/>
                                <a:pt x="12742" y="45074"/>
                                <a:pt x="16669" y="51625"/>
                              </a:cubicBezTo>
                              <a:cubicBezTo>
                                <a:pt x="16669" y="52388"/>
                                <a:pt x="17621" y="53150"/>
                                <a:pt x="18002" y="53912"/>
                              </a:cubicBezTo>
                              <a:cubicBezTo>
                                <a:pt x="23177" y="47181"/>
                                <a:pt x="28810" y="40816"/>
                                <a:pt x="34861" y="34862"/>
                              </a:cubicBezTo>
                              <a:cubicBezTo>
                                <a:pt x="40835" y="28890"/>
                                <a:pt x="47199" y="23321"/>
                                <a:pt x="53911" y="18193"/>
                              </a:cubicBezTo>
                              <a:lnTo>
                                <a:pt x="51816" y="17050"/>
                              </a:lnTo>
                              <a:cubicBezTo>
                                <a:pt x="45133" y="13120"/>
                                <a:pt x="38043" y="9926"/>
                                <a:pt x="30671" y="7525"/>
                              </a:cubicBezTo>
                            </a:path>
                          </a:pathLst>
                        </a:custGeom>
                        <a:solidFill>
                          <a:srgbClr val="FFFFFF"/>
                        </a:solidFill>
                        <a:ln w="9525" cap="flat">
                          <a:noFill/>
                          <a:prstDash val="solid"/>
                          <a:miter/>
                        </a:ln>
                      </wps:spPr>
                      <wps:bodyPr rtlCol="0" anchor="ctr"/>
                    </wps:wsp>
                    <wps:wsp>
                      <wps:cNvPr id="17" name="Vapaamuotoinen: Muoto 17"/>
                      <wps:cNvSpPr/>
                      <wps:spPr>
                        <a:xfrm>
                          <a:off x="1098098" y="6493046"/>
                          <a:ext cx="118693" cy="118693"/>
                        </a:xfrm>
                        <a:custGeom>
                          <a:avLst/>
                          <a:gdLst>
                            <a:gd name="connsiteX0" fmla="*/ 80772 w 95250"/>
                            <a:gd name="connsiteY0" fmla="*/ 7144 h 95250"/>
                            <a:gd name="connsiteX1" fmla="*/ 80772 w 95250"/>
                            <a:gd name="connsiteY1" fmla="*/ 7144 h 95250"/>
                            <a:gd name="connsiteX2" fmla="*/ 73342 w 95250"/>
                            <a:gd name="connsiteY2" fmla="*/ 18479 h 95250"/>
                            <a:gd name="connsiteX3" fmla="*/ 72580 w 95250"/>
                            <a:gd name="connsiteY3" fmla="*/ 19526 h 95250"/>
                            <a:gd name="connsiteX4" fmla="*/ 70199 w 95250"/>
                            <a:gd name="connsiteY4" fmla="*/ 22860 h 95250"/>
                            <a:gd name="connsiteX5" fmla="*/ 68485 w 95250"/>
                            <a:gd name="connsiteY5" fmla="*/ 25146 h 95250"/>
                            <a:gd name="connsiteX6" fmla="*/ 64294 w 95250"/>
                            <a:gd name="connsiteY6" fmla="*/ 30480 h 95250"/>
                            <a:gd name="connsiteX7" fmla="*/ 60769 w 95250"/>
                            <a:gd name="connsiteY7" fmla="*/ 60865 h 95250"/>
                            <a:gd name="connsiteX8" fmla="*/ 60769 w 95250"/>
                            <a:gd name="connsiteY8" fmla="*/ 60865 h 95250"/>
                            <a:gd name="connsiteX9" fmla="*/ 30480 w 95250"/>
                            <a:gd name="connsiteY9" fmla="*/ 64294 h 95250"/>
                            <a:gd name="connsiteX10" fmla="*/ 7144 w 95250"/>
                            <a:gd name="connsiteY10" fmla="*/ 80772 h 95250"/>
                            <a:gd name="connsiteX11" fmla="*/ 13335 w 95250"/>
                            <a:gd name="connsiteY11" fmla="*/ 83248 h 95250"/>
                            <a:gd name="connsiteX12" fmla="*/ 44577 w 95250"/>
                            <a:gd name="connsiteY12" fmla="*/ 89535 h 95250"/>
                            <a:gd name="connsiteX13" fmla="*/ 77248 w 95250"/>
                            <a:gd name="connsiteY13" fmla="*/ 77248 h 95250"/>
                            <a:gd name="connsiteX14" fmla="*/ 80867 w 95250"/>
                            <a:gd name="connsiteY14" fmla="*/ 7239 h 95250"/>
                            <a:gd name="connsiteX15" fmla="*/ 80867 w 95250"/>
                            <a:gd name="connsiteY15" fmla="*/ 7239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5250" h="95250">
                              <a:moveTo>
                                <a:pt x="80772" y="7144"/>
                              </a:moveTo>
                              <a:lnTo>
                                <a:pt x="80772" y="7144"/>
                              </a:lnTo>
                              <a:cubicBezTo>
                                <a:pt x="78391" y="10953"/>
                                <a:pt x="75914" y="14764"/>
                                <a:pt x="73342" y="18479"/>
                              </a:cubicBezTo>
                              <a:cubicBezTo>
                                <a:pt x="73113" y="18845"/>
                                <a:pt x="72858" y="19195"/>
                                <a:pt x="72580" y="19526"/>
                              </a:cubicBezTo>
                              <a:lnTo>
                                <a:pt x="70199" y="22860"/>
                              </a:lnTo>
                              <a:lnTo>
                                <a:pt x="68485" y="25146"/>
                              </a:lnTo>
                              <a:cubicBezTo>
                                <a:pt x="67056" y="26956"/>
                                <a:pt x="65722" y="28765"/>
                                <a:pt x="64294" y="30480"/>
                              </a:cubicBezTo>
                              <a:cubicBezTo>
                                <a:pt x="67723" y="43910"/>
                                <a:pt x="66770" y="54959"/>
                                <a:pt x="60769" y="60865"/>
                              </a:cubicBezTo>
                              <a:lnTo>
                                <a:pt x="60769" y="60865"/>
                              </a:lnTo>
                              <a:cubicBezTo>
                                <a:pt x="54959" y="66484"/>
                                <a:pt x="44005" y="67723"/>
                                <a:pt x="30480" y="64294"/>
                              </a:cubicBezTo>
                              <a:cubicBezTo>
                                <a:pt x="23088" y="70315"/>
                                <a:pt x="15291" y="75820"/>
                                <a:pt x="7144" y="80772"/>
                              </a:cubicBezTo>
                              <a:cubicBezTo>
                                <a:pt x="9239" y="81725"/>
                                <a:pt x="11239" y="82486"/>
                                <a:pt x="13335" y="83248"/>
                              </a:cubicBezTo>
                              <a:cubicBezTo>
                                <a:pt x="23296" y="87174"/>
                                <a:pt x="33873" y="89302"/>
                                <a:pt x="44577" y="89535"/>
                              </a:cubicBezTo>
                              <a:cubicBezTo>
                                <a:pt x="56685" y="90050"/>
                                <a:pt x="68480" y="85614"/>
                                <a:pt x="77248" y="77248"/>
                              </a:cubicBezTo>
                              <a:cubicBezTo>
                                <a:pt x="92297" y="62198"/>
                                <a:pt x="93250" y="36386"/>
                                <a:pt x="80867" y="7239"/>
                              </a:cubicBezTo>
                              <a:lnTo>
                                <a:pt x="80867" y="7239"/>
                              </a:lnTo>
                            </a:path>
                          </a:pathLst>
                        </a:custGeom>
                        <a:solidFill>
                          <a:srgbClr val="FFFFFF"/>
                        </a:solidFill>
                        <a:ln w="9525" cap="flat">
                          <a:noFill/>
                          <a:prstDash val="solid"/>
                          <a:miter/>
                        </a:ln>
                      </wps:spPr>
                      <wps:bodyPr rtlCol="0" anchor="ctr"/>
                    </wps:wsp>
                    <wps:wsp>
                      <wps:cNvPr id="18" name="Vapaamuotoinen: Muoto 18"/>
                      <wps:cNvSpPr/>
                      <wps:spPr>
                        <a:xfrm>
                          <a:off x="962985" y="6492691"/>
                          <a:ext cx="118693" cy="118693"/>
                        </a:xfrm>
                        <a:custGeom>
                          <a:avLst/>
                          <a:gdLst>
                            <a:gd name="connsiteX0" fmla="*/ 35751 w 95250"/>
                            <a:gd name="connsiteY0" fmla="*/ 60960 h 95250"/>
                            <a:gd name="connsiteX1" fmla="*/ 32322 w 95250"/>
                            <a:gd name="connsiteY1" fmla="*/ 30670 h 95250"/>
                            <a:gd name="connsiteX2" fmla="*/ 15844 w 95250"/>
                            <a:gd name="connsiteY2" fmla="*/ 7144 h 95250"/>
                            <a:gd name="connsiteX3" fmla="*/ 19368 w 95250"/>
                            <a:gd name="connsiteY3" fmla="*/ 77438 h 95250"/>
                            <a:gd name="connsiteX4" fmla="*/ 89472 w 95250"/>
                            <a:gd name="connsiteY4" fmla="*/ 80962 h 95250"/>
                            <a:gd name="connsiteX5" fmla="*/ 66136 w 95250"/>
                            <a:gd name="connsiteY5" fmla="*/ 64484 h 95250"/>
                            <a:gd name="connsiteX6" fmla="*/ 35751 w 95250"/>
                            <a:gd name="connsiteY6" fmla="*/ 60960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35751" y="60960"/>
                              </a:moveTo>
                              <a:cubicBezTo>
                                <a:pt x="29941" y="55150"/>
                                <a:pt x="28988" y="44100"/>
                                <a:pt x="32322" y="30670"/>
                              </a:cubicBezTo>
                              <a:cubicBezTo>
                                <a:pt x="26308" y="23206"/>
                                <a:pt x="20803" y="15346"/>
                                <a:pt x="15844" y="7144"/>
                              </a:cubicBezTo>
                              <a:cubicBezTo>
                                <a:pt x="3271" y="36480"/>
                                <a:pt x="4223" y="62293"/>
                                <a:pt x="19368" y="77438"/>
                              </a:cubicBezTo>
                              <a:cubicBezTo>
                                <a:pt x="34513" y="92583"/>
                                <a:pt x="60230" y="93535"/>
                                <a:pt x="89472" y="80962"/>
                              </a:cubicBezTo>
                              <a:cubicBezTo>
                                <a:pt x="81325" y="76010"/>
                                <a:pt x="73528" y="70504"/>
                                <a:pt x="66136" y="64484"/>
                              </a:cubicBezTo>
                              <a:cubicBezTo>
                                <a:pt x="52705" y="67913"/>
                                <a:pt x="41752" y="66865"/>
                                <a:pt x="35751" y="60960"/>
                              </a:cubicBezTo>
                            </a:path>
                          </a:pathLst>
                        </a:custGeom>
                        <a:solidFill>
                          <a:srgbClr val="FFFFFF"/>
                        </a:solidFill>
                        <a:ln w="9525" cap="flat">
                          <a:noFill/>
                          <a:prstDash val="solid"/>
                          <a:miter/>
                        </a:ln>
                      </wps:spPr>
                      <wps:bodyPr rtlCol="0" anchor="ctr"/>
                    </wps:wsp>
                    <wps:wsp>
                      <wps:cNvPr id="19" name="Vapaamuotoinen: Muoto 19"/>
                      <wps:cNvSpPr/>
                      <wps:spPr>
                        <a:xfrm>
                          <a:off x="963984" y="6358086"/>
                          <a:ext cx="249255" cy="225516"/>
                        </a:xfrm>
                        <a:custGeom>
                          <a:avLst/>
                          <a:gdLst>
                            <a:gd name="connsiteX0" fmla="*/ 178872 w 200025"/>
                            <a:gd name="connsiteY0" fmla="*/ 108780 h 180975"/>
                            <a:gd name="connsiteX1" fmla="*/ 184968 w 200025"/>
                            <a:gd name="connsiteY1" fmla="*/ 19722 h 180975"/>
                            <a:gd name="connsiteX2" fmla="*/ 102005 w 200025"/>
                            <a:gd name="connsiteY2" fmla="*/ 22484 h 180975"/>
                            <a:gd name="connsiteX3" fmla="*/ 18947 w 200025"/>
                            <a:gd name="connsiteY3" fmla="*/ 19722 h 180975"/>
                            <a:gd name="connsiteX4" fmla="*/ 24662 w 200025"/>
                            <a:gd name="connsiteY4" fmla="*/ 107923 h 180975"/>
                            <a:gd name="connsiteX5" fmla="*/ 56381 w 200025"/>
                            <a:gd name="connsiteY5" fmla="*/ 148404 h 180975"/>
                            <a:gd name="connsiteX6" fmla="*/ 95719 w 200025"/>
                            <a:gd name="connsiteY6" fmla="*/ 179456 h 180975"/>
                            <a:gd name="connsiteX7" fmla="*/ 97814 w 200025"/>
                            <a:gd name="connsiteY7" fmla="*/ 180503 h 180975"/>
                            <a:gd name="connsiteX8" fmla="*/ 100672 w 200025"/>
                            <a:gd name="connsiteY8" fmla="*/ 181170 h 180975"/>
                            <a:gd name="connsiteX9" fmla="*/ 102005 w 200025"/>
                            <a:gd name="connsiteY9" fmla="*/ 181170 h 180975"/>
                            <a:gd name="connsiteX10" fmla="*/ 108006 w 200025"/>
                            <a:gd name="connsiteY10" fmla="*/ 179551 h 180975"/>
                            <a:gd name="connsiteX11" fmla="*/ 178872 w 200025"/>
                            <a:gd name="connsiteY11" fmla="*/ 108780 h 180975"/>
                            <a:gd name="connsiteX12" fmla="*/ 102005 w 200025"/>
                            <a:gd name="connsiteY12" fmla="*/ 156405 h 180975"/>
                            <a:gd name="connsiteX13" fmla="*/ 72859 w 200025"/>
                            <a:gd name="connsiteY13" fmla="*/ 132402 h 180975"/>
                            <a:gd name="connsiteX14" fmla="*/ 44284 w 200025"/>
                            <a:gd name="connsiteY14" fmla="*/ 96588 h 180975"/>
                            <a:gd name="connsiteX15" fmla="*/ 34759 w 200025"/>
                            <a:gd name="connsiteY15" fmla="*/ 36676 h 180975"/>
                            <a:gd name="connsiteX16" fmla="*/ 51142 w 200025"/>
                            <a:gd name="connsiteY16" fmla="*/ 31247 h 180975"/>
                            <a:gd name="connsiteX17" fmla="*/ 96290 w 200025"/>
                            <a:gd name="connsiteY17" fmla="*/ 46773 h 180975"/>
                            <a:gd name="connsiteX18" fmla="*/ 96290 w 200025"/>
                            <a:gd name="connsiteY18" fmla="*/ 46773 h 180975"/>
                            <a:gd name="connsiteX19" fmla="*/ 96290 w 200025"/>
                            <a:gd name="connsiteY19" fmla="*/ 46773 h 180975"/>
                            <a:gd name="connsiteX20" fmla="*/ 111530 w 200025"/>
                            <a:gd name="connsiteY20" fmla="*/ 57155 h 180975"/>
                            <a:gd name="connsiteX21" fmla="*/ 111530 w 200025"/>
                            <a:gd name="connsiteY21" fmla="*/ 57155 h 180975"/>
                            <a:gd name="connsiteX22" fmla="*/ 124580 w 200025"/>
                            <a:gd name="connsiteY22" fmla="*/ 68108 h 180975"/>
                            <a:gd name="connsiteX23" fmla="*/ 126199 w 200025"/>
                            <a:gd name="connsiteY23" fmla="*/ 69633 h 180975"/>
                            <a:gd name="connsiteX24" fmla="*/ 126770 w 200025"/>
                            <a:gd name="connsiteY24" fmla="*/ 70204 h 180975"/>
                            <a:gd name="connsiteX25" fmla="*/ 130485 w 200025"/>
                            <a:gd name="connsiteY25" fmla="*/ 73824 h 180975"/>
                            <a:gd name="connsiteX26" fmla="*/ 147249 w 200025"/>
                            <a:gd name="connsiteY26" fmla="*/ 92874 h 180975"/>
                            <a:gd name="connsiteX27" fmla="*/ 148297 w 200025"/>
                            <a:gd name="connsiteY27" fmla="*/ 91159 h 180975"/>
                            <a:gd name="connsiteX28" fmla="*/ 158489 w 200025"/>
                            <a:gd name="connsiteY28" fmla="*/ 69728 h 180975"/>
                            <a:gd name="connsiteX29" fmla="*/ 146963 w 200025"/>
                            <a:gd name="connsiteY29" fmla="*/ 57250 h 180975"/>
                            <a:gd name="connsiteX30" fmla="*/ 144963 w 200025"/>
                            <a:gd name="connsiteY30" fmla="*/ 55345 h 180975"/>
                            <a:gd name="connsiteX31" fmla="*/ 141534 w 200025"/>
                            <a:gd name="connsiteY31" fmla="*/ 52107 h 180975"/>
                            <a:gd name="connsiteX32" fmla="*/ 139724 w 200025"/>
                            <a:gd name="connsiteY32" fmla="*/ 50392 h 180975"/>
                            <a:gd name="connsiteX33" fmla="*/ 135438 w 200025"/>
                            <a:gd name="connsiteY33" fmla="*/ 46582 h 180975"/>
                            <a:gd name="connsiteX34" fmla="*/ 134771 w 200025"/>
                            <a:gd name="connsiteY34" fmla="*/ 46010 h 180975"/>
                            <a:gd name="connsiteX35" fmla="*/ 134771 w 200025"/>
                            <a:gd name="connsiteY35" fmla="*/ 46010 h 180975"/>
                            <a:gd name="connsiteX36" fmla="*/ 124389 w 200025"/>
                            <a:gd name="connsiteY36" fmla="*/ 37534 h 180975"/>
                            <a:gd name="connsiteX37" fmla="*/ 167823 w 200025"/>
                            <a:gd name="connsiteY37" fmla="*/ 36581 h 180975"/>
                            <a:gd name="connsiteX38" fmla="*/ 158298 w 200025"/>
                            <a:gd name="connsiteY38" fmla="*/ 97160 h 180975"/>
                            <a:gd name="connsiteX39" fmla="*/ 130580 w 200025"/>
                            <a:gd name="connsiteY39" fmla="*/ 132307 h 180975"/>
                            <a:gd name="connsiteX40" fmla="*/ 101434 w 200025"/>
                            <a:gd name="connsiteY40" fmla="*/ 156311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00025" h="180975">
                              <a:moveTo>
                                <a:pt x="178872" y="108780"/>
                              </a:moveTo>
                              <a:cubicBezTo>
                                <a:pt x="200875" y="72109"/>
                                <a:pt x="203161" y="38010"/>
                                <a:pt x="184968" y="19722"/>
                              </a:cubicBezTo>
                              <a:cubicBezTo>
                                <a:pt x="166775" y="1433"/>
                                <a:pt x="136391" y="3719"/>
                                <a:pt x="102005" y="22484"/>
                              </a:cubicBezTo>
                              <a:cubicBezTo>
                                <a:pt x="67620" y="3434"/>
                                <a:pt x="36188" y="2576"/>
                                <a:pt x="18947" y="19722"/>
                              </a:cubicBezTo>
                              <a:cubicBezTo>
                                <a:pt x="1707" y="36867"/>
                                <a:pt x="3136" y="71633"/>
                                <a:pt x="24662" y="107923"/>
                              </a:cubicBezTo>
                              <a:cubicBezTo>
                                <a:pt x="33495" y="122694"/>
                                <a:pt x="44151" y="136295"/>
                                <a:pt x="56381" y="148404"/>
                              </a:cubicBezTo>
                              <a:cubicBezTo>
                                <a:pt x="68218" y="160276"/>
                                <a:pt x="81423" y="170699"/>
                                <a:pt x="95719" y="179456"/>
                              </a:cubicBezTo>
                              <a:cubicBezTo>
                                <a:pt x="96377" y="179880"/>
                                <a:pt x="97080" y="180231"/>
                                <a:pt x="97814" y="180503"/>
                              </a:cubicBezTo>
                              <a:cubicBezTo>
                                <a:pt x="98730" y="180860"/>
                                <a:pt x="99693" y="181084"/>
                                <a:pt x="100672" y="181170"/>
                              </a:cubicBezTo>
                              <a:lnTo>
                                <a:pt x="102005" y="181170"/>
                              </a:lnTo>
                              <a:cubicBezTo>
                                <a:pt x="104116" y="181185"/>
                                <a:pt x="106190" y="180625"/>
                                <a:pt x="108006" y="179551"/>
                              </a:cubicBezTo>
                              <a:cubicBezTo>
                                <a:pt x="136875" y="161875"/>
                                <a:pt x="161157" y="137625"/>
                                <a:pt x="178872" y="108780"/>
                              </a:cubicBezTo>
                              <a:moveTo>
                                <a:pt x="102005" y="156405"/>
                              </a:moveTo>
                              <a:cubicBezTo>
                                <a:pt x="91510" y="149402"/>
                                <a:pt x="81745" y="141360"/>
                                <a:pt x="72859" y="132402"/>
                              </a:cubicBezTo>
                              <a:cubicBezTo>
                                <a:pt x="61879" y="121701"/>
                                <a:pt x="52280" y="109670"/>
                                <a:pt x="44284" y="96588"/>
                              </a:cubicBezTo>
                              <a:cubicBezTo>
                                <a:pt x="28949" y="70585"/>
                                <a:pt x="25234" y="46582"/>
                                <a:pt x="34759" y="36676"/>
                              </a:cubicBezTo>
                              <a:cubicBezTo>
                                <a:pt x="39301" y="32795"/>
                                <a:pt x="45181" y="30846"/>
                                <a:pt x="51142" y="31247"/>
                              </a:cubicBezTo>
                              <a:cubicBezTo>
                                <a:pt x="67241" y="32622"/>
                                <a:pt x="82751" y="37955"/>
                                <a:pt x="96290" y="46773"/>
                              </a:cubicBezTo>
                              <a:cubicBezTo>
                                <a:pt x="96290" y="46773"/>
                                <a:pt x="96290" y="46773"/>
                                <a:pt x="96290" y="46773"/>
                              </a:cubicBezTo>
                              <a:lnTo>
                                <a:pt x="96290" y="46773"/>
                              </a:lnTo>
                              <a:cubicBezTo>
                                <a:pt x="101148" y="49821"/>
                                <a:pt x="106863" y="53536"/>
                                <a:pt x="111530" y="57155"/>
                              </a:cubicBezTo>
                              <a:lnTo>
                                <a:pt x="111530" y="57155"/>
                              </a:lnTo>
                              <a:cubicBezTo>
                                <a:pt x="116007" y="60584"/>
                                <a:pt x="120293" y="64203"/>
                                <a:pt x="124580" y="68108"/>
                              </a:cubicBezTo>
                              <a:lnTo>
                                <a:pt x="126199" y="69633"/>
                              </a:lnTo>
                              <a:lnTo>
                                <a:pt x="126770" y="70204"/>
                              </a:lnTo>
                              <a:lnTo>
                                <a:pt x="130485" y="73824"/>
                              </a:lnTo>
                              <a:cubicBezTo>
                                <a:pt x="136479" y="79805"/>
                                <a:pt x="142078" y="86168"/>
                                <a:pt x="147249" y="92874"/>
                              </a:cubicBezTo>
                              <a:lnTo>
                                <a:pt x="148297" y="91159"/>
                              </a:lnTo>
                              <a:cubicBezTo>
                                <a:pt x="152428" y="84389"/>
                                <a:pt x="155844" y="77206"/>
                                <a:pt x="158489" y="69728"/>
                              </a:cubicBezTo>
                              <a:cubicBezTo>
                                <a:pt x="154869" y="65442"/>
                                <a:pt x="150964" y="61251"/>
                                <a:pt x="146963" y="57250"/>
                              </a:cubicBezTo>
                              <a:lnTo>
                                <a:pt x="144963" y="55345"/>
                              </a:lnTo>
                              <a:lnTo>
                                <a:pt x="141534" y="52107"/>
                              </a:lnTo>
                              <a:lnTo>
                                <a:pt x="139724" y="50392"/>
                              </a:lnTo>
                              <a:lnTo>
                                <a:pt x="135438" y="46582"/>
                              </a:lnTo>
                              <a:lnTo>
                                <a:pt x="134771" y="46010"/>
                              </a:lnTo>
                              <a:lnTo>
                                <a:pt x="134771" y="46010"/>
                              </a:lnTo>
                              <a:cubicBezTo>
                                <a:pt x="131342" y="43058"/>
                                <a:pt x="127913" y="40200"/>
                                <a:pt x="124389" y="37534"/>
                              </a:cubicBezTo>
                              <a:cubicBezTo>
                                <a:pt x="143439" y="29532"/>
                                <a:pt x="160108" y="28866"/>
                                <a:pt x="167823" y="36581"/>
                              </a:cubicBezTo>
                              <a:cubicBezTo>
                                <a:pt x="177348" y="46106"/>
                                <a:pt x="174014" y="70871"/>
                                <a:pt x="158298" y="97160"/>
                              </a:cubicBezTo>
                              <a:cubicBezTo>
                                <a:pt x="150541" y="109972"/>
                                <a:pt x="141231" y="121777"/>
                                <a:pt x="130580" y="132307"/>
                              </a:cubicBezTo>
                              <a:cubicBezTo>
                                <a:pt x="121694" y="141265"/>
                                <a:pt x="111929" y="149306"/>
                                <a:pt x="101434" y="156311"/>
                              </a:cubicBezTo>
                            </a:path>
                          </a:pathLst>
                        </a:custGeom>
                        <a:solidFill>
                          <a:srgbClr val="FFFFFF"/>
                        </a:solidFill>
                        <a:ln w="9525" cap="flat">
                          <a:noFill/>
                          <a:prstDash val="solid"/>
                          <a:miter/>
                        </a:ln>
                      </wps:spPr>
                      <wps:bodyPr rtlCol="0" anchor="ctr"/>
                    </wps:wsp>
                    <wps:wsp>
                      <wps:cNvPr id="20" name="Vapaamuotoinen: Muoto 20"/>
                      <wps:cNvSpPr/>
                      <wps:spPr>
                        <a:xfrm>
                          <a:off x="1360695" y="6086216"/>
                          <a:ext cx="118693" cy="118693"/>
                        </a:xfrm>
                        <a:custGeom>
                          <a:avLst/>
                          <a:gdLst>
                            <a:gd name="connsiteX0" fmla="*/ 93591 w 95250"/>
                            <a:gd name="connsiteY0" fmla="*/ 26250 h 95250"/>
                            <a:gd name="connsiteX1" fmla="*/ 26345 w 95250"/>
                            <a:gd name="connsiteY1" fmla="*/ 93591 h 95250"/>
                            <a:gd name="connsiteX2" fmla="*/ 10438 w 95250"/>
                            <a:gd name="connsiteY2" fmla="*/ 93591 h 95250"/>
                            <a:gd name="connsiteX3" fmla="*/ 10438 w 95250"/>
                            <a:gd name="connsiteY3" fmla="*/ 77685 h 95250"/>
                            <a:gd name="connsiteX4" fmla="*/ 77685 w 95250"/>
                            <a:gd name="connsiteY4" fmla="*/ 10438 h 95250"/>
                            <a:gd name="connsiteX5" fmla="*/ 93591 w 95250"/>
                            <a:gd name="connsiteY5" fmla="*/ 10438 h 95250"/>
                            <a:gd name="connsiteX6" fmla="*/ 93591 w 95250"/>
                            <a:gd name="connsiteY6" fmla="*/ 2634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93591" y="26250"/>
                              </a:moveTo>
                              <a:lnTo>
                                <a:pt x="26345" y="93591"/>
                              </a:lnTo>
                              <a:cubicBezTo>
                                <a:pt x="21952" y="97984"/>
                                <a:pt x="14831" y="97984"/>
                                <a:pt x="10438" y="93591"/>
                              </a:cubicBezTo>
                              <a:cubicBezTo>
                                <a:pt x="6046" y="89199"/>
                                <a:pt x="6046" y="82077"/>
                                <a:pt x="10438" y="77685"/>
                              </a:cubicBezTo>
                              <a:lnTo>
                                <a:pt x="77685" y="10438"/>
                              </a:lnTo>
                              <a:cubicBezTo>
                                <a:pt x="82077" y="6046"/>
                                <a:pt x="89199" y="6046"/>
                                <a:pt x="93591" y="10438"/>
                              </a:cubicBezTo>
                              <a:cubicBezTo>
                                <a:pt x="97984" y="14831"/>
                                <a:pt x="97984" y="21953"/>
                                <a:pt x="93591" y="26345"/>
                              </a:cubicBezTo>
                            </a:path>
                          </a:pathLst>
                        </a:custGeom>
                        <a:solidFill>
                          <a:srgbClr val="FFFFFF"/>
                        </a:solidFill>
                        <a:ln w="9525" cap="flat">
                          <a:noFill/>
                          <a:prstDash val="solid"/>
                          <a:miter/>
                        </a:ln>
                      </wps:spPr>
                      <wps:bodyPr rtlCol="0" anchor="ctr"/>
                    </wps:wsp>
                    <wps:wsp>
                      <wps:cNvPr id="21" name="Vapaamuotoinen: Muoto 21"/>
                      <wps:cNvSpPr/>
                      <wps:spPr>
                        <a:xfrm>
                          <a:off x="685690" y="6084079"/>
                          <a:ext cx="118693" cy="118693"/>
                        </a:xfrm>
                        <a:custGeom>
                          <a:avLst/>
                          <a:gdLst>
                            <a:gd name="connsiteX0" fmla="*/ 93591 w 95250"/>
                            <a:gd name="connsiteY0" fmla="*/ 93687 h 95250"/>
                            <a:gd name="connsiteX1" fmla="*/ 77696 w 95250"/>
                            <a:gd name="connsiteY1" fmla="*/ 93698 h 95250"/>
                            <a:gd name="connsiteX2" fmla="*/ 77685 w 95250"/>
                            <a:gd name="connsiteY2" fmla="*/ 93687 h 95250"/>
                            <a:gd name="connsiteX3" fmla="*/ 10438 w 95250"/>
                            <a:gd name="connsiteY3" fmla="*/ 26345 h 95250"/>
                            <a:gd name="connsiteX4" fmla="*/ 10438 w 95250"/>
                            <a:gd name="connsiteY4" fmla="*/ 10438 h 95250"/>
                            <a:gd name="connsiteX5" fmla="*/ 26345 w 95250"/>
                            <a:gd name="connsiteY5" fmla="*/ 10438 h 95250"/>
                            <a:gd name="connsiteX6" fmla="*/ 93591 w 95250"/>
                            <a:gd name="connsiteY6" fmla="*/ 77780 h 95250"/>
                            <a:gd name="connsiteX7" fmla="*/ 93603 w 95250"/>
                            <a:gd name="connsiteY7" fmla="*/ 93675 h 95250"/>
                            <a:gd name="connsiteX8" fmla="*/ 93591 w 95250"/>
                            <a:gd name="connsiteY8" fmla="*/ 93686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591" y="93687"/>
                              </a:moveTo>
                              <a:cubicBezTo>
                                <a:pt x="89205" y="98079"/>
                                <a:pt x="82089" y="98085"/>
                                <a:pt x="77696" y="93698"/>
                              </a:cubicBezTo>
                              <a:cubicBezTo>
                                <a:pt x="77692" y="93694"/>
                                <a:pt x="77689" y="93691"/>
                                <a:pt x="77685" y="93687"/>
                              </a:cubicBezTo>
                              <a:lnTo>
                                <a:pt x="10438" y="26345"/>
                              </a:lnTo>
                              <a:cubicBezTo>
                                <a:pt x="6046" y="21952"/>
                                <a:pt x="6046" y="14830"/>
                                <a:pt x="10438" y="10438"/>
                              </a:cubicBezTo>
                              <a:cubicBezTo>
                                <a:pt x="14831" y="6046"/>
                                <a:pt x="21952" y="6046"/>
                                <a:pt x="26345" y="10438"/>
                              </a:cubicBezTo>
                              <a:lnTo>
                                <a:pt x="93591" y="77780"/>
                              </a:lnTo>
                              <a:cubicBezTo>
                                <a:pt x="97984" y="82165"/>
                                <a:pt x="97989" y="89282"/>
                                <a:pt x="93603" y="93675"/>
                              </a:cubicBezTo>
                              <a:cubicBezTo>
                                <a:pt x="93599" y="93679"/>
                                <a:pt x="93595" y="93682"/>
                                <a:pt x="93591" y="93686"/>
                              </a:cubicBezTo>
                            </a:path>
                          </a:pathLst>
                        </a:custGeom>
                        <a:solidFill>
                          <a:srgbClr val="FFFFFF"/>
                        </a:solidFill>
                        <a:ln w="9525" cap="flat">
                          <a:noFill/>
                          <a:prstDash val="solid"/>
                          <a:miter/>
                        </a:ln>
                      </wps:spPr>
                      <wps:bodyPr rtlCol="0" anchor="ctr"/>
                    </wps:wsp>
                    <wps:wsp>
                      <wps:cNvPr id="22" name="Vapaamuotoinen: Muoto 22"/>
                      <wps:cNvSpPr/>
                      <wps:spPr>
                        <a:xfrm>
                          <a:off x="2038338" y="6762766"/>
                          <a:ext cx="118693" cy="118693"/>
                        </a:xfrm>
                        <a:custGeom>
                          <a:avLst/>
                          <a:gdLst>
                            <a:gd name="connsiteX0" fmla="*/ 93096 w 95250"/>
                            <a:gd name="connsiteY0" fmla="*/ 26916 h 95250"/>
                            <a:gd name="connsiteX1" fmla="*/ 25754 w 95250"/>
                            <a:gd name="connsiteY1" fmla="*/ 93591 h 95250"/>
                            <a:gd name="connsiteX2" fmla="*/ 9898 w 95250"/>
                            <a:gd name="connsiteY2" fmla="*/ 92477 h 95250"/>
                            <a:gd name="connsiteX3" fmla="*/ 9942 w 95250"/>
                            <a:gd name="connsiteY3" fmla="*/ 77685 h 95250"/>
                            <a:gd name="connsiteX4" fmla="*/ 77189 w 95250"/>
                            <a:gd name="connsiteY4" fmla="*/ 10438 h 95250"/>
                            <a:gd name="connsiteX5" fmla="*/ 93096 w 95250"/>
                            <a:gd name="connsiteY5" fmla="*/ 10438 h 95250"/>
                            <a:gd name="connsiteX6" fmla="*/ 93096 w 95250"/>
                            <a:gd name="connsiteY6" fmla="*/ 2634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93096" y="26916"/>
                              </a:moveTo>
                              <a:lnTo>
                                <a:pt x="25754" y="93591"/>
                              </a:lnTo>
                              <a:cubicBezTo>
                                <a:pt x="21067" y="97662"/>
                                <a:pt x="13969" y="97163"/>
                                <a:pt x="9898" y="92477"/>
                              </a:cubicBezTo>
                              <a:cubicBezTo>
                                <a:pt x="6209" y="88230"/>
                                <a:pt x="6228" y="81910"/>
                                <a:pt x="9942" y="77685"/>
                              </a:cubicBezTo>
                              <a:lnTo>
                                <a:pt x="77189" y="10438"/>
                              </a:lnTo>
                              <a:cubicBezTo>
                                <a:pt x="81581" y="6046"/>
                                <a:pt x="88703" y="6046"/>
                                <a:pt x="93096" y="10438"/>
                              </a:cubicBezTo>
                              <a:cubicBezTo>
                                <a:pt x="97488" y="14831"/>
                                <a:pt x="97488" y="21953"/>
                                <a:pt x="93096" y="26345"/>
                              </a:cubicBezTo>
                            </a:path>
                          </a:pathLst>
                        </a:custGeom>
                        <a:solidFill>
                          <a:srgbClr val="FFFFFF"/>
                        </a:solidFill>
                        <a:ln w="9525" cap="flat">
                          <a:noFill/>
                          <a:prstDash val="solid"/>
                          <a:miter/>
                        </a:ln>
                      </wps:spPr>
                      <wps:bodyPr rtlCol="0" anchor="ctr"/>
                    </wps:wsp>
                    <wps:wsp>
                      <wps:cNvPr id="23" name="Vapaamuotoinen: Muoto 23"/>
                      <wps:cNvSpPr/>
                      <wps:spPr>
                        <a:xfrm>
                          <a:off x="1362594" y="6761104"/>
                          <a:ext cx="118693" cy="118693"/>
                        </a:xfrm>
                        <a:custGeom>
                          <a:avLst/>
                          <a:gdLst>
                            <a:gd name="connsiteX0" fmla="*/ 93687 w 95250"/>
                            <a:gd name="connsiteY0" fmla="*/ 93687 h 95250"/>
                            <a:gd name="connsiteX1" fmla="*/ 77792 w 95250"/>
                            <a:gd name="connsiteY1" fmla="*/ 93698 h 95250"/>
                            <a:gd name="connsiteX2" fmla="*/ 77780 w 95250"/>
                            <a:gd name="connsiteY2" fmla="*/ 93687 h 95250"/>
                            <a:gd name="connsiteX3" fmla="*/ 10438 w 95250"/>
                            <a:gd name="connsiteY3" fmla="*/ 26345 h 95250"/>
                            <a:gd name="connsiteX4" fmla="*/ 10438 w 95250"/>
                            <a:gd name="connsiteY4" fmla="*/ 10438 h 95250"/>
                            <a:gd name="connsiteX5" fmla="*/ 26345 w 95250"/>
                            <a:gd name="connsiteY5" fmla="*/ 10438 h 95250"/>
                            <a:gd name="connsiteX6" fmla="*/ 93687 w 95250"/>
                            <a:gd name="connsiteY6" fmla="*/ 77780 h 95250"/>
                            <a:gd name="connsiteX7" fmla="*/ 93698 w 95250"/>
                            <a:gd name="connsiteY7" fmla="*/ 93675 h 95250"/>
                            <a:gd name="connsiteX8" fmla="*/ 93687 w 95250"/>
                            <a:gd name="connsiteY8" fmla="*/ 93687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687" y="93687"/>
                              </a:moveTo>
                              <a:cubicBezTo>
                                <a:pt x="89301" y="98079"/>
                                <a:pt x="82184" y="98085"/>
                                <a:pt x="77792" y="93698"/>
                              </a:cubicBezTo>
                              <a:cubicBezTo>
                                <a:pt x="77788" y="93694"/>
                                <a:pt x="77784" y="93691"/>
                                <a:pt x="77780" y="93687"/>
                              </a:cubicBezTo>
                              <a:lnTo>
                                <a:pt x="10438" y="26345"/>
                              </a:lnTo>
                              <a:cubicBezTo>
                                <a:pt x="6046" y="21952"/>
                                <a:pt x="6046" y="14830"/>
                                <a:pt x="10438" y="10438"/>
                              </a:cubicBezTo>
                              <a:cubicBezTo>
                                <a:pt x="14831" y="6046"/>
                                <a:pt x="21952" y="6046"/>
                                <a:pt x="26345" y="10438"/>
                              </a:cubicBezTo>
                              <a:lnTo>
                                <a:pt x="93687" y="77780"/>
                              </a:lnTo>
                              <a:cubicBezTo>
                                <a:pt x="98079" y="82166"/>
                                <a:pt x="98084" y="89283"/>
                                <a:pt x="93698" y="93675"/>
                              </a:cubicBezTo>
                              <a:cubicBezTo>
                                <a:pt x="93694" y="93679"/>
                                <a:pt x="93691" y="93683"/>
                                <a:pt x="93687" y="93687"/>
                              </a:cubicBezTo>
                            </a:path>
                          </a:pathLst>
                        </a:custGeom>
                        <a:solidFill>
                          <a:srgbClr val="FFFFFF"/>
                        </a:solidFill>
                        <a:ln w="9525" cap="flat">
                          <a:noFill/>
                          <a:prstDash val="solid"/>
                          <a:miter/>
                        </a:ln>
                      </wps:spPr>
                      <wps:bodyPr rtlCol="0" anchor="ctr"/>
                    </wps:wsp>
                    <wps:wsp>
                      <wps:cNvPr id="24" name="Vapaamuotoinen: Muoto 24"/>
                      <wps:cNvSpPr/>
                      <wps:spPr>
                        <a:xfrm>
                          <a:off x="4629" y="3380018"/>
                          <a:ext cx="118693" cy="118693"/>
                        </a:xfrm>
                        <a:custGeom>
                          <a:avLst/>
                          <a:gdLst>
                            <a:gd name="connsiteX0" fmla="*/ 93591 w 95250"/>
                            <a:gd name="connsiteY0" fmla="*/ 26916 h 95250"/>
                            <a:gd name="connsiteX1" fmla="*/ 26345 w 95250"/>
                            <a:gd name="connsiteY1" fmla="*/ 93591 h 95250"/>
                            <a:gd name="connsiteX2" fmla="*/ 10438 w 95250"/>
                            <a:gd name="connsiteY2" fmla="*/ 93591 h 95250"/>
                            <a:gd name="connsiteX3" fmla="*/ 10438 w 95250"/>
                            <a:gd name="connsiteY3" fmla="*/ 77684 h 95250"/>
                            <a:gd name="connsiteX4" fmla="*/ 77685 w 95250"/>
                            <a:gd name="connsiteY4" fmla="*/ 10343 h 95250"/>
                            <a:gd name="connsiteX5" fmla="*/ 93925 w 95250"/>
                            <a:gd name="connsiteY5" fmla="*/ 10676 h 95250"/>
                            <a:gd name="connsiteX6" fmla="*/ 93591 w 95250"/>
                            <a:gd name="connsiteY6" fmla="*/ 26916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93591" y="26916"/>
                              </a:moveTo>
                              <a:lnTo>
                                <a:pt x="26345" y="93591"/>
                              </a:lnTo>
                              <a:cubicBezTo>
                                <a:pt x="21952" y="97984"/>
                                <a:pt x="14831" y="97984"/>
                                <a:pt x="10438" y="93591"/>
                              </a:cubicBezTo>
                              <a:cubicBezTo>
                                <a:pt x="6046" y="89199"/>
                                <a:pt x="6046" y="82077"/>
                                <a:pt x="10438" y="77684"/>
                              </a:cubicBezTo>
                              <a:lnTo>
                                <a:pt x="77685" y="10343"/>
                              </a:lnTo>
                              <a:cubicBezTo>
                                <a:pt x="82261" y="5950"/>
                                <a:pt x="89532" y="6100"/>
                                <a:pt x="93925" y="10676"/>
                              </a:cubicBezTo>
                              <a:cubicBezTo>
                                <a:pt x="98317" y="15253"/>
                                <a:pt x="98168" y="22524"/>
                                <a:pt x="93591" y="26916"/>
                              </a:cubicBezTo>
                            </a:path>
                          </a:pathLst>
                        </a:custGeom>
                        <a:solidFill>
                          <a:srgbClr val="FFFFFF"/>
                        </a:solidFill>
                        <a:ln w="9525" cap="flat">
                          <a:noFill/>
                          <a:prstDash val="solid"/>
                          <a:miter/>
                        </a:ln>
                      </wps:spPr>
                      <wps:bodyPr rtlCol="0" anchor="ctr"/>
                    </wps:wsp>
                    <wps:wsp>
                      <wps:cNvPr id="25" name="Vapaamuotoinen: Muoto 25"/>
                      <wps:cNvSpPr/>
                      <wps:spPr>
                        <a:xfrm>
                          <a:off x="6528" y="4055380"/>
                          <a:ext cx="118693" cy="118693"/>
                        </a:xfrm>
                        <a:custGeom>
                          <a:avLst/>
                          <a:gdLst>
                            <a:gd name="connsiteX0" fmla="*/ 93687 w 95250"/>
                            <a:gd name="connsiteY0" fmla="*/ 93687 h 95250"/>
                            <a:gd name="connsiteX1" fmla="*/ 77792 w 95250"/>
                            <a:gd name="connsiteY1" fmla="*/ 93698 h 95250"/>
                            <a:gd name="connsiteX2" fmla="*/ 77780 w 95250"/>
                            <a:gd name="connsiteY2" fmla="*/ 93687 h 95250"/>
                            <a:gd name="connsiteX3" fmla="*/ 10438 w 95250"/>
                            <a:gd name="connsiteY3" fmla="*/ 26345 h 95250"/>
                            <a:gd name="connsiteX4" fmla="*/ 10438 w 95250"/>
                            <a:gd name="connsiteY4" fmla="*/ 10438 h 95250"/>
                            <a:gd name="connsiteX5" fmla="*/ 26345 w 95250"/>
                            <a:gd name="connsiteY5" fmla="*/ 10438 h 95250"/>
                            <a:gd name="connsiteX6" fmla="*/ 93687 w 95250"/>
                            <a:gd name="connsiteY6" fmla="*/ 77780 h 95250"/>
                            <a:gd name="connsiteX7" fmla="*/ 93698 w 95250"/>
                            <a:gd name="connsiteY7" fmla="*/ 93675 h 95250"/>
                            <a:gd name="connsiteX8" fmla="*/ 93687 w 95250"/>
                            <a:gd name="connsiteY8" fmla="*/ 93687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687" y="93687"/>
                              </a:moveTo>
                              <a:cubicBezTo>
                                <a:pt x="89301" y="98079"/>
                                <a:pt x="82184" y="98084"/>
                                <a:pt x="77792" y="93698"/>
                              </a:cubicBezTo>
                              <a:cubicBezTo>
                                <a:pt x="77788" y="93695"/>
                                <a:pt x="77784" y="93691"/>
                                <a:pt x="77780" y="93687"/>
                              </a:cubicBezTo>
                              <a:lnTo>
                                <a:pt x="10438" y="26345"/>
                              </a:lnTo>
                              <a:cubicBezTo>
                                <a:pt x="6046" y="21953"/>
                                <a:pt x="6046" y="14831"/>
                                <a:pt x="10438" y="10438"/>
                              </a:cubicBezTo>
                              <a:cubicBezTo>
                                <a:pt x="14831" y="6046"/>
                                <a:pt x="21952" y="6046"/>
                                <a:pt x="26345" y="10438"/>
                              </a:cubicBezTo>
                              <a:lnTo>
                                <a:pt x="93687" y="77780"/>
                              </a:lnTo>
                              <a:cubicBezTo>
                                <a:pt x="98079" y="82166"/>
                                <a:pt x="98084" y="89282"/>
                                <a:pt x="93698" y="93675"/>
                              </a:cubicBezTo>
                              <a:cubicBezTo>
                                <a:pt x="93694" y="93679"/>
                                <a:pt x="93691" y="93683"/>
                                <a:pt x="93687" y="93687"/>
                              </a:cubicBezTo>
                            </a:path>
                          </a:pathLst>
                        </a:custGeom>
                        <a:solidFill>
                          <a:srgbClr val="FFFFFF"/>
                        </a:solidFill>
                        <a:ln w="9525" cap="flat">
                          <a:noFill/>
                          <a:prstDash val="solid"/>
                          <a:miter/>
                        </a:ln>
                      </wps:spPr>
                      <wps:bodyPr rtlCol="0" anchor="ctr"/>
                    </wps:wsp>
                    <wps:wsp>
                      <wps:cNvPr id="26" name="Vapaamuotoinen: Muoto 26"/>
                      <wps:cNvSpPr/>
                      <wps:spPr>
                        <a:xfrm>
                          <a:off x="337870" y="4370817"/>
                          <a:ext cx="71216" cy="71216"/>
                        </a:xfrm>
                        <a:custGeom>
                          <a:avLst/>
                          <a:gdLst>
                            <a:gd name="connsiteX0" fmla="*/ 30766 w 57150"/>
                            <a:gd name="connsiteY0" fmla="*/ 7144 h 57150"/>
                            <a:gd name="connsiteX1" fmla="*/ 18669 w 57150"/>
                            <a:gd name="connsiteY1" fmla="*/ 18383 h 57150"/>
                            <a:gd name="connsiteX2" fmla="*/ 7144 w 57150"/>
                            <a:gd name="connsiteY2" fmla="*/ 30861 h 57150"/>
                            <a:gd name="connsiteX3" fmla="*/ 16669 w 57150"/>
                            <a:gd name="connsiteY3" fmla="*/ 51721 h 57150"/>
                            <a:gd name="connsiteX4" fmla="*/ 18097 w 57150"/>
                            <a:gd name="connsiteY4" fmla="*/ 54007 h 57150"/>
                            <a:gd name="connsiteX5" fmla="*/ 34861 w 57150"/>
                            <a:gd name="connsiteY5" fmla="*/ 34957 h 57150"/>
                            <a:gd name="connsiteX6" fmla="*/ 53911 w 57150"/>
                            <a:gd name="connsiteY6" fmla="*/ 18383 h 57150"/>
                            <a:gd name="connsiteX7" fmla="*/ 51816 w 57150"/>
                            <a:gd name="connsiteY7" fmla="*/ 17240 h 57150"/>
                            <a:gd name="connsiteX8" fmla="*/ 30670 w 57150"/>
                            <a:gd name="connsiteY8" fmla="*/ 7239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0766" y="7144"/>
                              </a:moveTo>
                              <a:cubicBezTo>
                                <a:pt x="26670" y="10668"/>
                                <a:pt x="22574" y="14478"/>
                                <a:pt x="18669" y="18383"/>
                              </a:cubicBezTo>
                              <a:cubicBezTo>
                                <a:pt x="14764" y="22288"/>
                                <a:pt x="10763" y="26575"/>
                                <a:pt x="7144" y="30861"/>
                              </a:cubicBezTo>
                              <a:cubicBezTo>
                                <a:pt x="9597" y="38122"/>
                                <a:pt x="12789" y="45112"/>
                                <a:pt x="16669" y="51721"/>
                              </a:cubicBezTo>
                              <a:lnTo>
                                <a:pt x="18097" y="54007"/>
                              </a:lnTo>
                              <a:cubicBezTo>
                                <a:pt x="23268" y="47301"/>
                                <a:pt x="28868" y="40938"/>
                                <a:pt x="34861" y="34957"/>
                              </a:cubicBezTo>
                              <a:cubicBezTo>
                                <a:pt x="40838" y="29017"/>
                                <a:pt x="47202" y="23481"/>
                                <a:pt x="53911" y="18383"/>
                              </a:cubicBezTo>
                              <a:lnTo>
                                <a:pt x="51816" y="17240"/>
                              </a:lnTo>
                              <a:cubicBezTo>
                                <a:pt x="45140" y="13170"/>
                                <a:pt x="38052" y="9818"/>
                                <a:pt x="30670" y="7239"/>
                              </a:cubicBezTo>
                            </a:path>
                          </a:pathLst>
                        </a:custGeom>
                        <a:solidFill>
                          <a:srgbClr val="FFFFFF"/>
                        </a:solidFill>
                        <a:ln w="9525" cap="flat">
                          <a:noFill/>
                          <a:prstDash val="solid"/>
                          <a:miter/>
                        </a:ln>
                      </wps:spPr>
                      <wps:bodyPr rtlCol="0" anchor="ctr"/>
                    </wps:wsp>
                    <wps:wsp>
                      <wps:cNvPr id="27" name="Vapaamuotoinen: Muoto 27"/>
                      <wps:cNvSpPr/>
                      <wps:spPr>
                        <a:xfrm>
                          <a:off x="425347" y="4457938"/>
                          <a:ext cx="118693" cy="118693"/>
                        </a:xfrm>
                        <a:custGeom>
                          <a:avLst/>
                          <a:gdLst>
                            <a:gd name="connsiteX0" fmla="*/ 80581 w 95250"/>
                            <a:gd name="connsiteY0" fmla="*/ 7144 h 95250"/>
                            <a:gd name="connsiteX1" fmla="*/ 80581 w 95250"/>
                            <a:gd name="connsiteY1" fmla="*/ 7144 h 95250"/>
                            <a:gd name="connsiteX2" fmla="*/ 73152 w 95250"/>
                            <a:gd name="connsiteY2" fmla="*/ 18574 h 95250"/>
                            <a:gd name="connsiteX3" fmla="*/ 72485 w 95250"/>
                            <a:gd name="connsiteY3" fmla="*/ 19526 h 95250"/>
                            <a:gd name="connsiteX4" fmla="*/ 70009 w 95250"/>
                            <a:gd name="connsiteY4" fmla="*/ 22860 h 95250"/>
                            <a:gd name="connsiteX5" fmla="*/ 68294 w 95250"/>
                            <a:gd name="connsiteY5" fmla="*/ 25241 h 95250"/>
                            <a:gd name="connsiteX6" fmla="*/ 64199 w 95250"/>
                            <a:gd name="connsiteY6" fmla="*/ 30480 h 95250"/>
                            <a:gd name="connsiteX7" fmla="*/ 60674 w 95250"/>
                            <a:gd name="connsiteY7" fmla="*/ 60960 h 95250"/>
                            <a:gd name="connsiteX8" fmla="*/ 60674 w 95250"/>
                            <a:gd name="connsiteY8" fmla="*/ 60960 h 95250"/>
                            <a:gd name="connsiteX9" fmla="*/ 30385 w 95250"/>
                            <a:gd name="connsiteY9" fmla="*/ 64389 h 95250"/>
                            <a:gd name="connsiteX10" fmla="*/ 7144 w 95250"/>
                            <a:gd name="connsiteY10" fmla="*/ 80963 h 95250"/>
                            <a:gd name="connsiteX11" fmla="*/ 13240 w 95250"/>
                            <a:gd name="connsiteY11" fmla="*/ 83439 h 95250"/>
                            <a:gd name="connsiteX12" fmla="*/ 44577 w 95250"/>
                            <a:gd name="connsiteY12" fmla="*/ 89630 h 95250"/>
                            <a:gd name="connsiteX13" fmla="*/ 77248 w 95250"/>
                            <a:gd name="connsiteY13" fmla="*/ 77343 h 95250"/>
                            <a:gd name="connsiteX14" fmla="*/ 80867 w 95250"/>
                            <a:gd name="connsiteY14" fmla="*/ 7334 h 95250"/>
                            <a:gd name="connsiteX15" fmla="*/ 80867 w 95250"/>
                            <a:gd name="connsiteY15" fmla="*/ 7334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5250" h="95250">
                              <a:moveTo>
                                <a:pt x="80581" y="7144"/>
                              </a:moveTo>
                              <a:lnTo>
                                <a:pt x="80581" y="7144"/>
                              </a:lnTo>
                              <a:cubicBezTo>
                                <a:pt x="78296" y="11049"/>
                                <a:pt x="75819" y="14764"/>
                                <a:pt x="73152" y="18574"/>
                              </a:cubicBezTo>
                              <a:lnTo>
                                <a:pt x="72485" y="19526"/>
                              </a:lnTo>
                              <a:cubicBezTo>
                                <a:pt x="71628" y="20669"/>
                                <a:pt x="70866" y="21812"/>
                                <a:pt x="70009" y="22860"/>
                              </a:cubicBezTo>
                              <a:lnTo>
                                <a:pt x="68294" y="25241"/>
                              </a:lnTo>
                              <a:lnTo>
                                <a:pt x="64199" y="30480"/>
                              </a:lnTo>
                              <a:cubicBezTo>
                                <a:pt x="67627" y="44005"/>
                                <a:pt x="66580" y="54959"/>
                                <a:pt x="60674" y="60960"/>
                              </a:cubicBezTo>
                              <a:lnTo>
                                <a:pt x="60674" y="60960"/>
                              </a:lnTo>
                              <a:cubicBezTo>
                                <a:pt x="54959" y="66675"/>
                                <a:pt x="44005" y="67818"/>
                                <a:pt x="30385" y="64389"/>
                              </a:cubicBezTo>
                              <a:cubicBezTo>
                                <a:pt x="23026" y="70439"/>
                                <a:pt x="15261" y="75977"/>
                                <a:pt x="7144" y="80963"/>
                              </a:cubicBezTo>
                              <a:lnTo>
                                <a:pt x="13240" y="83439"/>
                              </a:lnTo>
                              <a:cubicBezTo>
                                <a:pt x="23240" y="87329"/>
                                <a:pt x="33848" y="89425"/>
                                <a:pt x="44577" y="89630"/>
                              </a:cubicBezTo>
                              <a:cubicBezTo>
                                <a:pt x="56685" y="90146"/>
                                <a:pt x="68480" y="85709"/>
                                <a:pt x="77248" y="77343"/>
                              </a:cubicBezTo>
                              <a:cubicBezTo>
                                <a:pt x="92202" y="62389"/>
                                <a:pt x="93250" y="36576"/>
                                <a:pt x="80867" y="7334"/>
                              </a:cubicBezTo>
                              <a:lnTo>
                                <a:pt x="80867" y="7334"/>
                              </a:lnTo>
                            </a:path>
                          </a:pathLst>
                        </a:custGeom>
                        <a:solidFill>
                          <a:srgbClr val="FFFFFF"/>
                        </a:solidFill>
                        <a:ln w="9525" cap="flat">
                          <a:noFill/>
                          <a:prstDash val="solid"/>
                          <a:miter/>
                        </a:ln>
                      </wps:spPr>
                      <wps:bodyPr rtlCol="0" anchor="ctr"/>
                    </wps:wsp>
                    <wps:wsp>
                      <wps:cNvPr id="28" name="Vapaamuotoinen: Muoto 28"/>
                      <wps:cNvSpPr/>
                      <wps:spPr>
                        <a:xfrm>
                          <a:off x="290353" y="4457582"/>
                          <a:ext cx="118693" cy="118693"/>
                        </a:xfrm>
                        <a:custGeom>
                          <a:avLst/>
                          <a:gdLst>
                            <a:gd name="connsiteX0" fmla="*/ 35846 w 95250"/>
                            <a:gd name="connsiteY0" fmla="*/ 60960 h 95250"/>
                            <a:gd name="connsiteX1" fmla="*/ 32417 w 95250"/>
                            <a:gd name="connsiteY1" fmla="*/ 30575 h 95250"/>
                            <a:gd name="connsiteX2" fmla="*/ 15844 w 95250"/>
                            <a:gd name="connsiteY2" fmla="*/ 7144 h 95250"/>
                            <a:gd name="connsiteX3" fmla="*/ 19368 w 95250"/>
                            <a:gd name="connsiteY3" fmla="*/ 77343 h 95250"/>
                            <a:gd name="connsiteX4" fmla="*/ 89472 w 95250"/>
                            <a:gd name="connsiteY4" fmla="*/ 80962 h 95250"/>
                            <a:gd name="connsiteX5" fmla="*/ 66231 w 95250"/>
                            <a:gd name="connsiteY5" fmla="*/ 64389 h 95250"/>
                            <a:gd name="connsiteX6" fmla="*/ 35846 w 95250"/>
                            <a:gd name="connsiteY6" fmla="*/ 60960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35846" y="60960"/>
                              </a:moveTo>
                              <a:cubicBezTo>
                                <a:pt x="30036" y="55054"/>
                                <a:pt x="28988" y="44005"/>
                                <a:pt x="32417" y="30575"/>
                              </a:cubicBezTo>
                              <a:cubicBezTo>
                                <a:pt x="26364" y="23153"/>
                                <a:pt x="20826" y="15324"/>
                                <a:pt x="15844" y="7144"/>
                              </a:cubicBezTo>
                              <a:cubicBezTo>
                                <a:pt x="3271" y="36385"/>
                                <a:pt x="4223" y="62293"/>
                                <a:pt x="19368" y="77343"/>
                              </a:cubicBezTo>
                              <a:cubicBezTo>
                                <a:pt x="34513" y="92392"/>
                                <a:pt x="60325" y="93440"/>
                                <a:pt x="89472" y="80962"/>
                              </a:cubicBezTo>
                              <a:cubicBezTo>
                                <a:pt x="81355" y="75976"/>
                                <a:pt x="73589" y="70439"/>
                                <a:pt x="66231" y="64389"/>
                              </a:cubicBezTo>
                              <a:cubicBezTo>
                                <a:pt x="52801" y="67818"/>
                                <a:pt x="41752" y="66865"/>
                                <a:pt x="35846" y="60960"/>
                              </a:cubicBezTo>
                            </a:path>
                          </a:pathLst>
                        </a:custGeom>
                        <a:solidFill>
                          <a:srgbClr val="FFFFFF"/>
                        </a:solidFill>
                        <a:ln w="9525" cap="flat">
                          <a:noFill/>
                          <a:prstDash val="solid"/>
                          <a:miter/>
                        </a:ln>
                      </wps:spPr>
                      <wps:bodyPr rtlCol="0" anchor="ctr"/>
                    </wps:wsp>
                    <wps:wsp>
                      <wps:cNvPr id="29" name="Vapaamuotoinen: Muoto 29"/>
                      <wps:cNvSpPr/>
                      <wps:spPr>
                        <a:xfrm>
                          <a:off x="290866" y="4322616"/>
                          <a:ext cx="249255" cy="225516"/>
                        </a:xfrm>
                        <a:custGeom>
                          <a:avLst/>
                          <a:gdLst>
                            <a:gd name="connsiteX0" fmla="*/ 178881 w 200025"/>
                            <a:gd name="connsiteY0" fmla="*/ 108690 h 180975"/>
                            <a:gd name="connsiteX1" fmla="*/ 184977 w 200025"/>
                            <a:gd name="connsiteY1" fmla="*/ 19727 h 180975"/>
                            <a:gd name="connsiteX2" fmla="*/ 102014 w 200025"/>
                            <a:gd name="connsiteY2" fmla="*/ 22394 h 180975"/>
                            <a:gd name="connsiteX3" fmla="*/ 18956 w 200025"/>
                            <a:gd name="connsiteY3" fmla="*/ 19727 h 180975"/>
                            <a:gd name="connsiteX4" fmla="*/ 24576 w 200025"/>
                            <a:gd name="connsiteY4" fmla="*/ 107833 h 180975"/>
                            <a:gd name="connsiteX5" fmla="*/ 95728 w 200025"/>
                            <a:gd name="connsiteY5" fmla="*/ 179461 h 180975"/>
                            <a:gd name="connsiteX6" fmla="*/ 97823 w 200025"/>
                            <a:gd name="connsiteY6" fmla="*/ 180508 h 180975"/>
                            <a:gd name="connsiteX7" fmla="*/ 100681 w 200025"/>
                            <a:gd name="connsiteY7" fmla="*/ 181175 h 180975"/>
                            <a:gd name="connsiteX8" fmla="*/ 102014 w 200025"/>
                            <a:gd name="connsiteY8" fmla="*/ 181175 h 180975"/>
                            <a:gd name="connsiteX9" fmla="*/ 107920 w 200025"/>
                            <a:gd name="connsiteY9" fmla="*/ 179461 h 180975"/>
                            <a:gd name="connsiteX10" fmla="*/ 147544 w 200025"/>
                            <a:gd name="connsiteY10" fmla="*/ 148600 h 180975"/>
                            <a:gd name="connsiteX11" fmla="*/ 178881 w 200025"/>
                            <a:gd name="connsiteY11" fmla="*/ 108690 h 180975"/>
                            <a:gd name="connsiteX12" fmla="*/ 102014 w 200025"/>
                            <a:gd name="connsiteY12" fmla="*/ 156315 h 180975"/>
                            <a:gd name="connsiteX13" fmla="*/ 72773 w 200025"/>
                            <a:gd name="connsiteY13" fmla="*/ 132312 h 180975"/>
                            <a:gd name="connsiteX14" fmla="*/ 44674 w 200025"/>
                            <a:gd name="connsiteY14" fmla="*/ 96498 h 180975"/>
                            <a:gd name="connsiteX15" fmla="*/ 35149 w 200025"/>
                            <a:gd name="connsiteY15" fmla="*/ 36681 h 180975"/>
                            <a:gd name="connsiteX16" fmla="*/ 51437 w 200025"/>
                            <a:gd name="connsiteY16" fmla="*/ 31157 h 180975"/>
                            <a:gd name="connsiteX17" fmla="*/ 96585 w 200025"/>
                            <a:gd name="connsiteY17" fmla="*/ 46682 h 180975"/>
                            <a:gd name="connsiteX18" fmla="*/ 96585 w 200025"/>
                            <a:gd name="connsiteY18" fmla="*/ 46682 h 180975"/>
                            <a:gd name="connsiteX19" fmla="*/ 111920 w 200025"/>
                            <a:gd name="connsiteY19" fmla="*/ 57064 h 180975"/>
                            <a:gd name="connsiteX20" fmla="*/ 111920 w 200025"/>
                            <a:gd name="connsiteY20" fmla="*/ 57064 h 180975"/>
                            <a:gd name="connsiteX21" fmla="*/ 124970 w 200025"/>
                            <a:gd name="connsiteY21" fmla="*/ 68018 h 180975"/>
                            <a:gd name="connsiteX22" fmla="*/ 126589 w 200025"/>
                            <a:gd name="connsiteY22" fmla="*/ 69542 h 180975"/>
                            <a:gd name="connsiteX23" fmla="*/ 127065 w 200025"/>
                            <a:gd name="connsiteY23" fmla="*/ 70019 h 180975"/>
                            <a:gd name="connsiteX24" fmla="*/ 130780 w 200025"/>
                            <a:gd name="connsiteY24" fmla="*/ 73638 h 180975"/>
                            <a:gd name="connsiteX25" fmla="*/ 147639 w 200025"/>
                            <a:gd name="connsiteY25" fmla="*/ 92688 h 180975"/>
                            <a:gd name="connsiteX26" fmla="*/ 148687 w 200025"/>
                            <a:gd name="connsiteY26" fmla="*/ 91069 h 180975"/>
                            <a:gd name="connsiteX27" fmla="*/ 158783 w 200025"/>
                            <a:gd name="connsiteY27" fmla="*/ 69542 h 180975"/>
                            <a:gd name="connsiteX28" fmla="*/ 147258 w 200025"/>
                            <a:gd name="connsiteY28" fmla="*/ 57064 h 180975"/>
                            <a:gd name="connsiteX29" fmla="*/ 145353 w 200025"/>
                            <a:gd name="connsiteY29" fmla="*/ 55255 h 180975"/>
                            <a:gd name="connsiteX30" fmla="*/ 141924 w 200025"/>
                            <a:gd name="connsiteY30" fmla="*/ 51921 h 180975"/>
                            <a:gd name="connsiteX31" fmla="*/ 140114 w 200025"/>
                            <a:gd name="connsiteY31" fmla="*/ 50302 h 180975"/>
                            <a:gd name="connsiteX32" fmla="*/ 135828 w 200025"/>
                            <a:gd name="connsiteY32" fmla="*/ 46396 h 180975"/>
                            <a:gd name="connsiteX33" fmla="*/ 135161 w 200025"/>
                            <a:gd name="connsiteY33" fmla="*/ 45825 h 180975"/>
                            <a:gd name="connsiteX34" fmla="*/ 135161 w 200025"/>
                            <a:gd name="connsiteY34" fmla="*/ 45825 h 180975"/>
                            <a:gd name="connsiteX35" fmla="*/ 124779 w 200025"/>
                            <a:gd name="connsiteY35" fmla="*/ 37443 h 180975"/>
                            <a:gd name="connsiteX36" fmla="*/ 168213 w 200025"/>
                            <a:gd name="connsiteY36" fmla="*/ 36491 h 180975"/>
                            <a:gd name="connsiteX37" fmla="*/ 158688 w 200025"/>
                            <a:gd name="connsiteY37" fmla="*/ 96974 h 180975"/>
                            <a:gd name="connsiteX38" fmla="*/ 130970 w 200025"/>
                            <a:gd name="connsiteY38" fmla="*/ 132121 h 180975"/>
                            <a:gd name="connsiteX39" fmla="*/ 102014 w 200025"/>
                            <a:gd name="connsiteY39" fmla="*/ 156315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00025" h="180975">
                              <a:moveTo>
                                <a:pt x="178881" y="108690"/>
                              </a:moveTo>
                              <a:cubicBezTo>
                                <a:pt x="200789" y="72019"/>
                                <a:pt x="203170" y="37919"/>
                                <a:pt x="184977" y="19727"/>
                              </a:cubicBezTo>
                              <a:cubicBezTo>
                                <a:pt x="166784" y="1534"/>
                                <a:pt x="136304" y="3629"/>
                                <a:pt x="102014" y="22394"/>
                              </a:cubicBezTo>
                              <a:cubicBezTo>
                                <a:pt x="67629" y="3344"/>
                                <a:pt x="36197" y="2486"/>
                                <a:pt x="18956" y="19727"/>
                              </a:cubicBezTo>
                              <a:cubicBezTo>
                                <a:pt x="1716" y="36967"/>
                                <a:pt x="3145" y="71543"/>
                                <a:pt x="24576" y="107833"/>
                              </a:cubicBezTo>
                              <a:cubicBezTo>
                                <a:pt x="42326" y="136976"/>
                                <a:pt x="66704" y="161517"/>
                                <a:pt x="95728" y="179461"/>
                              </a:cubicBezTo>
                              <a:cubicBezTo>
                                <a:pt x="96397" y="179867"/>
                                <a:pt x="97097" y="180217"/>
                                <a:pt x="97823" y="180508"/>
                              </a:cubicBezTo>
                              <a:cubicBezTo>
                                <a:pt x="98753" y="180820"/>
                                <a:pt x="99709" y="181043"/>
                                <a:pt x="100681" y="181175"/>
                              </a:cubicBezTo>
                              <a:lnTo>
                                <a:pt x="102014" y="181175"/>
                              </a:lnTo>
                              <a:cubicBezTo>
                                <a:pt x="104105" y="181169"/>
                                <a:pt x="106151" y="180575"/>
                                <a:pt x="107920" y="179461"/>
                              </a:cubicBezTo>
                              <a:cubicBezTo>
                                <a:pt x="122344" y="170839"/>
                                <a:pt x="135653" y="160474"/>
                                <a:pt x="147544" y="148600"/>
                              </a:cubicBezTo>
                              <a:cubicBezTo>
                                <a:pt x="159578" y="136624"/>
                                <a:pt x="170101" y="123221"/>
                                <a:pt x="178881" y="108690"/>
                              </a:cubicBezTo>
                              <a:moveTo>
                                <a:pt x="102014" y="156315"/>
                              </a:moveTo>
                              <a:cubicBezTo>
                                <a:pt x="91488" y="149313"/>
                                <a:pt x="81692" y="141271"/>
                                <a:pt x="72773" y="132312"/>
                              </a:cubicBezTo>
                              <a:cubicBezTo>
                                <a:pt x="61956" y="121587"/>
                                <a:pt x="52517" y="109557"/>
                                <a:pt x="44674" y="96498"/>
                              </a:cubicBezTo>
                              <a:cubicBezTo>
                                <a:pt x="29243" y="70495"/>
                                <a:pt x="25624" y="46492"/>
                                <a:pt x="35149" y="36681"/>
                              </a:cubicBezTo>
                              <a:cubicBezTo>
                                <a:pt x="39626" y="32744"/>
                                <a:pt x="45488" y="30756"/>
                                <a:pt x="51437" y="31157"/>
                              </a:cubicBezTo>
                              <a:cubicBezTo>
                                <a:pt x="67541" y="32504"/>
                                <a:pt x="83058" y="37840"/>
                                <a:pt x="96585" y="46682"/>
                              </a:cubicBezTo>
                              <a:lnTo>
                                <a:pt x="96585" y="46682"/>
                              </a:lnTo>
                              <a:cubicBezTo>
                                <a:pt x="101538" y="49730"/>
                                <a:pt x="107158" y="53445"/>
                                <a:pt x="111920" y="57064"/>
                              </a:cubicBezTo>
                              <a:lnTo>
                                <a:pt x="111920" y="57064"/>
                              </a:lnTo>
                              <a:cubicBezTo>
                                <a:pt x="116302" y="60398"/>
                                <a:pt x="120683" y="64113"/>
                                <a:pt x="124970" y="68018"/>
                              </a:cubicBezTo>
                              <a:lnTo>
                                <a:pt x="126589" y="69542"/>
                              </a:lnTo>
                              <a:lnTo>
                                <a:pt x="127065" y="70019"/>
                              </a:lnTo>
                              <a:cubicBezTo>
                                <a:pt x="128399" y="71162"/>
                                <a:pt x="129542" y="72400"/>
                                <a:pt x="130780" y="73638"/>
                              </a:cubicBezTo>
                              <a:cubicBezTo>
                                <a:pt x="136807" y="79616"/>
                                <a:pt x="142439" y="85979"/>
                                <a:pt x="147639" y="92688"/>
                              </a:cubicBezTo>
                              <a:cubicBezTo>
                                <a:pt x="147933" y="92114"/>
                                <a:pt x="148284" y="91572"/>
                                <a:pt x="148687" y="91069"/>
                              </a:cubicBezTo>
                              <a:cubicBezTo>
                                <a:pt x="152791" y="84264"/>
                                <a:pt x="156175" y="77049"/>
                                <a:pt x="158783" y="69542"/>
                              </a:cubicBezTo>
                              <a:cubicBezTo>
                                <a:pt x="155164" y="65256"/>
                                <a:pt x="151354" y="61160"/>
                                <a:pt x="147258" y="57064"/>
                              </a:cubicBezTo>
                              <a:cubicBezTo>
                                <a:pt x="146670" y="56413"/>
                                <a:pt x="146033" y="55808"/>
                                <a:pt x="145353" y="55255"/>
                              </a:cubicBezTo>
                              <a:lnTo>
                                <a:pt x="141924" y="51921"/>
                              </a:lnTo>
                              <a:lnTo>
                                <a:pt x="140114" y="50302"/>
                              </a:lnTo>
                              <a:lnTo>
                                <a:pt x="135828" y="46396"/>
                              </a:lnTo>
                              <a:lnTo>
                                <a:pt x="135161" y="45825"/>
                              </a:lnTo>
                              <a:lnTo>
                                <a:pt x="135161" y="45825"/>
                              </a:lnTo>
                              <a:cubicBezTo>
                                <a:pt x="131732" y="42872"/>
                                <a:pt x="128303" y="40110"/>
                                <a:pt x="124779" y="37443"/>
                              </a:cubicBezTo>
                              <a:cubicBezTo>
                                <a:pt x="143829" y="29347"/>
                                <a:pt x="160498" y="28680"/>
                                <a:pt x="168213" y="36491"/>
                              </a:cubicBezTo>
                              <a:cubicBezTo>
                                <a:pt x="177738" y="46016"/>
                                <a:pt x="174309" y="70780"/>
                                <a:pt x="158688" y="96974"/>
                              </a:cubicBezTo>
                              <a:cubicBezTo>
                                <a:pt x="150931" y="109786"/>
                                <a:pt x="141621" y="121591"/>
                                <a:pt x="130970" y="132121"/>
                              </a:cubicBezTo>
                              <a:cubicBezTo>
                                <a:pt x="122133" y="141113"/>
                                <a:pt x="112434" y="149217"/>
                                <a:pt x="102014" y="156315"/>
                              </a:cubicBezTo>
                            </a:path>
                          </a:pathLst>
                        </a:custGeom>
                        <a:solidFill>
                          <a:srgbClr val="FFFFFF"/>
                        </a:solidFill>
                        <a:ln w="9525" cap="flat">
                          <a:noFill/>
                          <a:prstDash val="solid"/>
                          <a:miter/>
                        </a:ln>
                      </wps:spPr>
                      <wps:bodyPr rtlCol="0" anchor="ctr"/>
                    </wps:wsp>
                    <wps:wsp>
                      <wps:cNvPr id="30" name="Vapaamuotoinen: Muoto 30"/>
                      <wps:cNvSpPr/>
                      <wps:spPr>
                        <a:xfrm>
                          <a:off x="681679" y="4057280"/>
                          <a:ext cx="118693" cy="118693"/>
                        </a:xfrm>
                        <a:custGeom>
                          <a:avLst/>
                          <a:gdLst>
                            <a:gd name="connsiteX0" fmla="*/ 93572 w 95250"/>
                            <a:gd name="connsiteY0" fmla="*/ 26345 h 95250"/>
                            <a:gd name="connsiteX1" fmla="*/ 26230 w 95250"/>
                            <a:gd name="connsiteY1" fmla="*/ 93591 h 95250"/>
                            <a:gd name="connsiteX2" fmla="*/ 10418 w 95250"/>
                            <a:gd name="connsiteY2" fmla="*/ 93591 h 95250"/>
                            <a:gd name="connsiteX3" fmla="*/ 10418 w 95250"/>
                            <a:gd name="connsiteY3" fmla="*/ 77780 h 95250"/>
                            <a:gd name="connsiteX4" fmla="*/ 77665 w 95250"/>
                            <a:gd name="connsiteY4" fmla="*/ 10438 h 95250"/>
                            <a:gd name="connsiteX5" fmla="*/ 93572 w 95250"/>
                            <a:gd name="connsiteY5" fmla="*/ 10438 h 95250"/>
                            <a:gd name="connsiteX6" fmla="*/ 93572 w 95250"/>
                            <a:gd name="connsiteY6" fmla="*/ 2634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93572" y="26345"/>
                              </a:moveTo>
                              <a:lnTo>
                                <a:pt x="26230" y="93591"/>
                              </a:lnTo>
                              <a:cubicBezTo>
                                <a:pt x="21864" y="97958"/>
                                <a:pt x="14785" y="97958"/>
                                <a:pt x="10418" y="93591"/>
                              </a:cubicBezTo>
                              <a:cubicBezTo>
                                <a:pt x="6052" y="89225"/>
                                <a:pt x="6052" y="82146"/>
                                <a:pt x="10418" y="77780"/>
                              </a:cubicBezTo>
                              <a:lnTo>
                                <a:pt x="77665" y="10438"/>
                              </a:lnTo>
                              <a:cubicBezTo>
                                <a:pt x="82057" y="6046"/>
                                <a:pt x="89179" y="6046"/>
                                <a:pt x="93572" y="10438"/>
                              </a:cubicBezTo>
                              <a:cubicBezTo>
                                <a:pt x="97964" y="14831"/>
                                <a:pt x="97964" y="21952"/>
                                <a:pt x="93572" y="26345"/>
                              </a:cubicBezTo>
                            </a:path>
                          </a:pathLst>
                        </a:custGeom>
                        <a:solidFill>
                          <a:srgbClr val="FFFFFF"/>
                        </a:solidFill>
                        <a:ln w="9525" cap="flat">
                          <a:noFill/>
                          <a:prstDash val="solid"/>
                          <a:miter/>
                        </a:ln>
                      </wps:spPr>
                      <wps:bodyPr rtlCol="0" anchor="ctr"/>
                    </wps:wsp>
                    <wps:wsp>
                      <wps:cNvPr id="31" name="Vapaamuotoinen: Muoto 31"/>
                      <wps:cNvSpPr/>
                      <wps:spPr>
                        <a:xfrm>
                          <a:off x="690318" y="4725876"/>
                          <a:ext cx="118693" cy="118693"/>
                        </a:xfrm>
                        <a:custGeom>
                          <a:avLst/>
                          <a:gdLst>
                            <a:gd name="connsiteX0" fmla="*/ 93687 w 95250"/>
                            <a:gd name="connsiteY0" fmla="*/ 93687 h 95250"/>
                            <a:gd name="connsiteX1" fmla="*/ 77792 w 95250"/>
                            <a:gd name="connsiteY1" fmla="*/ 93698 h 95250"/>
                            <a:gd name="connsiteX2" fmla="*/ 77780 w 95250"/>
                            <a:gd name="connsiteY2" fmla="*/ 93687 h 95250"/>
                            <a:gd name="connsiteX3" fmla="*/ 10438 w 95250"/>
                            <a:gd name="connsiteY3" fmla="*/ 26345 h 95250"/>
                            <a:gd name="connsiteX4" fmla="*/ 10438 w 95250"/>
                            <a:gd name="connsiteY4" fmla="*/ 10438 h 95250"/>
                            <a:gd name="connsiteX5" fmla="*/ 26345 w 95250"/>
                            <a:gd name="connsiteY5" fmla="*/ 10438 h 95250"/>
                            <a:gd name="connsiteX6" fmla="*/ 93687 w 95250"/>
                            <a:gd name="connsiteY6" fmla="*/ 77780 h 95250"/>
                            <a:gd name="connsiteX7" fmla="*/ 93698 w 95250"/>
                            <a:gd name="connsiteY7" fmla="*/ 93675 h 95250"/>
                            <a:gd name="connsiteX8" fmla="*/ 93687 w 95250"/>
                            <a:gd name="connsiteY8" fmla="*/ 93687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687" y="93687"/>
                              </a:moveTo>
                              <a:cubicBezTo>
                                <a:pt x="89301" y="98079"/>
                                <a:pt x="82184" y="98084"/>
                                <a:pt x="77792" y="93698"/>
                              </a:cubicBezTo>
                              <a:cubicBezTo>
                                <a:pt x="77788" y="93695"/>
                                <a:pt x="77784" y="93691"/>
                                <a:pt x="77780" y="93687"/>
                              </a:cubicBezTo>
                              <a:lnTo>
                                <a:pt x="10438" y="26345"/>
                              </a:lnTo>
                              <a:cubicBezTo>
                                <a:pt x="6046" y="21953"/>
                                <a:pt x="6046" y="14831"/>
                                <a:pt x="10438" y="10438"/>
                              </a:cubicBezTo>
                              <a:cubicBezTo>
                                <a:pt x="14831" y="6046"/>
                                <a:pt x="21952" y="6046"/>
                                <a:pt x="26345" y="10438"/>
                              </a:cubicBezTo>
                              <a:lnTo>
                                <a:pt x="93687" y="77780"/>
                              </a:lnTo>
                              <a:cubicBezTo>
                                <a:pt x="98079" y="82166"/>
                                <a:pt x="98084" y="89283"/>
                                <a:pt x="93698" y="93675"/>
                              </a:cubicBezTo>
                              <a:cubicBezTo>
                                <a:pt x="93694" y="93679"/>
                                <a:pt x="93691" y="93683"/>
                                <a:pt x="93687" y="93687"/>
                              </a:cubicBezTo>
                            </a:path>
                          </a:pathLst>
                        </a:custGeom>
                        <a:solidFill>
                          <a:srgbClr val="FFFFFF"/>
                        </a:solidFill>
                        <a:ln w="9525" cap="flat">
                          <a:noFill/>
                          <a:prstDash val="solid"/>
                          <a:miter/>
                        </a:ln>
                      </wps:spPr>
                      <wps:bodyPr rtlCol="0" anchor="ctr"/>
                    </wps:wsp>
                    <wps:wsp>
                      <wps:cNvPr id="32" name="Vapaamuotoinen: Muoto 32"/>
                      <wps:cNvSpPr/>
                      <wps:spPr>
                        <a:xfrm>
                          <a:off x="1008959" y="5053776"/>
                          <a:ext cx="71216" cy="71216"/>
                        </a:xfrm>
                        <a:custGeom>
                          <a:avLst/>
                          <a:gdLst>
                            <a:gd name="connsiteX0" fmla="*/ 30766 w 57150"/>
                            <a:gd name="connsiteY0" fmla="*/ 7144 h 57150"/>
                            <a:gd name="connsiteX1" fmla="*/ 18669 w 57150"/>
                            <a:gd name="connsiteY1" fmla="*/ 18383 h 57150"/>
                            <a:gd name="connsiteX2" fmla="*/ 7144 w 57150"/>
                            <a:gd name="connsiteY2" fmla="*/ 30766 h 57150"/>
                            <a:gd name="connsiteX3" fmla="*/ 16669 w 57150"/>
                            <a:gd name="connsiteY3" fmla="*/ 51626 h 57150"/>
                            <a:gd name="connsiteX4" fmla="*/ 18002 w 57150"/>
                            <a:gd name="connsiteY4" fmla="*/ 53912 h 57150"/>
                            <a:gd name="connsiteX5" fmla="*/ 34861 w 57150"/>
                            <a:gd name="connsiteY5" fmla="*/ 34862 h 57150"/>
                            <a:gd name="connsiteX6" fmla="*/ 53911 w 57150"/>
                            <a:gd name="connsiteY6" fmla="*/ 18288 h 57150"/>
                            <a:gd name="connsiteX7" fmla="*/ 51816 w 57150"/>
                            <a:gd name="connsiteY7" fmla="*/ 17145 h 57150"/>
                            <a:gd name="connsiteX8" fmla="*/ 30670 w 57150"/>
                            <a:gd name="connsiteY8" fmla="*/ 7620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0766" y="7144"/>
                              </a:moveTo>
                              <a:cubicBezTo>
                                <a:pt x="26670" y="10668"/>
                                <a:pt x="22574" y="14383"/>
                                <a:pt x="18669" y="18383"/>
                              </a:cubicBezTo>
                              <a:cubicBezTo>
                                <a:pt x="14764" y="22384"/>
                                <a:pt x="10763" y="26575"/>
                                <a:pt x="7144" y="30766"/>
                              </a:cubicBezTo>
                              <a:cubicBezTo>
                                <a:pt x="9527" y="38054"/>
                                <a:pt x="12722" y="45051"/>
                                <a:pt x="16669" y="51626"/>
                              </a:cubicBezTo>
                              <a:cubicBezTo>
                                <a:pt x="16669" y="52388"/>
                                <a:pt x="17526" y="53149"/>
                                <a:pt x="18002" y="53912"/>
                              </a:cubicBezTo>
                              <a:cubicBezTo>
                                <a:pt x="23203" y="47203"/>
                                <a:pt x="28834" y="40839"/>
                                <a:pt x="34861" y="34862"/>
                              </a:cubicBezTo>
                              <a:cubicBezTo>
                                <a:pt x="40836" y="28919"/>
                                <a:pt x="47200" y="23383"/>
                                <a:pt x="53911" y="18288"/>
                              </a:cubicBezTo>
                              <a:cubicBezTo>
                                <a:pt x="53193" y="17944"/>
                                <a:pt x="52494" y="17563"/>
                                <a:pt x="51816" y="17145"/>
                              </a:cubicBezTo>
                              <a:cubicBezTo>
                                <a:pt x="45132" y="13215"/>
                                <a:pt x="38043" y="10021"/>
                                <a:pt x="30670" y="7620"/>
                              </a:cubicBezTo>
                            </a:path>
                          </a:pathLst>
                        </a:custGeom>
                        <a:solidFill>
                          <a:srgbClr val="FFFFFF"/>
                        </a:solidFill>
                        <a:ln w="9525" cap="flat">
                          <a:noFill/>
                          <a:prstDash val="solid"/>
                          <a:miter/>
                        </a:ln>
                      </wps:spPr>
                      <wps:bodyPr rtlCol="0" anchor="ctr"/>
                    </wps:wsp>
                    <wps:wsp>
                      <wps:cNvPr id="33" name="Vapaamuotoinen: Muoto 33"/>
                      <wps:cNvSpPr/>
                      <wps:spPr>
                        <a:xfrm>
                          <a:off x="1096199" y="5140778"/>
                          <a:ext cx="118693" cy="118693"/>
                        </a:xfrm>
                        <a:custGeom>
                          <a:avLst/>
                          <a:gdLst>
                            <a:gd name="connsiteX0" fmla="*/ 80772 w 95250"/>
                            <a:gd name="connsiteY0" fmla="*/ 7144 h 95250"/>
                            <a:gd name="connsiteX1" fmla="*/ 80772 w 95250"/>
                            <a:gd name="connsiteY1" fmla="*/ 7144 h 95250"/>
                            <a:gd name="connsiteX2" fmla="*/ 73342 w 95250"/>
                            <a:gd name="connsiteY2" fmla="*/ 18479 h 95250"/>
                            <a:gd name="connsiteX3" fmla="*/ 72676 w 95250"/>
                            <a:gd name="connsiteY3" fmla="*/ 19526 h 95250"/>
                            <a:gd name="connsiteX4" fmla="*/ 70199 w 95250"/>
                            <a:gd name="connsiteY4" fmla="*/ 22860 h 95250"/>
                            <a:gd name="connsiteX5" fmla="*/ 68485 w 95250"/>
                            <a:gd name="connsiteY5" fmla="*/ 25146 h 95250"/>
                            <a:gd name="connsiteX6" fmla="*/ 64389 w 95250"/>
                            <a:gd name="connsiteY6" fmla="*/ 30480 h 95250"/>
                            <a:gd name="connsiteX7" fmla="*/ 60865 w 95250"/>
                            <a:gd name="connsiteY7" fmla="*/ 60865 h 95250"/>
                            <a:gd name="connsiteX8" fmla="*/ 60865 w 95250"/>
                            <a:gd name="connsiteY8" fmla="*/ 60865 h 95250"/>
                            <a:gd name="connsiteX9" fmla="*/ 30480 w 95250"/>
                            <a:gd name="connsiteY9" fmla="*/ 64294 h 95250"/>
                            <a:gd name="connsiteX10" fmla="*/ 7144 w 95250"/>
                            <a:gd name="connsiteY10" fmla="*/ 80772 h 95250"/>
                            <a:gd name="connsiteX11" fmla="*/ 13240 w 95250"/>
                            <a:gd name="connsiteY11" fmla="*/ 83249 h 95250"/>
                            <a:gd name="connsiteX12" fmla="*/ 44577 w 95250"/>
                            <a:gd name="connsiteY12" fmla="*/ 89535 h 95250"/>
                            <a:gd name="connsiteX13" fmla="*/ 77248 w 95250"/>
                            <a:gd name="connsiteY13" fmla="*/ 77248 h 95250"/>
                            <a:gd name="connsiteX14" fmla="*/ 80867 w 95250"/>
                            <a:gd name="connsiteY14" fmla="*/ 7239 h 95250"/>
                            <a:gd name="connsiteX15" fmla="*/ 80867 w 95250"/>
                            <a:gd name="connsiteY15" fmla="*/ 7239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5250" h="95250">
                              <a:moveTo>
                                <a:pt x="80772" y="7144"/>
                              </a:moveTo>
                              <a:lnTo>
                                <a:pt x="80772" y="7144"/>
                              </a:lnTo>
                              <a:cubicBezTo>
                                <a:pt x="78486" y="10954"/>
                                <a:pt x="76009" y="14764"/>
                                <a:pt x="73342" y="18479"/>
                              </a:cubicBezTo>
                              <a:lnTo>
                                <a:pt x="72676" y="19526"/>
                              </a:lnTo>
                              <a:cubicBezTo>
                                <a:pt x="71914" y="20669"/>
                                <a:pt x="71056" y="21717"/>
                                <a:pt x="70199" y="22860"/>
                              </a:cubicBezTo>
                              <a:lnTo>
                                <a:pt x="68485" y="25146"/>
                              </a:lnTo>
                              <a:lnTo>
                                <a:pt x="64389" y="30480"/>
                              </a:lnTo>
                              <a:cubicBezTo>
                                <a:pt x="67818" y="43910"/>
                                <a:pt x="66770" y="54959"/>
                                <a:pt x="60865" y="60865"/>
                              </a:cubicBezTo>
                              <a:lnTo>
                                <a:pt x="60865" y="60865"/>
                              </a:lnTo>
                              <a:cubicBezTo>
                                <a:pt x="55054" y="66485"/>
                                <a:pt x="44101" y="67723"/>
                                <a:pt x="30480" y="64294"/>
                              </a:cubicBezTo>
                              <a:cubicBezTo>
                                <a:pt x="23066" y="70286"/>
                                <a:pt x="15271" y="75790"/>
                                <a:pt x="7144" y="80772"/>
                              </a:cubicBezTo>
                              <a:lnTo>
                                <a:pt x="13240" y="83249"/>
                              </a:lnTo>
                              <a:cubicBezTo>
                                <a:pt x="23236" y="87166"/>
                                <a:pt x="33843" y="89294"/>
                                <a:pt x="44577" y="89535"/>
                              </a:cubicBezTo>
                              <a:cubicBezTo>
                                <a:pt x="56685" y="90051"/>
                                <a:pt x="68480" y="85614"/>
                                <a:pt x="77248" y="77248"/>
                              </a:cubicBezTo>
                              <a:cubicBezTo>
                                <a:pt x="92297" y="62198"/>
                                <a:pt x="93250" y="36386"/>
                                <a:pt x="80867" y="7239"/>
                              </a:cubicBezTo>
                              <a:lnTo>
                                <a:pt x="80867" y="7239"/>
                              </a:lnTo>
                            </a:path>
                          </a:pathLst>
                        </a:custGeom>
                        <a:solidFill>
                          <a:srgbClr val="FFFFFF"/>
                        </a:solidFill>
                        <a:ln w="9525" cap="flat">
                          <a:noFill/>
                          <a:prstDash val="solid"/>
                          <a:miter/>
                        </a:ln>
                      </wps:spPr>
                      <wps:bodyPr rtlCol="0" anchor="ctr"/>
                    </wps:wsp>
                    <wps:wsp>
                      <wps:cNvPr id="34" name="Vapaamuotoinen: Muoto 34"/>
                      <wps:cNvSpPr/>
                      <wps:spPr>
                        <a:xfrm>
                          <a:off x="961442" y="5140422"/>
                          <a:ext cx="118693" cy="118693"/>
                        </a:xfrm>
                        <a:custGeom>
                          <a:avLst/>
                          <a:gdLst>
                            <a:gd name="connsiteX0" fmla="*/ 35846 w 95250"/>
                            <a:gd name="connsiteY0" fmla="*/ 60960 h 95250"/>
                            <a:gd name="connsiteX1" fmla="*/ 32417 w 95250"/>
                            <a:gd name="connsiteY1" fmla="*/ 30575 h 95250"/>
                            <a:gd name="connsiteX2" fmla="*/ 15844 w 95250"/>
                            <a:gd name="connsiteY2" fmla="*/ 7144 h 95250"/>
                            <a:gd name="connsiteX3" fmla="*/ 19368 w 95250"/>
                            <a:gd name="connsiteY3" fmla="*/ 77438 h 95250"/>
                            <a:gd name="connsiteX4" fmla="*/ 89567 w 95250"/>
                            <a:gd name="connsiteY4" fmla="*/ 80962 h 95250"/>
                            <a:gd name="connsiteX5" fmla="*/ 66612 w 95250"/>
                            <a:gd name="connsiteY5" fmla="*/ 64484 h 95250"/>
                            <a:gd name="connsiteX6" fmla="*/ 36227 w 95250"/>
                            <a:gd name="connsiteY6" fmla="*/ 60960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35846" y="60960"/>
                              </a:moveTo>
                              <a:cubicBezTo>
                                <a:pt x="30036" y="55150"/>
                                <a:pt x="29083" y="44005"/>
                                <a:pt x="32417" y="30575"/>
                              </a:cubicBezTo>
                              <a:cubicBezTo>
                                <a:pt x="26343" y="23168"/>
                                <a:pt x="20804" y="15338"/>
                                <a:pt x="15844" y="7144"/>
                              </a:cubicBezTo>
                              <a:cubicBezTo>
                                <a:pt x="3271" y="36385"/>
                                <a:pt x="4223" y="62293"/>
                                <a:pt x="19368" y="77438"/>
                              </a:cubicBezTo>
                              <a:cubicBezTo>
                                <a:pt x="34513" y="92583"/>
                                <a:pt x="60325" y="93440"/>
                                <a:pt x="89567" y="80962"/>
                              </a:cubicBezTo>
                              <a:cubicBezTo>
                                <a:pt x="81557" y="75987"/>
                                <a:pt x="73888" y="70482"/>
                                <a:pt x="66612" y="64484"/>
                              </a:cubicBezTo>
                              <a:cubicBezTo>
                                <a:pt x="53182" y="67913"/>
                                <a:pt x="42133" y="66865"/>
                                <a:pt x="36227" y="60960"/>
                              </a:cubicBezTo>
                            </a:path>
                          </a:pathLst>
                        </a:custGeom>
                        <a:solidFill>
                          <a:srgbClr val="FFFFFF"/>
                        </a:solidFill>
                        <a:ln w="9525" cap="flat">
                          <a:noFill/>
                          <a:prstDash val="solid"/>
                          <a:miter/>
                        </a:ln>
                      </wps:spPr>
                      <wps:bodyPr rtlCol="0" anchor="ctr"/>
                    </wps:wsp>
                    <wps:wsp>
                      <wps:cNvPr id="35" name="Vapaamuotoinen: Muoto 35"/>
                      <wps:cNvSpPr/>
                      <wps:spPr>
                        <a:xfrm>
                          <a:off x="961956" y="5005866"/>
                          <a:ext cx="249255" cy="225516"/>
                        </a:xfrm>
                        <a:custGeom>
                          <a:avLst/>
                          <a:gdLst>
                            <a:gd name="connsiteX0" fmla="*/ 178881 w 200025"/>
                            <a:gd name="connsiteY0" fmla="*/ 108647 h 180975"/>
                            <a:gd name="connsiteX1" fmla="*/ 184977 w 200025"/>
                            <a:gd name="connsiteY1" fmla="*/ 19684 h 180975"/>
                            <a:gd name="connsiteX2" fmla="*/ 102014 w 200025"/>
                            <a:gd name="connsiteY2" fmla="*/ 22446 h 180975"/>
                            <a:gd name="connsiteX3" fmla="*/ 18956 w 200025"/>
                            <a:gd name="connsiteY3" fmla="*/ 19684 h 180975"/>
                            <a:gd name="connsiteX4" fmla="*/ 24576 w 200025"/>
                            <a:gd name="connsiteY4" fmla="*/ 107885 h 180975"/>
                            <a:gd name="connsiteX5" fmla="*/ 56675 w 200025"/>
                            <a:gd name="connsiteY5" fmla="*/ 148366 h 180975"/>
                            <a:gd name="connsiteX6" fmla="*/ 95728 w 200025"/>
                            <a:gd name="connsiteY6" fmla="*/ 179513 h 180975"/>
                            <a:gd name="connsiteX7" fmla="*/ 97823 w 200025"/>
                            <a:gd name="connsiteY7" fmla="*/ 180561 h 180975"/>
                            <a:gd name="connsiteX8" fmla="*/ 100681 w 200025"/>
                            <a:gd name="connsiteY8" fmla="*/ 181227 h 180975"/>
                            <a:gd name="connsiteX9" fmla="*/ 102014 w 200025"/>
                            <a:gd name="connsiteY9" fmla="*/ 181227 h 180975"/>
                            <a:gd name="connsiteX10" fmla="*/ 107920 w 200025"/>
                            <a:gd name="connsiteY10" fmla="*/ 179608 h 180975"/>
                            <a:gd name="connsiteX11" fmla="*/ 178881 w 200025"/>
                            <a:gd name="connsiteY11" fmla="*/ 108647 h 180975"/>
                            <a:gd name="connsiteX12" fmla="*/ 102014 w 200025"/>
                            <a:gd name="connsiteY12" fmla="*/ 155796 h 180975"/>
                            <a:gd name="connsiteX13" fmla="*/ 72868 w 200025"/>
                            <a:gd name="connsiteY13" fmla="*/ 131888 h 180975"/>
                            <a:gd name="connsiteX14" fmla="*/ 44293 w 200025"/>
                            <a:gd name="connsiteY14" fmla="*/ 95979 h 180975"/>
                            <a:gd name="connsiteX15" fmla="*/ 34768 w 200025"/>
                            <a:gd name="connsiteY15" fmla="*/ 36162 h 180975"/>
                            <a:gd name="connsiteX16" fmla="*/ 51055 w 200025"/>
                            <a:gd name="connsiteY16" fmla="*/ 30638 h 180975"/>
                            <a:gd name="connsiteX17" fmla="*/ 96871 w 200025"/>
                            <a:gd name="connsiteY17" fmla="*/ 46163 h 180975"/>
                            <a:gd name="connsiteX18" fmla="*/ 96871 w 200025"/>
                            <a:gd name="connsiteY18" fmla="*/ 46163 h 180975"/>
                            <a:gd name="connsiteX19" fmla="*/ 112206 w 200025"/>
                            <a:gd name="connsiteY19" fmla="*/ 56545 h 180975"/>
                            <a:gd name="connsiteX20" fmla="*/ 112206 w 200025"/>
                            <a:gd name="connsiteY20" fmla="*/ 56545 h 180975"/>
                            <a:gd name="connsiteX21" fmla="*/ 125255 w 200025"/>
                            <a:gd name="connsiteY21" fmla="*/ 67499 h 180975"/>
                            <a:gd name="connsiteX22" fmla="*/ 126874 w 200025"/>
                            <a:gd name="connsiteY22" fmla="*/ 69023 h 180975"/>
                            <a:gd name="connsiteX23" fmla="*/ 126875 w 200025"/>
                            <a:gd name="connsiteY23" fmla="*/ 69023 h 180975"/>
                            <a:gd name="connsiteX24" fmla="*/ 130589 w 200025"/>
                            <a:gd name="connsiteY24" fmla="*/ 72643 h 180975"/>
                            <a:gd name="connsiteX25" fmla="*/ 147448 w 200025"/>
                            <a:gd name="connsiteY25" fmla="*/ 91693 h 180975"/>
                            <a:gd name="connsiteX26" fmla="*/ 148496 w 200025"/>
                            <a:gd name="connsiteY26" fmla="*/ 90073 h 180975"/>
                            <a:gd name="connsiteX27" fmla="*/ 158593 w 200025"/>
                            <a:gd name="connsiteY27" fmla="*/ 68642 h 180975"/>
                            <a:gd name="connsiteX28" fmla="*/ 147067 w 200025"/>
                            <a:gd name="connsiteY28" fmla="*/ 56164 h 180975"/>
                            <a:gd name="connsiteX29" fmla="*/ 145163 w 200025"/>
                            <a:gd name="connsiteY29" fmla="*/ 54259 h 180975"/>
                            <a:gd name="connsiteX30" fmla="*/ 141734 w 200025"/>
                            <a:gd name="connsiteY30" fmla="*/ 50926 h 180975"/>
                            <a:gd name="connsiteX31" fmla="*/ 139924 w 200025"/>
                            <a:gd name="connsiteY31" fmla="*/ 49306 h 180975"/>
                            <a:gd name="connsiteX32" fmla="*/ 135638 w 200025"/>
                            <a:gd name="connsiteY32" fmla="*/ 45401 h 180975"/>
                            <a:gd name="connsiteX33" fmla="*/ 134971 w 200025"/>
                            <a:gd name="connsiteY33" fmla="*/ 44829 h 180975"/>
                            <a:gd name="connsiteX34" fmla="*/ 134971 w 200025"/>
                            <a:gd name="connsiteY34" fmla="*/ 44829 h 180975"/>
                            <a:gd name="connsiteX35" fmla="*/ 124588 w 200025"/>
                            <a:gd name="connsiteY35" fmla="*/ 36448 h 180975"/>
                            <a:gd name="connsiteX36" fmla="*/ 168023 w 200025"/>
                            <a:gd name="connsiteY36" fmla="*/ 35495 h 180975"/>
                            <a:gd name="connsiteX37" fmla="*/ 158498 w 200025"/>
                            <a:gd name="connsiteY37" fmla="*/ 96074 h 180975"/>
                            <a:gd name="connsiteX38" fmla="*/ 131161 w 200025"/>
                            <a:gd name="connsiteY38" fmla="*/ 131888 h 180975"/>
                            <a:gd name="connsiteX39" fmla="*/ 102014 w 200025"/>
                            <a:gd name="connsiteY39" fmla="*/ 155796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00025" h="180975">
                              <a:moveTo>
                                <a:pt x="178881" y="108647"/>
                              </a:moveTo>
                              <a:cubicBezTo>
                                <a:pt x="200788" y="71976"/>
                                <a:pt x="203170" y="37876"/>
                                <a:pt x="184977" y="19684"/>
                              </a:cubicBezTo>
                              <a:cubicBezTo>
                                <a:pt x="166784" y="1491"/>
                                <a:pt x="136304" y="3682"/>
                                <a:pt x="102014" y="22446"/>
                              </a:cubicBezTo>
                              <a:cubicBezTo>
                                <a:pt x="67629" y="3396"/>
                                <a:pt x="36196" y="2443"/>
                                <a:pt x="18956" y="19684"/>
                              </a:cubicBezTo>
                              <a:cubicBezTo>
                                <a:pt x="1716" y="36924"/>
                                <a:pt x="3145" y="71500"/>
                                <a:pt x="24576" y="107885"/>
                              </a:cubicBezTo>
                              <a:cubicBezTo>
                                <a:pt x="33580" y="122641"/>
                                <a:pt x="44360" y="136236"/>
                                <a:pt x="56675" y="148366"/>
                              </a:cubicBezTo>
                              <a:cubicBezTo>
                                <a:pt x="68379" y="160297"/>
                                <a:pt x="81493" y="170756"/>
                                <a:pt x="95728" y="179513"/>
                              </a:cubicBezTo>
                              <a:lnTo>
                                <a:pt x="97823" y="180561"/>
                              </a:lnTo>
                              <a:cubicBezTo>
                                <a:pt x="98739" y="180917"/>
                                <a:pt x="99701" y="181141"/>
                                <a:pt x="100681" y="181227"/>
                              </a:cubicBezTo>
                              <a:lnTo>
                                <a:pt x="102014" y="181227"/>
                              </a:lnTo>
                              <a:cubicBezTo>
                                <a:pt x="104090" y="181207"/>
                                <a:pt x="106124" y="180650"/>
                                <a:pt x="107920" y="179608"/>
                              </a:cubicBezTo>
                              <a:cubicBezTo>
                                <a:pt x="136832" y="161872"/>
                                <a:pt x="161145" y="137559"/>
                                <a:pt x="178881" y="108647"/>
                              </a:cubicBezTo>
                              <a:moveTo>
                                <a:pt x="102014" y="155796"/>
                              </a:moveTo>
                              <a:cubicBezTo>
                                <a:pt x="91502" y="148850"/>
                                <a:pt x="81735" y="140839"/>
                                <a:pt x="72868" y="131888"/>
                              </a:cubicBezTo>
                              <a:cubicBezTo>
                                <a:pt x="61858" y="121179"/>
                                <a:pt x="52255" y="109113"/>
                                <a:pt x="44293" y="95979"/>
                              </a:cubicBezTo>
                              <a:cubicBezTo>
                                <a:pt x="28862" y="70071"/>
                                <a:pt x="25243" y="45973"/>
                                <a:pt x="34768" y="36162"/>
                              </a:cubicBezTo>
                              <a:cubicBezTo>
                                <a:pt x="39245" y="32225"/>
                                <a:pt x="45107" y="30236"/>
                                <a:pt x="51055" y="30638"/>
                              </a:cubicBezTo>
                              <a:cubicBezTo>
                                <a:pt x="67398" y="31838"/>
                                <a:pt x="83165" y="37182"/>
                                <a:pt x="96871" y="46163"/>
                              </a:cubicBezTo>
                              <a:lnTo>
                                <a:pt x="96871" y="46163"/>
                              </a:lnTo>
                              <a:cubicBezTo>
                                <a:pt x="102185" y="49315"/>
                                <a:pt x="107306" y="52782"/>
                                <a:pt x="112206" y="56545"/>
                              </a:cubicBezTo>
                              <a:lnTo>
                                <a:pt x="112206" y="56545"/>
                              </a:lnTo>
                              <a:cubicBezTo>
                                <a:pt x="116588" y="59974"/>
                                <a:pt x="120969" y="63594"/>
                                <a:pt x="125255" y="67499"/>
                              </a:cubicBezTo>
                              <a:cubicBezTo>
                                <a:pt x="125748" y="68055"/>
                                <a:pt x="126290" y="68565"/>
                                <a:pt x="126874" y="69023"/>
                              </a:cubicBezTo>
                              <a:lnTo>
                                <a:pt x="126875" y="69023"/>
                              </a:lnTo>
                              <a:cubicBezTo>
                                <a:pt x="128208" y="70261"/>
                                <a:pt x="129446" y="71404"/>
                                <a:pt x="130589" y="72643"/>
                              </a:cubicBezTo>
                              <a:cubicBezTo>
                                <a:pt x="136616" y="78620"/>
                                <a:pt x="142248" y="84984"/>
                                <a:pt x="147448" y="91693"/>
                              </a:cubicBezTo>
                              <a:lnTo>
                                <a:pt x="148496" y="90073"/>
                              </a:lnTo>
                              <a:cubicBezTo>
                                <a:pt x="152601" y="83301"/>
                                <a:pt x="155984" y="76119"/>
                                <a:pt x="158593" y="68642"/>
                              </a:cubicBezTo>
                              <a:cubicBezTo>
                                <a:pt x="154973" y="64356"/>
                                <a:pt x="151163" y="60165"/>
                                <a:pt x="147067" y="56164"/>
                              </a:cubicBezTo>
                              <a:lnTo>
                                <a:pt x="145163" y="54259"/>
                              </a:lnTo>
                              <a:lnTo>
                                <a:pt x="141734" y="50926"/>
                              </a:lnTo>
                              <a:lnTo>
                                <a:pt x="139924" y="49306"/>
                              </a:lnTo>
                              <a:lnTo>
                                <a:pt x="135638" y="45401"/>
                              </a:lnTo>
                              <a:lnTo>
                                <a:pt x="134971" y="44829"/>
                              </a:lnTo>
                              <a:lnTo>
                                <a:pt x="134971" y="44829"/>
                              </a:lnTo>
                              <a:cubicBezTo>
                                <a:pt x="131542" y="41972"/>
                                <a:pt x="128113" y="39115"/>
                                <a:pt x="124588" y="36448"/>
                              </a:cubicBezTo>
                              <a:cubicBezTo>
                                <a:pt x="143638" y="28351"/>
                                <a:pt x="160307" y="27780"/>
                                <a:pt x="168023" y="35495"/>
                              </a:cubicBezTo>
                              <a:cubicBezTo>
                                <a:pt x="178024" y="45496"/>
                                <a:pt x="174119" y="69785"/>
                                <a:pt x="158498" y="96074"/>
                              </a:cubicBezTo>
                              <a:cubicBezTo>
                                <a:pt x="150855" y="109066"/>
                                <a:pt x="141677" y="121090"/>
                                <a:pt x="131161" y="131888"/>
                              </a:cubicBezTo>
                              <a:cubicBezTo>
                                <a:pt x="122253" y="140794"/>
                                <a:pt x="112490" y="148802"/>
                                <a:pt x="102014" y="155796"/>
                              </a:cubicBezTo>
                            </a:path>
                          </a:pathLst>
                        </a:custGeom>
                        <a:solidFill>
                          <a:srgbClr val="FFFFFF"/>
                        </a:solidFill>
                        <a:ln w="9525" cap="flat">
                          <a:noFill/>
                          <a:prstDash val="solid"/>
                          <a:miter/>
                        </a:ln>
                      </wps:spPr>
                      <wps:bodyPr rtlCol="0" anchor="ctr"/>
                    </wps:wsp>
                    <wps:wsp>
                      <wps:cNvPr id="36" name="Vapaamuotoinen: Muoto 36"/>
                      <wps:cNvSpPr/>
                      <wps:spPr>
                        <a:xfrm>
                          <a:off x="1358560" y="4734422"/>
                          <a:ext cx="118693" cy="118693"/>
                        </a:xfrm>
                        <a:custGeom>
                          <a:avLst/>
                          <a:gdLst>
                            <a:gd name="connsiteX0" fmla="*/ 93687 w 95250"/>
                            <a:gd name="connsiteY0" fmla="*/ 26345 h 95250"/>
                            <a:gd name="connsiteX1" fmla="*/ 26345 w 95250"/>
                            <a:gd name="connsiteY1" fmla="*/ 93591 h 95250"/>
                            <a:gd name="connsiteX2" fmla="*/ 10438 w 95250"/>
                            <a:gd name="connsiteY2" fmla="*/ 93591 h 95250"/>
                            <a:gd name="connsiteX3" fmla="*/ 10438 w 95250"/>
                            <a:gd name="connsiteY3" fmla="*/ 77684 h 95250"/>
                            <a:gd name="connsiteX4" fmla="*/ 77780 w 95250"/>
                            <a:gd name="connsiteY4" fmla="*/ 10438 h 95250"/>
                            <a:gd name="connsiteX5" fmla="*/ 93687 w 95250"/>
                            <a:gd name="connsiteY5" fmla="*/ 10438 h 95250"/>
                            <a:gd name="connsiteX6" fmla="*/ 93687 w 95250"/>
                            <a:gd name="connsiteY6" fmla="*/ 2634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93687" y="26345"/>
                              </a:moveTo>
                              <a:lnTo>
                                <a:pt x="26345" y="93591"/>
                              </a:lnTo>
                              <a:cubicBezTo>
                                <a:pt x="21952" y="97984"/>
                                <a:pt x="14831" y="97984"/>
                                <a:pt x="10438" y="93591"/>
                              </a:cubicBezTo>
                              <a:cubicBezTo>
                                <a:pt x="6046" y="89199"/>
                                <a:pt x="6046" y="82077"/>
                                <a:pt x="10438" y="77684"/>
                              </a:cubicBezTo>
                              <a:lnTo>
                                <a:pt x="77780" y="10438"/>
                              </a:lnTo>
                              <a:cubicBezTo>
                                <a:pt x="82172" y="6046"/>
                                <a:pt x="89294" y="6046"/>
                                <a:pt x="93687" y="10438"/>
                              </a:cubicBezTo>
                              <a:cubicBezTo>
                                <a:pt x="98079" y="14831"/>
                                <a:pt x="98079" y="21952"/>
                                <a:pt x="93687" y="26345"/>
                              </a:cubicBezTo>
                            </a:path>
                          </a:pathLst>
                        </a:custGeom>
                        <a:solidFill>
                          <a:srgbClr val="FFFFFF"/>
                        </a:solidFill>
                        <a:ln w="9525" cap="flat">
                          <a:noFill/>
                          <a:prstDash val="solid"/>
                          <a:miter/>
                        </a:ln>
                      </wps:spPr>
                      <wps:bodyPr rtlCol="0" anchor="ctr"/>
                    </wps:wsp>
                    <wps:wsp>
                      <wps:cNvPr id="37" name="Vapaamuotoinen: Muoto 37"/>
                      <wps:cNvSpPr/>
                      <wps:spPr>
                        <a:xfrm>
                          <a:off x="1685153" y="5731038"/>
                          <a:ext cx="71216" cy="71216"/>
                        </a:xfrm>
                        <a:custGeom>
                          <a:avLst/>
                          <a:gdLst>
                            <a:gd name="connsiteX0" fmla="*/ 30861 w 57150"/>
                            <a:gd name="connsiteY0" fmla="*/ 7144 h 57150"/>
                            <a:gd name="connsiteX1" fmla="*/ 18669 w 57150"/>
                            <a:gd name="connsiteY1" fmla="*/ 18383 h 57150"/>
                            <a:gd name="connsiteX2" fmla="*/ 7144 w 57150"/>
                            <a:gd name="connsiteY2" fmla="*/ 30861 h 57150"/>
                            <a:gd name="connsiteX3" fmla="*/ 16669 w 57150"/>
                            <a:gd name="connsiteY3" fmla="*/ 51721 h 57150"/>
                            <a:gd name="connsiteX4" fmla="*/ 18098 w 57150"/>
                            <a:gd name="connsiteY4" fmla="*/ 54007 h 57150"/>
                            <a:gd name="connsiteX5" fmla="*/ 34862 w 57150"/>
                            <a:gd name="connsiteY5" fmla="*/ 34957 h 57150"/>
                            <a:gd name="connsiteX6" fmla="*/ 53912 w 57150"/>
                            <a:gd name="connsiteY6" fmla="*/ 18383 h 57150"/>
                            <a:gd name="connsiteX7" fmla="*/ 51816 w 57150"/>
                            <a:gd name="connsiteY7" fmla="*/ 17240 h 57150"/>
                            <a:gd name="connsiteX8" fmla="*/ 30671 w 57150"/>
                            <a:gd name="connsiteY8" fmla="*/ 7239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0861" y="7144"/>
                              </a:moveTo>
                              <a:cubicBezTo>
                                <a:pt x="26670" y="10763"/>
                                <a:pt x="22670" y="14478"/>
                                <a:pt x="18669" y="18383"/>
                              </a:cubicBezTo>
                              <a:cubicBezTo>
                                <a:pt x="14669" y="22288"/>
                                <a:pt x="10763" y="26670"/>
                                <a:pt x="7144" y="30861"/>
                              </a:cubicBezTo>
                              <a:cubicBezTo>
                                <a:pt x="9626" y="38110"/>
                                <a:pt x="12817" y="45097"/>
                                <a:pt x="16669" y="51721"/>
                              </a:cubicBezTo>
                              <a:lnTo>
                                <a:pt x="18098" y="54007"/>
                              </a:lnTo>
                              <a:cubicBezTo>
                                <a:pt x="23265" y="47299"/>
                                <a:pt x="28865" y="40935"/>
                                <a:pt x="34862" y="34957"/>
                              </a:cubicBezTo>
                              <a:cubicBezTo>
                                <a:pt x="40838" y="29017"/>
                                <a:pt x="47202" y="23481"/>
                                <a:pt x="53912" y="18383"/>
                              </a:cubicBezTo>
                              <a:lnTo>
                                <a:pt x="51816" y="17240"/>
                              </a:lnTo>
                              <a:cubicBezTo>
                                <a:pt x="45119" y="13208"/>
                                <a:pt x="38035" y="9858"/>
                                <a:pt x="30671" y="7239"/>
                              </a:cubicBezTo>
                            </a:path>
                          </a:pathLst>
                        </a:custGeom>
                        <a:solidFill>
                          <a:srgbClr val="FFFFFF"/>
                        </a:solidFill>
                        <a:ln w="9525" cap="flat">
                          <a:noFill/>
                          <a:prstDash val="solid"/>
                          <a:miter/>
                        </a:ln>
                      </wps:spPr>
                      <wps:bodyPr rtlCol="0" anchor="ctr"/>
                    </wps:wsp>
                    <wps:wsp>
                      <wps:cNvPr id="38" name="Vapaamuotoinen: Muoto 38"/>
                      <wps:cNvSpPr/>
                      <wps:spPr>
                        <a:xfrm>
                          <a:off x="1772630" y="5818277"/>
                          <a:ext cx="118693" cy="118693"/>
                        </a:xfrm>
                        <a:custGeom>
                          <a:avLst/>
                          <a:gdLst>
                            <a:gd name="connsiteX0" fmla="*/ 80677 w 95250"/>
                            <a:gd name="connsiteY0" fmla="*/ 7144 h 95250"/>
                            <a:gd name="connsiteX1" fmla="*/ 80677 w 95250"/>
                            <a:gd name="connsiteY1" fmla="*/ 7144 h 95250"/>
                            <a:gd name="connsiteX2" fmla="*/ 73247 w 95250"/>
                            <a:gd name="connsiteY2" fmla="*/ 18479 h 95250"/>
                            <a:gd name="connsiteX3" fmla="*/ 72485 w 95250"/>
                            <a:gd name="connsiteY3" fmla="*/ 19526 h 95250"/>
                            <a:gd name="connsiteX4" fmla="*/ 70104 w 95250"/>
                            <a:gd name="connsiteY4" fmla="*/ 22860 h 95250"/>
                            <a:gd name="connsiteX5" fmla="*/ 68389 w 95250"/>
                            <a:gd name="connsiteY5" fmla="*/ 25146 h 95250"/>
                            <a:gd name="connsiteX6" fmla="*/ 64198 w 95250"/>
                            <a:gd name="connsiteY6" fmla="*/ 30480 h 95250"/>
                            <a:gd name="connsiteX7" fmla="*/ 60769 w 95250"/>
                            <a:gd name="connsiteY7" fmla="*/ 60865 h 95250"/>
                            <a:gd name="connsiteX8" fmla="*/ 60769 w 95250"/>
                            <a:gd name="connsiteY8" fmla="*/ 60865 h 95250"/>
                            <a:gd name="connsiteX9" fmla="*/ 30480 w 95250"/>
                            <a:gd name="connsiteY9" fmla="*/ 64389 h 95250"/>
                            <a:gd name="connsiteX10" fmla="*/ 7144 w 95250"/>
                            <a:gd name="connsiteY10" fmla="*/ 80867 h 95250"/>
                            <a:gd name="connsiteX11" fmla="*/ 13335 w 95250"/>
                            <a:gd name="connsiteY11" fmla="*/ 83344 h 95250"/>
                            <a:gd name="connsiteX12" fmla="*/ 44291 w 95250"/>
                            <a:gd name="connsiteY12" fmla="*/ 89535 h 95250"/>
                            <a:gd name="connsiteX13" fmla="*/ 76962 w 95250"/>
                            <a:gd name="connsiteY13" fmla="*/ 77248 h 95250"/>
                            <a:gd name="connsiteX14" fmla="*/ 80486 w 95250"/>
                            <a:gd name="connsiteY14" fmla="*/ 7239 h 95250"/>
                            <a:gd name="connsiteX15" fmla="*/ 80486 w 95250"/>
                            <a:gd name="connsiteY15" fmla="*/ 7239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5250" h="95250">
                              <a:moveTo>
                                <a:pt x="80677" y="7144"/>
                              </a:moveTo>
                              <a:lnTo>
                                <a:pt x="80677" y="7144"/>
                              </a:lnTo>
                              <a:cubicBezTo>
                                <a:pt x="78391" y="10954"/>
                                <a:pt x="75914" y="14764"/>
                                <a:pt x="73247" y="18479"/>
                              </a:cubicBezTo>
                              <a:lnTo>
                                <a:pt x="72485" y="19526"/>
                              </a:lnTo>
                              <a:lnTo>
                                <a:pt x="70104" y="22860"/>
                              </a:lnTo>
                              <a:lnTo>
                                <a:pt x="68389" y="25146"/>
                              </a:lnTo>
                              <a:cubicBezTo>
                                <a:pt x="67056" y="26956"/>
                                <a:pt x="65627" y="28670"/>
                                <a:pt x="64198" y="30480"/>
                              </a:cubicBezTo>
                              <a:cubicBezTo>
                                <a:pt x="67627" y="43910"/>
                                <a:pt x="66675" y="54959"/>
                                <a:pt x="60769" y="60865"/>
                              </a:cubicBezTo>
                              <a:lnTo>
                                <a:pt x="60769" y="60865"/>
                              </a:lnTo>
                              <a:cubicBezTo>
                                <a:pt x="55054" y="66580"/>
                                <a:pt x="44005" y="67723"/>
                                <a:pt x="30480" y="64389"/>
                              </a:cubicBezTo>
                              <a:cubicBezTo>
                                <a:pt x="23081" y="70401"/>
                                <a:pt x="15285" y="75906"/>
                                <a:pt x="7144" y="80867"/>
                              </a:cubicBezTo>
                              <a:lnTo>
                                <a:pt x="13335" y="83344"/>
                              </a:lnTo>
                              <a:cubicBezTo>
                                <a:pt x="23215" y="87194"/>
                                <a:pt x="33691" y="89289"/>
                                <a:pt x="44291" y="89535"/>
                              </a:cubicBezTo>
                              <a:cubicBezTo>
                                <a:pt x="56397" y="90039"/>
                                <a:pt x="68189" y="85605"/>
                                <a:pt x="76962" y="77248"/>
                              </a:cubicBezTo>
                              <a:cubicBezTo>
                                <a:pt x="91916" y="62198"/>
                                <a:pt x="92964" y="36386"/>
                                <a:pt x="80486" y="7239"/>
                              </a:cubicBezTo>
                              <a:lnTo>
                                <a:pt x="80486" y="7239"/>
                              </a:lnTo>
                            </a:path>
                          </a:pathLst>
                        </a:custGeom>
                        <a:solidFill>
                          <a:srgbClr val="FFFFFF"/>
                        </a:solidFill>
                        <a:ln w="9525" cap="flat">
                          <a:noFill/>
                          <a:prstDash val="solid"/>
                          <a:miter/>
                        </a:ln>
                      </wps:spPr>
                      <wps:bodyPr rtlCol="0" anchor="ctr"/>
                    </wps:wsp>
                    <wps:wsp>
                      <wps:cNvPr id="39" name="Vapaamuotoinen: Muoto 39"/>
                      <wps:cNvSpPr/>
                      <wps:spPr>
                        <a:xfrm>
                          <a:off x="1637755" y="5818277"/>
                          <a:ext cx="118693" cy="118693"/>
                        </a:xfrm>
                        <a:custGeom>
                          <a:avLst/>
                          <a:gdLst>
                            <a:gd name="connsiteX0" fmla="*/ 35846 w 95250"/>
                            <a:gd name="connsiteY0" fmla="*/ 60960 h 95250"/>
                            <a:gd name="connsiteX1" fmla="*/ 32417 w 95250"/>
                            <a:gd name="connsiteY1" fmla="*/ 30575 h 95250"/>
                            <a:gd name="connsiteX2" fmla="*/ 15844 w 95250"/>
                            <a:gd name="connsiteY2" fmla="*/ 7144 h 95250"/>
                            <a:gd name="connsiteX3" fmla="*/ 19368 w 95250"/>
                            <a:gd name="connsiteY3" fmla="*/ 77438 h 95250"/>
                            <a:gd name="connsiteX4" fmla="*/ 89472 w 95250"/>
                            <a:gd name="connsiteY4" fmla="*/ 80963 h 95250"/>
                            <a:gd name="connsiteX5" fmla="*/ 66136 w 95250"/>
                            <a:gd name="connsiteY5" fmla="*/ 64484 h 95250"/>
                            <a:gd name="connsiteX6" fmla="*/ 35846 w 95250"/>
                            <a:gd name="connsiteY6" fmla="*/ 60960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35846" y="60960"/>
                              </a:moveTo>
                              <a:cubicBezTo>
                                <a:pt x="29941" y="55150"/>
                                <a:pt x="28988" y="44005"/>
                                <a:pt x="32417" y="30575"/>
                              </a:cubicBezTo>
                              <a:cubicBezTo>
                                <a:pt x="26364" y="23153"/>
                                <a:pt x="20826" y="15324"/>
                                <a:pt x="15844" y="7144"/>
                              </a:cubicBezTo>
                              <a:cubicBezTo>
                                <a:pt x="3271" y="36386"/>
                                <a:pt x="4223" y="62294"/>
                                <a:pt x="19368" y="77438"/>
                              </a:cubicBezTo>
                              <a:cubicBezTo>
                                <a:pt x="34513" y="92583"/>
                                <a:pt x="60230" y="93440"/>
                                <a:pt x="89472" y="80963"/>
                              </a:cubicBezTo>
                              <a:cubicBezTo>
                                <a:pt x="81346" y="75979"/>
                                <a:pt x="73551" y="70474"/>
                                <a:pt x="66136" y="64484"/>
                              </a:cubicBezTo>
                              <a:cubicBezTo>
                                <a:pt x="52705" y="67913"/>
                                <a:pt x="41752" y="66865"/>
                                <a:pt x="35846" y="60960"/>
                              </a:cubicBezTo>
                            </a:path>
                          </a:pathLst>
                        </a:custGeom>
                        <a:solidFill>
                          <a:srgbClr val="FFFFFF"/>
                        </a:solidFill>
                        <a:ln w="9525" cap="flat">
                          <a:noFill/>
                          <a:prstDash val="solid"/>
                          <a:miter/>
                        </a:ln>
                      </wps:spPr>
                      <wps:bodyPr rtlCol="0" anchor="ctr"/>
                    </wps:wsp>
                    <wps:wsp>
                      <wps:cNvPr id="40" name="Vapaamuotoinen: Muoto 40"/>
                      <wps:cNvSpPr/>
                      <wps:spPr>
                        <a:xfrm>
                          <a:off x="1638227" y="5683352"/>
                          <a:ext cx="249255" cy="225516"/>
                        </a:xfrm>
                        <a:custGeom>
                          <a:avLst/>
                          <a:gdLst>
                            <a:gd name="connsiteX0" fmla="*/ 178818 w 200025"/>
                            <a:gd name="connsiteY0" fmla="*/ 108657 h 180975"/>
                            <a:gd name="connsiteX1" fmla="*/ 185009 w 200025"/>
                            <a:gd name="connsiteY1" fmla="*/ 19693 h 180975"/>
                            <a:gd name="connsiteX2" fmla="*/ 101951 w 200025"/>
                            <a:gd name="connsiteY2" fmla="*/ 22360 h 180975"/>
                            <a:gd name="connsiteX3" fmla="*/ 18988 w 200025"/>
                            <a:gd name="connsiteY3" fmla="*/ 19693 h 180975"/>
                            <a:gd name="connsiteX4" fmla="*/ 24608 w 200025"/>
                            <a:gd name="connsiteY4" fmla="*/ 107895 h 180975"/>
                            <a:gd name="connsiteX5" fmla="*/ 95760 w 200025"/>
                            <a:gd name="connsiteY5" fmla="*/ 179428 h 180975"/>
                            <a:gd name="connsiteX6" fmla="*/ 97855 w 200025"/>
                            <a:gd name="connsiteY6" fmla="*/ 180475 h 180975"/>
                            <a:gd name="connsiteX7" fmla="*/ 100618 w 200025"/>
                            <a:gd name="connsiteY7" fmla="*/ 181142 h 180975"/>
                            <a:gd name="connsiteX8" fmla="*/ 101951 w 200025"/>
                            <a:gd name="connsiteY8" fmla="*/ 181142 h 180975"/>
                            <a:gd name="connsiteX9" fmla="*/ 107952 w 200025"/>
                            <a:gd name="connsiteY9" fmla="*/ 179523 h 180975"/>
                            <a:gd name="connsiteX10" fmla="*/ 147576 w 200025"/>
                            <a:gd name="connsiteY10" fmla="*/ 148185 h 180975"/>
                            <a:gd name="connsiteX11" fmla="*/ 178818 w 200025"/>
                            <a:gd name="connsiteY11" fmla="*/ 108561 h 180975"/>
                            <a:gd name="connsiteX12" fmla="*/ 101951 w 200025"/>
                            <a:gd name="connsiteY12" fmla="*/ 155710 h 180975"/>
                            <a:gd name="connsiteX13" fmla="*/ 72805 w 200025"/>
                            <a:gd name="connsiteY13" fmla="*/ 131802 h 180975"/>
                            <a:gd name="connsiteX14" fmla="*/ 44230 w 200025"/>
                            <a:gd name="connsiteY14" fmla="*/ 95893 h 180975"/>
                            <a:gd name="connsiteX15" fmla="*/ 34705 w 200025"/>
                            <a:gd name="connsiteY15" fmla="*/ 36076 h 180975"/>
                            <a:gd name="connsiteX16" fmla="*/ 50992 w 200025"/>
                            <a:gd name="connsiteY16" fmla="*/ 30552 h 180975"/>
                            <a:gd name="connsiteX17" fmla="*/ 96141 w 200025"/>
                            <a:gd name="connsiteY17" fmla="*/ 46173 h 180975"/>
                            <a:gd name="connsiteX18" fmla="*/ 96141 w 200025"/>
                            <a:gd name="connsiteY18" fmla="*/ 46173 h 180975"/>
                            <a:gd name="connsiteX19" fmla="*/ 111476 w 200025"/>
                            <a:gd name="connsiteY19" fmla="*/ 56555 h 180975"/>
                            <a:gd name="connsiteX20" fmla="*/ 111476 w 200025"/>
                            <a:gd name="connsiteY20" fmla="*/ 56555 h 180975"/>
                            <a:gd name="connsiteX21" fmla="*/ 124430 w 200025"/>
                            <a:gd name="connsiteY21" fmla="*/ 67509 h 180975"/>
                            <a:gd name="connsiteX22" fmla="*/ 126145 w 200025"/>
                            <a:gd name="connsiteY22" fmla="*/ 69033 h 180975"/>
                            <a:gd name="connsiteX23" fmla="*/ 126621 w 200025"/>
                            <a:gd name="connsiteY23" fmla="*/ 69509 h 180975"/>
                            <a:gd name="connsiteX24" fmla="*/ 130336 w 200025"/>
                            <a:gd name="connsiteY24" fmla="*/ 73129 h 180975"/>
                            <a:gd name="connsiteX25" fmla="*/ 147195 w 200025"/>
                            <a:gd name="connsiteY25" fmla="*/ 92179 h 180975"/>
                            <a:gd name="connsiteX26" fmla="*/ 148147 w 200025"/>
                            <a:gd name="connsiteY26" fmla="*/ 90559 h 180975"/>
                            <a:gd name="connsiteX27" fmla="*/ 158339 w 200025"/>
                            <a:gd name="connsiteY27" fmla="*/ 69033 h 180975"/>
                            <a:gd name="connsiteX28" fmla="*/ 146814 w 200025"/>
                            <a:gd name="connsiteY28" fmla="*/ 56555 h 180975"/>
                            <a:gd name="connsiteX29" fmla="*/ 144909 w 200025"/>
                            <a:gd name="connsiteY29" fmla="*/ 54745 h 180975"/>
                            <a:gd name="connsiteX30" fmla="*/ 141480 w 200025"/>
                            <a:gd name="connsiteY30" fmla="*/ 51412 h 180975"/>
                            <a:gd name="connsiteX31" fmla="*/ 139670 w 200025"/>
                            <a:gd name="connsiteY31" fmla="*/ 49792 h 180975"/>
                            <a:gd name="connsiteX32" fmla="*/ 135289 w 200025"/>
                            <a:gd name="connsiteY32" fmla="*/ 45887 h 180975"/>
                            <a:gd name="connsiteX33" fmla="*/ 134717 w 200025"/>
                            <a:gd name="connsiteY33" fmla="*/ 45315 h 180975"/>
                            <a:gd name="connsiteX34" fmla="*/ 134717 w 200025"/>
                            <a:gd name="connsiteY34" fmla="*/ 45315 h 180975"/>
                            <a:gd name="connsiteX35" fmla="*/ 124240 w 200025"/>
                            <a:gd name="connsiteY35" fmla="*/ 36933 h 180975"/>
                            <a:gd name="connsiteX36" fmla="*/ 167769 w 200025"/>
                            <a:gd name="connsiteY36" fmla="*/ 35981 h 180975"/>
                            <a:gd name="connsiteX37" fmla="*/ 158244 w 200025"/>
                            <a:gd name="connsiteY37" fmla="*/ 96560 h 180975"/>
                            <a:gd name="connsiteX38" fmla="*/ 130431 w 200025"/>
                            <a:gd name="connsiteY38" fmla="*/ 131707 h 180975"/>
                            <a:gd name="connsiteX39" fmla="*/ 101284 w 200025"/>
                            <a:gd name="connsiteY39" fmla="*/ 155615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00025" h="180975">
                              <a:moveTo>
                                <a:pt x="178818" y="108657"/>
                              </a:moveTo>
                              <a:cubicBezTo>
                                <a:pt x="200821" y="71986"/>
                                <a:pt x="203202" y="37886"/>
                                <a:pt x="185009" y="19693"/>
                              </a:cubicBezTo>
                              <a:cubicBezTo>
                                <a:pt x="166816" y="1501"/>
                                <a:pt x="136336" y="3691"/>
                                <a:pt x="101951" y="22360"/>
                              </a:cubicBezTo>
                              <a:cubicBezTo>
                                <a:pt x="67566" y="3310"/>
                                <a:pt x="36229" y="2453"/>
                                <a:pt x="18988" y="19693"/>
                              </a:cubicBezTo>
                              <a:cubicBezTo>
                                <a:pt x="1748" y="36933"/>
                                <a:pt x="3082" y="71509"/>
                                <a:pt x="24608" y="107895"/>
                              </a:cubicBezTo>
                              <a:cubicBezTo>
                                <a:pt x="42324" y="137039"/>
                                <a:pt x="66711" y="161557"/>
                                <a:pt x="95760" y="179428"/>
                              </a:cubicBezTo>
                              <a:lnTo>
                                <a:pt x="97855" y="180475"/>
                              </a:lnTo>
                              <a:cubicBezTo>
                                <a:pt x="98738" y="180834"/>
                                <a:pt x="99669" y="181059"/>
                                <a:pt x="100618" y="181142"/>
                              </a:cubicBezTo>
                              <a:lnTo>
                                <a:pt x="101951" y="181142"/>
                              </a:lnTo>
                              <a:cubicBezTo>
                                <a:pt x="104057" y="181125"/>
                                <a:pt x="106123" y="180568"/>
                                <a:pt x="107952" y="179523"/>
                              </a:cubicBezTo>
                              <a:cubicBezTo>
                                <a:pt x="122400" y="170748"/>
                                <a:pt x="135709" y="160223"/>
                                <a:pt x="147576" y="148185"/>
                              </a:cubicBezTo>
                              <a:cubicBezTo>
                                <a:pt x="159612" y="136341"/>
                                <a:pt x="170108" y="123028"/>
                                <a:pt x="178818" y="108561"/>
                              </a:cubicBezTo>
                              <a:moveTo>
                                <a:pt x="101951" y="155710"/>
                              </a:moveTo>
                              <a:cubicBezTo>
                                <a:pt x="91457" y="148741"/>
                                <a:pt x="81692" y="140731"/>
                                <a:pt x="72805" y="131802"/>
                              </a:cubicBezTo>
                              <a:cubicBezTo>
                                <a:pt x="61873" y="121023"/>
                                <a:pt x="52279" y="108966"/>
                                <a:pt x="44230" y="95893"/>
                              </a:cubicBezTo>
                              <a:cubicBezTo>
                                <a:pt x="28894" y="69985"/>
                                <a:pt x="25180" y="45887"/>
                                <a:pt x="34705" y="36076"/>
                              </a:cubicBezTo>
                              <a:cubicBezTo>
                                <a:pt x="39171" y="32120"/>
                                <a:pt x="45041" y="30129"/>
                                <a:pt x="50992" y="30552"/>
                              </a:cubicBezTo>
                              <a:cubicBezTo>
                                <a:pt x="67110" y="31908"/>
                                <a:pt x="82632" y="37278"/>
                                <a:pt x="96141" y="46173"/>
                              </a:cubicBezTo>
                              <a:lnTo>
                                <a:pt x="96141" y="46173"/>
                              </a:lnTo>
                              <a:cubicBezTo>
                                <a:pt x="101441" y="49347"/>
                                <a:pt x="106560" y="52814"/>
                                <a:pt x="111476" y="56555"/>
                              </a:cubicBezTo>
                              <a:lnTo>
                                <a:pt x="111476" y="56555"/>
                              </a:lnTo>
                              <a:cubicBezTo>
                                <a:pt x="115858" y="59984"/>
                                <a:pt x="120239" y="63604"/>
                                <a:pt x="124430" y="67509"/>
                              </a:cubicBezTo>
                              <a:lnTo>
                                <a:pt x="126145" y="69033"/>
                              </a:lnTo>
                              <a:lnTo>
                                <a:pt x="126621" y="69509"/>
                              </a:lnTo>
                              <a:lnTo>
                                <a:pt x="130336" y="73129"/>
                              </a:lnTo>
                              <a:cubicBezTo>
                                <a:pt x="136363" y="79106"/>
                                <a:pt x="141994" y="85470"/>
                                <a:pt x="147195" y="92179"/>
                              </a:cubicBezTo>
                              <a:lnTo>
                                <a:pt x="148147" y="90559"/>
                              </a:lnTo>
                              <a:cubicBezTo>
                                <a:pt x="152337" y="83786"/>
                                <a:pt x="155755" y="76566"/>
                                <a:pt x="158339" y="69033"/>
                              </a:cubicBezTo>
                              <a:cubicBezTo>
                                <a:pt x="154720" y="64842"/>
                                <a:pt x="150910" y="60651"/>
                                <a:pt x="146814" y="56555"/>
                              </a:cubicBezTo>
                              <a:lnTo>
                                <a:pt x="144909" y="54745"/>
                              </a:lnTo>
                              <a:lnTo>
                                <a:pt x="141480" y="51412"/>
                              </a:lnTo>
                              <a:lnTo>
                                <a:pt x="139670" y="49792"/>
                              </a:lnTo>
                              <a:lnTo>
                                <a:pt x="135289" y="45887"/>
                              </a:lnTo>
                              <a:lnTo>
                                <a:pt x="134717" y="45315"/>
                              </a:lnTo>
                              <a:lnTo>
                                <a:pt x="134717" y="45315"/>
                              </a:lnTo>
                              <a:cubicBezTo>
                                <a:pt x="131288" y="42363"/>
                                <a:pt x="127764" y="39601"/>
                                <a:pt x="124240" y="36933"/>
                              </a:cubicBezTo>
                              <a:cubicBezTo>
                                <a:pt x="143290" y="28837"/>
                                <a:pt x="159958" y="28266"/>
                                <a:pt x="167769" y="35981"/>
                              </a:cubicBezTo>
                              <a:cubicBezTo>
                                <a:pt x="177770" y="45982"/>
                                <a:pt x="173865" y="70271"/>
                                <a:pt x="158244" y="96560"/>
                              </a:cubicBezTo>
                              <a:cubicBezTo>
                                <a:pt x="150435" y="109362"/>
                                <a:pt x="141095" y="121165"/>
                                <a:pt x="130431" y="131707"/>
                              </a:cubicBezTo>
                              <a:cubicBezTo>
                                <a:pt x="121544" y="140636"/>
                                <a:pt x="111779" y="148645"/>
                                <a:pt x="101284" y="155615"/>
                              </a:cubicBezTo>
                            </a:path>
                          </a:pathLst>
                        </a:custGeom>
                        <a:solidFill>
                          <a:srgbClr val="FFFFFF"/>
                        </a:solidFill>
                        <a:ln w="9525" cap="flat">
                          <a:noFill/>
                          <a:prstDash val="solid"/>
                          <a:miter/>
                        </a:ln>
                      </wps:spPr>
                      <wps:bodyPr rtlCol="0" anchor="ctr"/>
                    </wps:wsp>
                    <wps:wsp>
                      <wps:cNvPr id="41" name="Vapaamuotoinen: Muoto 41"/>
                      <wps:cNvSpPr/>
                      <wps:spPr>
                        <a:xfrm>
                          <a:off x="2035465" y="5411210"/>
                          <a:ext cx="118693" cy="118693"/>
                        </a:xfrm>
                        <a:custGeom>
                          <a:avLst/>
                          <a:gdLst>
                            <a:gd name="connsiteX0" fmla="*/ 93687 w 95250"/>
                            <a:gd name="connsiteY0" fmla="*/ 26345 h 95250"/>
                            <a:gd name="connsiteX1" fmla="*/ 26345 w 95250"/>
                            <a:gd name="connsiteY1" fmla="*/ 93687 h 95250"/>
                            <a:gd name="connsiteX2" fmla="*/ 10438 w 95250"/>
                            <a:gd name="connsiteY2" fmla="*/ 93687 h 95250"/>
                            <a:gd name="connsiteX3" fmla="*/ 10438 w 95250"/>
                            <a:gd name="connsiteY3" fmla="*/ 77780 h 95250"/>
                            <a:gd name="connsiteX4" fmla="*/ 77780 w 95250"/>
                            <a:gd name="connsiteY4" fmla="*/ 10438 h 95250"/>
                            <a:gd name="connsiteX5" fmla="*/ 93687 w 95250"/>
                            <a:gd name="connsiteY5" fmla="*/ 10438 h 95250"/>
                            <a:gd name="connsiteX6" fmla="*/ 93687 w 95250"/>
                            <a:gd name="connsiteY6" fmla="*/ 2634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93687" y="26345"/>
                              </a:moveTo>
                              <a:lnTo>
                                <a:pt x="26345" y="93687"/>
                              </a:lnTo>
                              <a:cubicBezTo>
                                <a:pt x="21952" y="98079"/>
                                <a:pt x="14831" y="98079"/>
                                <a:pt x="10438" y="93687"/>
                              </a:cubicBezTo>
                              <a:cubicBezTo>
                                <a:pt x="6046" y="89294"/>
                                <a:pt x="6046" y="82173"/>
                                <a:pt x="10438" y="77780"/>
                              </a:cubicBezTo>
                              <a:lnTo>
                                <a:pt x="77780" y="10438"/>
                              </a:lnTo>
                              <a:cubicBezTo>
                                <a:pt x="82172" y="6046"/>
                                <a:pt x="89294" y="6046"/>
                                <a:pt x="93687" y="10438"/>
                              </a:cubicBezTo>
                              <a:cubicBezTo>
                                <a:pt x="98079" y="14831"/>
                                <a:pt x="98079" y="21952"/>
                                <a:pt x="93687" y="26345"/>
                              </a:cubicBezTo>
                            </a:path>
                          </a:pathLst>
                        </a:custGeom>
                        <a:solidFill>
                          <a:srgbClr val="FFFFFF"/>
                        </a:solidFill>
                        <a:ln w="9525" cap="flat">
                          <a:noFill/>
                          <a:prstDash val="solid"/>
                          <a:miter/>
                        </a:ln>
                      </wps:spPr>
                      <wps:bodyPr rtlCol="0" anchor="ctr"/>
                    </wps:wsp>
                    <wps:wsp>
                      <wps:cNvPr id="42" name="Vapaamuotoinen: Muoto 42"/>
                      <wps:cNvSpPr/>
                      <wps:spPr>
                        <a:xfrm>
                          <a:off x="1360459" y="5409667"/>
                          <a:ext cx="118693" cy="118693"/>
                        </a:xfrm>
                        <a:custGeom>
                          <a:avLst/>
                          <a:gdLst>
                            <a:gd name="connsiteX0" fmla="*/ 93687 w 95250"/>
                            <a:gd name="connsiteY0" fmla="*/ 93591 h 95250"/>
                            <a:gd name="connsiteX1" fmla="*/ 77792 w 95250"/>
                            <a:gd name="connsiteY1" fmla="*/ 93603 h 95250"/>
                            <a:gd name="connsiteX2" fmla="*/ 77780 w 95250"/>
                            <a:gd name="connsiteY2" fmla="*/ 93591 h 95250"/>
                            <a:gd name="connsiteX3" fmla="*/ 10438 w 95250"/>
                            <a:gd name="connsiteY3" fmla="*/ 26345 h 95250"/>
                            <a:gd name="connsiteX4" fmla="*/ 10438 w 95250"/>
                            <a:gd name="connsiteY4" fmla="*/ 10438 h 95250"/>
                            <a:gd name="connsiteX5" fmla="*/ 26345 w 95250"/>
                            <a:gd name="connsiteY5" fmla="*/ 10438 h 95250"/>
                            <a:gd name="connsiteX6" fmla="*/ 93687 w 95250"/>
                            <a:gd name="connsiteY6" fmla="*/ 77685 h 95250"/>
                            <a:gd name="connsiteX7" fmla="*/ 93698 w 95250"/>
                            <a:gd name="connsiteY7" fmla="*/ 93580 h 95250"/>
                            <a:gd name="connsiteX8" fmla="*/ 93687 w 95250"/>
                            <a:gd name="connsiteY8" fmla="*/ 93591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687" y="93591"/>
                              </a:moveTo>
                              <a:cubicBezTo>
                                <a:pt x="89301" y="97984"/>
                                <a:pt x="82184" y="97989"/>
                                <a:pt x="77792" y="93603"/>
                              </a:cubicBezTo>
                              <a:cubicBezTo>
                                <a:pt x="77788" y="93599"/>
                                <a:pt x="77784" y="93595"/>
                                <a:pt x="77780" y="93591"/>
                              </a:cubicBezTo>
                              <a:lnTo>
                                <a:pt x="10438" y="26345"/>
                              </a:lnTo>
                              <a:cubicBezTo>
                                <a:pt x="6046" y="21953"/>
                                <a:pt x="6046" y="14831"/>
                                <a:pt x="10438" y="10438"/>
                              </a:cubicBezTo>
                              <a:cubicBezTo>
                                <a:pt x="14831" y="6046"/>
                                <a:pt x="21952" y="6046"/>
                                <a:pt x="26345" y="10438"/>
                              </a:cubicBezTo>
                              <a:lnTo>
                                <a:pt x="93687" y="77685"/>
                              </a:lnTo>
                              <a:cubicBezTo>
                                <a:pt x="98079" y="82071"/>
                                <a:pt x="98084" y="89187"/>
                                <a:pt x="93698" y="93580"/>
                              </a:cubicBezTo>
                              <a:cubicBezTo>
                                <a:pt x="93695" y="93583"/>
                                <a:pt x="93691" y="93587"/>
                                <a:pt x="93687" y="93591"/>
                              </a:cubicBezTo>
                            </a:path>
                          </a:pathLst>
                        </a:custGeom>
                        <a:solidFill>
                          <a:srgbClr val="FFFFFF"/>
                        </a:solidFill>
                        <a:ln w="9525" cap="flat">
                          <a:noFill/>
                          <a:prstDash val="solid"/>
                          <a:miter/>
                        </a:ln>
                      </wps:spPr>
                      <wps:bodyPr rtlCol="0" anchor="ctr"/>
                    </wps:wsp>
                    <wps:wsp>
                      <wps:cNvPr id="43" name="Vapaamuotoinen: Muoto 43"/>
                      <wps:cNvSpPr/>
                      <wps:spPr>
                        <a:xfrm>
                          <a:off x="2038156" y="6086833"/>
                          <a:ext cx="118693" cy="118693"/>
                        </a:xfrm>
                        <a:custGeom>
                          <a:avLst/>
                          <a:gdLst>
                            <a:gd name="connsiteX0" fmla="*/ 93051 w 95250"/>
                            <a:gd name="connsiteY0" fmla="*/ 93096 h 95250"/>
                            <a:gd name="connsiteX1" fmla="*/ 77156 w 95250"/>
                            <a:gd name="connsiteY1" fmla="*/ 93108 h 95250"/>
                            <a:gd name="connsiteX2" fmla="*/ 77145 w 95250"/>
                            <a:gd name="connsiteY2" fmla="*/ 93096 h 95250"/>
                            <a:gd name="connsiteX3" fmla="*/ 9898 w 95250"/>
                            <a:gd name="connsiteY3" fmla="*/ 25754 h 95250"/>
                            <a:gd name="connsiteX4" fmla="*/ 11013 w 95250"/>
                            <a:gd name="connsiteY4" fmla="*/ 9898 h 95250"/>
                            <a:gd name="connsiteX5" fmla="*/ 25805 w 95250"/>
                            <a:gd name="connsiteY5" fmla="*/ 9942 h 95250"/>
                            <a:gd name="connsiteX6" fmla="*/ 93051 w 95250"/>
                            <a:gd name="connsiteY6" fmla="*/ 77189 h 95250"/>
                            <a:gd name="connsiteX7" fmla="*/ 93063 w 95250"/>
                            <a:gd name="connsiteY7" fmla="*/ 93084 h 95250"/>
                            <a:gd name="connsiteX8" fmla="*/ 93051 w 95250"/>
                            <a:gd name="connsiteY8" fmla="*/ 93096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051" y="93096"/>
                              </a:moveTo>
                              <a:cubicBezTo>
                                <a:pt x="88665" y="97489"/>
                                <a:pt x="81549" y="97494"/>
                                <a:pt x="77156" y="93108"/>
                              </a:cubicBezTo>
                              <a:cubicBezTo>
                                <a:pt x="77152" y="93103"/>
                                <a:pt x="77149" y="93100"/>
                                <a:pt x="77145" y="93096"/>
                              </a:cubicBezTo>
                              <a:lnTo>
                                <a:pt x="9898" y="25754"/>
                              </a:lnTo>
                              <a:cubicBezTo>
                                <a:pt x="5827" y="21068"/>
                                <a:pt x="6327" y="13969"/>
                                <a:pt x="11013" y="9898"/>
                              </a:cubicBezTo>
                              <a:cubicBezTo>
                                <a:pt x="15260" y="6209"/>
                                <a:pt x="21580" y="6228"/>
                                <a:pt x="25805" y="9942"/>
                              </a:cubicBezTo>
                              <a:lnTo>
                                <a:pt x="93051" y="77189"/>
                              </a:lnTo>
                              <a:cubicBezTo>
                                <a:pt x="97444" y="81575"/>
                                <a:pt x="97449" y="88692"/>
                                <a:pt x="93063" y="93084"/>
                              </a:cubicBezTo>
                              <a:cubicBezTo>
                                <a:pt x="93059" y="93088"/>
                                <a:pt x="93055" y="93092"/>
                                <a:pt x="93051" y="93096"/>
                              </a:cubicBezTo>
                            </a:path>
                          </a:pathLst>
                        </a:custGeom>
                        <a:solidFill>
                          <a:srgbClr val="FFFFFF"/>
                        </a:solidFill>
                        <a:ln w="9525" cap="flat">
                          <a:noFill/>
                          <a:prstDash val="solid"/>
                          <a:miter/>
                        </a:ln>
                      </wps:spPr>
                      <wps:bodyPr rtlCol="0" anchor="ctr"/>
                    </wps:wsp>
                    <wps:wsp>
                      <wps:cNvPr id="44" name="Vapaamuotoinen: Muoto 44"/>
                      <wps:cNvSpPr/>
                      <wps:spPr>
                        <a:xfrm>
                          <a:off x="2730" y="2030518"/>
                          <a:ext cx="118693" cy="118693"/>
                        </a:xfrm>
                        <a:custGeom>
                          <a:avLst/>
                          <a:gdLst>
                            <a:gd name="connsiteX0" fmla="*/ 93020 w 95250"/>
                            <a:gd name="connsiteY0" fmla="*/ 24790 h 95250"/>
                            <a:gd name="connsiteX1" fmla="*/ 26345 w 95250"/>
                            <a:gd name="connsiteY1" fmla="*/ 92132 h 95250"/>
                            <a:gd name="connsiteX2" fmla="*/ 10438 w 95250"/>
                            <a:gd name="connsiteY2" fmla="*/ 92132 h 95250"/>
                            <a:gd name="connsiteX3" fmla="*/ 10438 w 95250"/>
                            <a:gd name="connsiteY3" fmla="*/ 76225 h 95250"/>
                            <a:gd name="connsiteX4" fmla="*/ 77780 w 95250"/>
                            <a:gd name="connsiteY4" fmla="*/ 8884 h 95250"/>
                            <a:gd name="connsiteX5" fmla="*/ 93286 w 95250"/>
                            <a:gd name="connsiteY5" fmla="*/ 12380 h 95250"/>
                            <a:gd name="connsiteX6" fmla="*/ 93020 w 95250"/>
                            <a:gd name="connsiteY6" fmla="*/ 24790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93020" y="24790"/>
                              </a:moveTo>
                              <a:lnTo>
                                <a:pt x="26345" y="92132"/>
                              </a:lnTo>
                              <a:cubicBezTo>
                                <a:pt x="21952" y="96524"/>
                                <a:pt x="14831" y="96524"/>
                                <a:pt x="10438" y="92132"/>
                              </a:cubicBezTo>
                              <a:cubicBezTo>
                                <a:pt x="6046" y="87739"/>
                                <a:pt x="6046" y="80618"/>
                                <a:pt x="10438" y="76225"/>
                              </a:cubicBezTo>
                              <a:lnTo>
                                <a:pt x="77780" y="8884"/>
                              </a:lnTo>
                              <a:cubicBezTo>
                                <a:pt x="83027" y="5567"/>
                                <a:pt x="89969" y="7133"/>
                                <a:pt x="93286" y="12380"/>
                              </a:cubicBezTo>
                              <a:cubicBezTo>
                                <a:pt x="95696" y="16195"/>
                                <a:pt x="95592" y="21082"/>
                                <a:pt x="93020" y="24790"/>
                              </a:cubicBezTo>
                            </a:path>
                          </a:pathLst>
                        </a:custGeom>
                        <a:solidFill>
                          <a:srgbClr val="FFFFFF"/>
                        </a:solidFill>
                        <a:ln w="9525" cap="flat">
                          <a:noFill/>
                          <a:prstDash val="solid"/>
                          <a:miter/>
                        </a:ln>
                      </wps:spPr>
                      <wps:bodyPr rtlCol="0" anchor="ctr"/>
                    </wps:wsp>
                    <wps:wsp>
                      <wps:cNvPr id="45" name="Vapaamuotoinen: Muoto 45"/>
                      <wps:cNvSpPr/>
                      <wps:spPr>
                        <a:xfrm>
                          <a:off x="4393" y="2704181"/>
                          <a:ext cx="118693" cy="118693"/>
                        </a:xfrm>
                        <a:custGeom>
                          <a:avLst/>
                          <a:gdLst>
                            <a:gd name="connsiteX0" fmla="*/ 93687 w 95250"/>
                            <a:gd name="connsiteY0" fmla="*/ 93020 h 95250"/>
                            <a:gd name="connsiteX1" fmla="*/ 77792 w 95250"/>
                            <a:gd name="connsiteY1" fmla="*/ 93032 h 95250"/>
                            <a:gd name="connsiteX2" fmla="*/ 77780 w 95250"/>
                            <a:gd name="connsiteY2" fmla="*/ 93020 h 95250"/>
                            <a:gd name="connsiteX3" fmla="*/ 10438 w 95250"/>
                            <a:gd name="connsiteY3" fmla="*/ 26345 h 95250"/>
                            <a:gd name="connsiteX4" fmla="*/ 10438 w 95250"/>
                            <a:gd name="connsiteY4" fmla="*/ 10438 h 95250"/>
                            <a:gd name="connsiteX5" fmla="*/ 26345 w 95250"/>
                            <a:gd name="connsiteY5" fmla="*/ 10438 h 95250"/>
                            <a:gd name="connsiteX6" fmla="*/ 93687 w 95250"/>
                            <a:gd name="connsiteY6" fmla="*/ 77780 h 95250"/>
                            <a:gd name="connsiteX7" fmla="*/ 93698 w 95250"/>
                            <a:gd name="connsiteY7" fmla="*/ 93675 h 95250"/>
                            <a:gd name="connsiteX8" fmla="*/ 93687 w 95250"/>
                            <a:gd name="connsiteY8" fmla="*/ 93687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687" y="93020"/>
                              </a:moveTo>
                              <a:cubicBezTo>
                                <a:pt x="89301" y="97412"/>
                                <a:pt x="82184" y="97418"/>
                                <a:pt x="77792" y="93032"/>
                              </a:cubicBezTo>
                              <a:cubicBezTo>
                                <a:pt x="77788" y="93028"/>
                                <a:pt x="77784" y="93024"/>
                                <a:pt x="77780" y="93020"/>
                              </a:cubicBezTo>
                              <a:lnTo>
                                <a:pt x="10438" y="26345"/>
                              </a:lnTo>
                              <a:cubicBezTo>
                                <a:pt x="6046" y="21952"/>
                                <a:pt x="6046" y="14831"/>
                                <a:pt x="10438" y="10438"/>
                              </a:cubicBezTo>
                              <a:cubicBezTo>
                                <a:pt x="14831" y="6046"/>
                                <a:pt x="21952" y="6046"/>
                                <a:pt x="26345" y="10438"/>
                              </a:cubicBezTo>
                              <a:lnTo>
                                <a:pt x="93687" y="77780"/>
                              </a:lnTo>
                              <a:cubicBezTo>
                                <a:pt x="98079" y="82166"/>
                                <a:pt x="98084" y="89282"/>
                                <a:pt x="93698" y="93675"/>
                              </a:cubicBezTo>
                              <a:cubicBezTo>
                                <a:pt x="93694" y="93679"/>
                                <a:pt x="93691" y="93683"/>
                                <a:pt x="93687" y="93687"/>
                              </a:cubicBezTo>
                            </a:path>
                          </a:pathLst>
                        </a:custGeom>
                        <a:solidFill>
                          <a:srgbClr val="FFFFFF"/>
                        </a:solidFill>
                        <a:ln w="9525" cap="flat">
                          <a:noFill/>
                          <a:prstDash val="solid"/>
                          <a:miter/>
                        </a:ln>
                      </wps:spPr>
                      <wps:bodyPr rtlCol="0" anchor="ctr"/>
                    </wps:wsp>
                    <wps:wsp>
                      <wps:cNvPr id="46" name="Vapaamuotoinen: Muoto 46"/>
                      <wps:cNvSpPr/>
                      <wps:spPr>
                        <a:xfrm>
                          <a:off x="329443" y="3025552"/>
                          <a:ext cx="71216" cy="71216"/>
                        </a:xfrm>
                        <a:custGeom>
                          <a:avLst/>
                          <a:gdLst>
                            <a:gd name="connsiteX0" fmla="*/ 30861 w 57150"/>
                            <a:gd name="connsiteY0" fmla="*/ 7144 h 57150"/>
                            <a:gd name="connsiteX1" fmla="*/ 18669 w 57150"/>
                            <a:gd name="connsiteY1" fmla="*/ 18383 h 57150"/>
                            <a:gd name="connsiteX2" fmla="*/ 7144 w 57150"/>
                            <a:gd name="connsiteY2" fmla="*/ 30766 h 57150"/>
                            <a:gd name="connsiteX3" fmla="*/ 16669 w 57150"/>
                            <a:gd name="connsiteY3" fmla="*/ 51626 h 57150"/>
                            <a:gd name="connsiteX4" fmla="*/ 18098 w 57150"/>
                            <a:gd name="connsiteY4" fmla="*/ 53912 h 57150"/>
                            <a:gd name="connsiteX5" fmla="*/ 34862 w 57150"/>
                            <a:gd name="connsiteY5" fmla="*/ 34862 h 57150"/>
                            <a:gd name="connsiteX6" fmla="*/ 53912 w 57150"/>
                            <a:gd name="connsiteY6" fmla="*/ 18193 h 57150"/>
                            <a:gd name="connsiteX7" fmla="*/ 51816 w 57150"/>
                            <a:gd name="connsiteY7" fmla="*/ 17050 h 57150"/>
                            <a:gd name="connsiteX8" fmla="*/ 30670 w 57150"/>
                            <a:gd name="connsiteY8" fmla="*/ 7525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0861" y="7144"/>
                              </a:moveTo>
                              <a:cubicBezTo>
                                <a:pt x="26670" y="10668"/>
                                <a:pt x="22670" y="14383"/>
                                <a:pt x="18669" y="18383"/>
                              </a:cubicBezTo>
                              <a:cubicBezTo>
                                <a:pt x="14669" y="22384"/>
                                <a:pt x="10763" y="26575"/>
                                <a:pt x="7144" y="30766"/>
                              </a:cubicBezTo>
                              <a:cubicBezTo>
                                <a:pt x="9607" y="38022"/>
                                <a:pt x="12798" y="45011"/>
                                <a:pt x="16669" y="51626"/>
                              </a:cubicBezTo>
                              <a:lnTo>
                                <a:pt x="18098" y="53912"/>
                              </a:lnTo>
                              <a:cubicBezTo>
                                <a:pt x="23266" y="47204"/>
                                <a:pt x="28866" y="40841"/>
                                <a:pt x="34862" y="34862"/>
                              </a:cubicBezTo>
                              <a:cubicBezTo>
                                <a:pt x="40837" y="28891"/>
                                <a:pt x="47201" y="23323"/>
                                <a:pt x="53912" y="18193"/>
                              </a:cubicBezTo>
                              <a:cubicBezTo>
                                <a:pt x="53165" y="17907"/>
                                <a:pt x="52460" y="17522"/>
                                <a:pt x="51816" y="17050"/>
                              </a:cubicBezTo>
                              <a:cubicBezTo>
                                <a:pt x="45124" y="13137"/>
                                <a:pt x="38036" y="9944"/>
                                <a:pt x="30670" y="7525"/>
                              </a:cubicBezTo>
                            </a:path>
                          </a:pathLst>
                        </a:custGeom>
                        <a:solidFill>
                          <a:srgbClr val="FFFFFF"/>
                        </a:solidFill>
                        <a:ln w="9525" cap="flat">
                          <a:noFill/>
                          <a:prstDash val="solid"/>
                          <a:miter/>
                        </a:ln>
                      </wps:spPr>
                      <wps:bodyPr rtlCol="0" anchor="ctr"/>
                    </wps:wsp>
                    <wps:wsp>
                      <wps:cNvPr id="47" name="Vapaamuotoinen: Muoto 47"/>
                      <wps:cNvSpPr/>
                      <wps:spPr>
                        <a:xfrm>
                          <a:off x="416563" y="3112554"/>
                          <a:ext cx="118693" cy="118693"/>
                        </a:xfrm>
                        <a:custGeom>
                          <a:avLst/>
                          <a:gdLst>
                            <a:gd name="connsiteX0" fmla="*/ 80677 w 95250"/>
                            <a:gd name="connsiteY0" fmla="*/ 7144 h 95250"/>
                            <a:gd name="connsiteX1" fmla="*/ 80677 w 95250"/>
                            <a:gd name="connsiteY1" fmla="*/ 7144 h 95250"/>
                            <a:gd name="connsiteX2" fmla="*/ 73247 w 95250"/>
                            <a:gd name="connsiteY2" fmla="*/ 18478 h 95250"/>
                            <a:gd name="connsiteX3" fmla="*/ 72485 w 95250"/>
                            <a:gd name="connsiteY3" fmla="*/ 19526 h 95250"/>
                            <a:gd name="connsiteX4" fmla="*/ 70104 w 95250"/>
                            <a:gd name="connsiteY4" fmla="*/ 22860 h 95250"/>
                            <a:gd name="connsiteX5" fmla="*/ 68390 w 95250"/>
                            <a:gd name="connsiteY5" fmla="*/ 25146 h 95250"/>
                            <a:gd name="connsiteX6" fmla="*/ 64199 w 95250"/>
                            <a:gd name="connsiteY6" fmla="*/ 30480 h 95250"/>
                            <a:gd name="connsiteX7" fmla="*/ 60770 w 95250"/>
                            <a:gd name="connsiteY7" fmla="*/ 60865 h 95250"/>
                            <a:gd name="connsiteX8" fmla="*/ 60770 w 95250"/>
                            <a:gd name="connsiteY8" fmla="*/ 60865 h 95250"/>
                            <a:gd name="connsiteX9" fmla="*/ 30480 w 95250"/>
                            <a:gd name="connsiteY9" fmla="*/ 64294 h 95250"/>
                            <a:gd name="connsiteX10" fmla="*/ 7144 w 95250"/>
                            <a:gd name="connsiteY10" fmla="*/ 80772 h 95250"/>
                            <a:gd name="connsiteX11" fmla="*/ 13335 w 95250"/>
                            <a:gd name="connsiteY11" fmla="*/ 83248 h 95250"/>
                            <a:gd name="connsiteX12" fmla="*/ 44672 w 95250"/>
                            <a:gd name="connsiteY12" fmla="*/ 89535 h 95250"/>
                            <a:gd name="connsiteX13" fmla="*/ 77343 w 95250"/>
                            <a:gd name="connsiteY13" fmla="*/ 77248 h 95250"/>
                            <a:gd name="connsiteX14" fmla="*/ 80867 w 95250"/>
                            <a:gd name="connsiteY14" fmla="*/ 7239 h 95250"/>
                            <a:gd name="connsiteX15" fmla="*/ 80867 w 95250"/>
                            <a:gd name="connsiteY15" fmla="*/ 7239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5250" h="95250">
                              <a:moveTo>
                                <a:pt x="80677" y="7144"/>
                              </a:moveTo>
                              <a:lnTo>
                                <a:pt x="80677" y="7144"/>
                              </a:lnTo>
                              <a:cubicBezTo>
                                <a:pt x="78391" y="10954"/>
                                <a:pt x="75914" y="14764"/>
                                <a:pt x="73247" y="18478"/>
                              </a:cubicBezTo>
                              <a:cubicBezTo>
                                <a:pt x="73017" y="18844"/>
                                <a:pt x="72763" y="19194"/>
                                <a:pt x="72485" y="19526"/>
                              </a:cubicBezTo>
                              <a:lnTo>
                                <a:pt x="70104" y="22860"/>
                              </a:lnTo>
                              <a:lnTo>
                                <a:pt x="68390" y="25146"/>
                              </a:lnTo>
                              <a:cubicBezTo>
                                <a:pt x="67056" y="26956"/>
                                <a:pt x="65627" y="28765"/>
                                <a:pt x="64199" y="30480"/>
                              </a:cubicBezTo>
                              <a:cubicBezTo>
                                <a:pt x="67628" y="43910"/>
                                <a:pt x="66675" y="54959"/>
                                <a:pt x="60770" y="60865"/>
                              </a:cubicBezTo>
                              <a:lnTo>
                                <a:pt x="60770" y="60865"/>
                              </a:lnTo>
                              <a:cubicBezTo>
                                <a:pt x="55055" y="66484"/>
                                <a:pt x="44006" y="67723"/>
                                <a:pt x="30480" y="64294"/>
                              </a:cubicBezTo>
                              <a:cubicBezTo>
                                <a:pt x="23081" y="70306"/>
                                <a:pt x="15285" y="75811"/>
                                <a:pt x="7144" y="80772"/>
                              </a:cubicBezTo>
                              <a:cubicBezTo>
                                <a:pt x="9239" y="81724"/>
                                <a:pt x="11240" y="82486"/>
                                <a:pt x="13335" y="83248"/>
                              </a:cubicBezTo>
                              <a:cubicBezTo>
                                <a:pt x="23328" y="87175"/>
                                <a:pt x="33938" y="89303"/>
                                <a:pt x="44672" y="89535"/>
                              </a:cubicBezTo>
                              <a:cubicBezTo>
                                <a:pt x="56778" y="90039"/>
                                <a:pt x="68570" y="85605"/>
                                <a:pt x="77343" y="77248"/>
                              </a:cubicBezTo>
                              <a:cubicBezTo>
                                <a:pt x="92297" y="62198"/>
                                <a:pt x="93345" y="36385"/>
                                <a:pt x="80867" y="7239"/>
                              </a:cubicBezTo>
                              <a:lnTo>
                                <a:pt x="80867" y="7239"/>
                              </a:lnTo>
                            </a:path>
                          </a:pathLst>
                        </a:custGeom>
                        <a:solidFill>
                          <a:srgbClr val="FFFFFF"/>
                        </a:solidFill>
                        <a:ln w="9525" cap="flat">
                          <a:noFill/>
                          <a:prstDash val="solid"/>
                          <a:miter/>
                        </a:ln>
                      </wps:spPr>
                      <wps:bodyPr rtlCol="0" anchor="ctr"/>
                    </wps:wsp>
                    <wps:wsp>
                      <wps:cNvPr id="48" name="Vapaamuotoinen: Muoto 48"/>
                      <wps:cNvSpPr/>
                      <wps:spPr>
                        <a:xfrm>
                          <a:off x="281688" y="3112079"/>
                          <a:ext cx="118693" cy="118693"/>
                        </a:xfrm>
                        <a:custGeom>
                          <a:avLst/>
                          <a:gdLst>
                            <a:gd name="connsiteX0" fmla="*/ 35846 w 95250"/>
                            <a:gd name="connsiteY0" fmla="*/ 60960 h 95250"/>
                            <a:gd name="connsiteX1" fmla="*/ 32417 w 95250"/>
                            <a:gd name="connsiteY1" fmla="*/ 30671 h 95250"/>
                            <a:gd name="connsiteX2" fmla="*/ 15844 w 95250"/>
                            <a:gd name="connsiteY2" fmla="*/ 7144 h 95250"/>
                            <a:gd name="connsiteX3" fmla="*/ 19368 w 95250"/>
                            <a:gd name="connsiteY3" fmla="*/ 77438 h 95250"/>
                            <a:gd name="connsiteX4" fmla="*/ 89472 w 95250"/>
                            <a:gd name="connsiteY4" fmla="*/ 80963 h 95250"/>
                            <a:gd name="connsiteX5" fmla="*/ 66136 w 95250"/>
                            <a:gd name="connsiteY5" fmla="*/ 64484 h 95250"/>
                            <a:gd name="connsiteX6" fmla="*/ 35846 w 95250"/>
                            <a:gd name="connsiteY6" fmla="*/ 60960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35846" y="60960"/>
                              </a:moveTo>
                              <a:cubicBezTo>
                                <a:pt x="29941" y="55150"/>
                                <a:pt x="28988" y="44101"/>
                                <a:pt x="32417" y="30671"/>
                              </a:cubicBezTo>
                              <a:cubicBezTo>
                                <a:pt x="26342" y="23231"/>
                                <a:pt x="20803" y="15369"/>
                                <a:pt x="15844" y="7144"/>
                              </a:cubicBezTo>
                              <a:cubicBezTo>
                                <a:pt x="3271" y="36481"/>
                                <a:pt x="4223" y="62294"/>
                                <a:pt x="19368" y="77438"/>
                              </a:cubicBezTo>
                              <a:cubicBezTo>
                                <a:pt x="34513" y="92583"/>
                                <a:pt x="60230" y="93536"/>
                                <a:pt x="89472" y="80963"/>
                              </a:cubicBezTo>
                              <a:cubicBezTo>
                                <a:pt x="81340" y="75988"/>
                                <a:pt x="73544" y="70483"/>
                                <a:pt x="66136" y="64484"/>
                              </a:cubicBezTo>
                              <a:cubicBezTo>
                                <a:pt x="52705" y="67913"/>
                                <a:pt x="41752" y="66865"/>
                                <a:pt x="35846" y="60960"/>
                              </a:cubicBezTo>
                            </a:path>
                          </a:pathLst>
                        </a:custGeom>
                        <a:solidFill>
                          <a:srgbClr val="FFFFFF"/>
                        </a:solidFill>
                        <a:ln w="9525" cap="flat">
                          <a:noFill/>
                          <a:prstDash val="solid"/>
                          <a:miter/>
                        </a:ln>
                      </wps:spPr>
                      <wps:bodyPr rtlCol="0" anchor="ctr"/>
                    </wps:wsp>
                    <wps:wsp>
                      <wps:cNvPr id="49" name="Vapaamuotoinen: Muoto 49"/>
                      <wps:cNvSpPr/>
                      <wps:spPr>
                        <a:xfrm>
                          <a:off x="282161" y="2977641"/>
                          <a:ext cx="249255" cy="225516"/>
                        </a:xfrm>
                        <a:custGeom>
                          <a:avLst/>
                          <a:gdLst>
                            <a:gd name="connsiteX0" fmla="*/ 178818 w 200025"/>
                            <a:gd name="connsiteY0" fmla="*/ 108742 h 180975"/>
                            <a:gd name="connsiteX1" fmla="*/ 185009 w 200025"/>
                            <a:gd name="connsiteY1" fmla="*/ 19684 h 180975"/>
                            <a:gd name="connsiteX2" fmla="*/ 101951 w 200025"/>
                            <a:gd name="connsiteY2" fmla="*/ 22446 h 180975"/>
                            <a:gd name="connsiteX3" fmla="*/ 18988 w 200025"/>
                            <a:gd name="connsiteY3" fmla="*/ 19684 h 180975"/>
                            <a:gd name="connsiteX4" fmla="*/ 24608 w 200025"/>
                            <a:gd name="connsiteY4" fmla="*/ 107885 h 180975"/>
                            <a:gd name="connsiteX5" fmla="*/ 95760 w 200025"/>
                            <a:gd name="connsiteY5" fmla="*/ 179418 h 180975"/>
                            <a:gd name="connsiteX6" fmla="*/ 97856 w 200025"/>
                            <a:gd name="connsiteY6" fmla="*/ 180466 h 180975"/>
                            <a:gd name="connsiteX7" fmla="*/ 100618 w 200025"/>
                            <a:gd name="connsiteY7" fmla="*/ 181132 h 180975"/>
                            <a:gd name="connsiteX8" fmla="*/ 101951 w 200025"/>
                            <a:gd name="connsiteY8" fmla="*/ 181132 h 180975"/>
                            <a:gd name="connsiteX9" fmla="*/ 107952 w 200025"/>
                            <a:gd name="connsiteY9" fmla="*/ 179513 h 180975"/>
                            <a:gd name="connsiteX10" fmla="*/ 147576 w 200025"/>
                            <a:gd name="connsiteY10" fmla="*/ 148271 h 180975"/>
                            <a:gd name="connsiteX11" fmla="*/ 178818 w 200025"/>
                            <a:gd name="connsiteY11" fmla="*/ 108647 h 180975"/>
                            <a:gd name="connsiteX12" fmla="*/ 101951 w 200025"/>
                            <a:gd name="connsiteY12" fmla="*/ 155796 h 180975"/>
                            <a:gd name="connsiteX13" fmla="*/ 44801 w 200025"/>
                            <a:gd name="connsiteY13" fmla="*/ 95979 h 180975"/>
                            <a:gd name="connsiteX14" fmla="*/ 35276 w 200025"/>
                            <a:gd name="connsiteY14" fmla="*/ 36067 h 180975"/>
                            <a:gd name="connsiteX15" fmla="*/ 51564 w 200025"/>
                            <a:gd name="connsiteY15" fmla="*/ 30637 h 180975"/>
                            <a:gd name="connsiteX16" fmla="*/ 97379 w 200025"/>
                            <a:gd name="connsiteY16" fmla="*/ 46258 h 180975"/>
                            <a:gd name="connsiteX17" fmla="*/ 97379 w 200025"/>
                            <a:gd name="connsiteY17" fmla="*/ 46258 h 180975"/>
                            <a:gd name="connsiteX18" fmla="*/ 97379 w 200025"/>
                            <a:gd name="connsiteY18" fmla="*/ 46258 h 180975"/>
                            <a:gd name="connsiteX19" fmla="*/ 112714 w 200025"/>
                            <a:gd name="connsiteY19" fmla="*/ 56641 h 180975"/>
                            <a:gd name="connsiteX20" fmla="*/ 112714 w 200025"/>
                            <a:gd name="connsiteY20" fmla="*/ 56641 h 180975"/>
                            <a:gd name="connsiteX21" fmla="*/ 125668 w 200025"/>
                            <a:gd name="connsiteY21" fmla="*/ 67594 h 180975"/>
                            <a:gd name="connsiteX22" fmla="*/ 127288 w 200025"/>
                            <a:gd name="connsiteY22" fmla="*/ 69118 h 180975"/>
                            <a:gd name="connsiteX23" fmla="*/ 127859 w 200025"/>
                            <a:gd name="connsiteY23" fmla="*/ 69690 h 180975"/>
                            <a:gd name="connsiteX24" fmla="*/ 131574 w 200025"/>
                            <a:gd name="connsiteY24" fmla="*/ 73214 h 180975"/>
                            <a:gd name="connsiteX25" fmla="*/ 148433 w 200025"/>
                            <a:gd name="connsiteY25" fmla="*/ 92264 h 180975"/>
                            <a:gd name="connsiteX26" fmla="*/ 149386 w 200025"/>
                            <a:gd name="connsiteY26" fmla="*/ 90645 h 180975"/>
                            <a:gd name="connsiteX27" fmla="*/ 159577 w 200025"/>
                            <a:gd name="connsiteY27" fmla="*/ 69214 h 180975"/>
                            <a:gd name="connsiteX28" fmla="*/ 148052 w 200025"/>
                            <a:gd name="connsiteY28" fmla="*/ 56736 h 180975"/>
                            <a:gd name="connsiteX29" fmla="*/ 146147 w 200025"/>
                            <a:gd name="connsiteY29" fmla="*/ 54831 h 180975"/>
                            <a:gd name="connsiteX30" fmla="*/ 142718 w 200025"/>
                            <a:gd name="connsiteY30" fmla="*/ 51592 h 180975"/>
                            <a:gd name="connsiteX31" fmla="*/ 140908 w 200025"/>
                            <a:gd name="connsiteY31" fmla="*/ 49878 h 180975"/>
                            <a:gd name="connsiteX32" fmla="*/ 136527 w 200025"/>
                            <a:gd name="connsiteY32" fmla="*/ 46068 h 180975"/>
                            <a:gd name="connsiteX33" fmla="*/ 135955 w 200025"/>
                            <a:gd name="connsiteY33" fmla="*/ 45496 h 180975"/>
                            <a:gd name="connsiteX34" fmla="*/ 135955 w 200025"/>
                            <a:gd name="connsiteY34" fmla="*/ 45496 h 180975"/>
                            <a:gd name="connsiteX35" fmla="*/ 125478 w 200025"/>
                            <a:gd name="connsiteY35" fmla="*/ 37019 h 180975"/>
                            <a:gd name="connsiteX36" fmla="*/ 169007 w 200025"/>
                            <a:gd name="connsiteY36" fmla="*/ 36067 h 180975"/>
                            <a:gd name="connsiteX37" fmla="*/ 159482 w 200025"/>
                            <a:gd name="connsiteY37" fmla="*/ 96646 h 180975"/>
                            <a:gd name="connsiteX38" fmla="*/ 131669 w 200025"/>
                            <a:gd name="connsiteY38" fmla="*/ 131793 h 180975"/>
                            <a:gd name="connsiteX39" fmla="*/ 102523 w 200025"/>
                            <a:gd name="connsiteY39" fmla="*/ 155796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00025" h="180975">
                              <a:moveTo>
                                <a:pt x="178818" y="108742"/>
                              </a:moveTo>
                              <a:cubicBezTo>
                                <a:pt x="200821" y="72071"/>
                                <a:pt x="203202" y="37876"/>
                                <a:pt x="185009" y="19684"/>
                              </a:cubicBezTo>
                              <a:cubicBezTo>
                                <a:pt x="166816" y="1491"/>
                                <a:pt x="136336" y="3682"/>
                                <a:pt x="101951" y="22446"/>
                              </a:cubicBezTo>
                              <a:cubicBezTo>
                                <a:pt x="67566" y="3396"/>
                                <a:pt x="36229" y="2539"/>
                                <a:pt x="18988" y="19684"/>
                              </a:cubicBezTo>
                              <a:cubicBezTo>
                                <a:pt x="1748" y="36829"/>
                                <a:pt x="3082" y="71500"/>
                                <a:pt x="24608" y="107885"/>
                              </a:cubicBezTo>
                              <a:cubicBezTo>
                                <a:pt x="42254" y="137084"/>
                                <a:pt x="66656" y="161617"/>
                                <a:pt x="95760" y="179418"/>
                              </a:cubicBezTo>
                              <a:cubicBezTo>
                                <a:pt x="96408" y="179860"/>
                                <a:pt x="97113" y="180213"/>
                                <a:pt x="97856" y="180466"/>
                              </a:cubicBezTo>
                              <a:cubicBezTo>
                                <a:pt x="98738" y="180825"/>
                                <a:pt x="99669" y="181050"/>
                                <a:pt x="100618" y="181132"/>
                              </a:cubicBezTo>
                              <a:lnTo>
                                <a:pt x="101951" y="181132"/>
                              </a:lnTo>
                              <a:cubicBezTo>
                                <a:pt x="104063" y="181162"/>
                                <a:pt x="106142" y="180602"/>
                                <a:pt x="107952" y="179513"/>
                              </a:cubicBezTo>
                              <a:cubicBezTo>
                                <a:pt x="122398" y="170773"/>
                                <a:pt x="135707" y="160279"/>
                                <a:pt x="147576" y="148271"/>
                              </a:cubicBezTo>
                              <a:cubicBezTo>
                                <a:pt x="159540" y="136363"/>
                                <a:pt x="170030" y="123060"/>
                                <a:pt x="178818" y="108647"/>
                              </a:cubicBezTo>
                              <a:moveTo>
                                <a:pt x="101951" y="155796"/>
                              </a:moveTo>
                              <a:cubicBezTo>
                                <a:pt x="78826" y="140193"/>
                                <a:pt x="59334" y="119791"/>
                                <a:pt x="44801" y="95979"/>
                              </a:cubicBezTo>
                              <a:cubicBezTo>
                                <a:pt x="29466" y="69976"/>
                                <a:pt x="25751" y="45973"/>
                                <a:pt x="35276" y="36067"/>
                              </a:cubicBezTo>
                              <a:cubicBezTo>
                                <a:pt x="39757" y="32145"/>
                                <a:pt x="45626" y="30189"/>
                                <a:pt x="51564" y="30637"/>
                              </a:cubicBezTo>
                              <a:cubicBezTo>
                                <a:pt x="67905" y="31916"/>
                                <a:pt x="83661" y="37288"/>
                                <a:pt x="97379" y="46258"/>
                              </a:cubicBezTo>
                              <a:cubicBezTo>
                                <a:pt x="97379" y="46258"/>
                                <a:pt x="96903" y="46258"/>
                                <a:pt x="97379" y="46258"/>
                              </a:cubicBezTo>
                              <a:lnTo>
                                <a:pt x="97379" y="46258"/>
                              </a:lnTo>
                              <a:cubicBezTo>
                                <a:pt x="102237" y="49306"/>
                                <a:pt x="107952" y="53021"/>
                                <a:pt x="112714" y="56641"/>
                              </a:cubicBezTo>
                              <a:lnTo>
                                <a:pt x="112714" y="56641"/>
                              </a:lnTo>
                              <a:cubicBezTo>
                                <a:pt x="117096" y="60069"/>
                                <a:pt x="121477" y="63689"/>
                                <a:pt x="125668" y="67594"/>
                              </a:cubicBezTo>
                              <a:lnTo>
                                <a:pt x="127288" y="69118"/>
                              </a:lnTo>
                              <a:lnTo>
                                <a:pt x="127859" y="69690"/>
                              </a:lnTo>
                              <a:lnTo>
                                <a:pt x="131574" y="73214"/>
                              </a:lnTo>
                              <a:cubicBezTo>
                                <a:pt x="137601" y="79192"/>
                                <a:pt x="143233" y="85555"/>
                                <a:pt x="148433" y="92264"/>
                              </a:cubicBezTo>
                              <a:lnTo>
                                <a:pt x="149386" y="90645"/>
                              </a:lnTo>
                              <a:cubicBezTo>
                                <a:pt x="153554" y="83894"/>
                                <a:pt x="156972" y="76708"/>
                                <a:pt x="159577" y="69214"/>
                              </a:cubicBezTo>
                              <a:cubicBezTo>
                                <a:pt x="155958" y="64927"/>
                                <a:pt x="152148" y="60736"/>
                                <a:pt x="148052" y="56736"/>
                              </a:cubicBezTo>
                              <a:lnTo>
                                <a:pt x="146147" y="54831"/>
                              </a:lnTo>
                              <a:lnTo>
                                <a:pt x="142718" y="51592"/>
                              </a:lnTo>
                              <a:lnTo>
                                <a:pt x="140908" y="49878"/>
                              </a:lnTo>
                              <a:lnTo>
                                <a:pt x="136527" y="46068"/>
                              </a:lnTo>
                              <a:lnTo>
                                <a:pt x="135955" y="45496"/>
                              </a:lnTo>
                              <a:lnTo>
                                <a:pt x="135955" y="45496"/>
                              </a:lnTo>
                              <a:cubicBezTo>
                                <a:pt x="132526" y="42544"/>
                                <a:pt x="129002" y="39686"/>
                                <a:pt x="125478" y="37019"/>
                              </a:cubicBezTo>
                              <a:cubicBezTo>
                                <a:pt x="144528" y="29018"/>
                                <a:pt x="161197" y="28351"/>
                                <a:pt x="169007" y="36067"/>
                              </a:cubicBezTo>
                              <a:cubicBezTo>
                                <a:pt x="178532" y="46068"/>
                                <a:pt x="175103" y="70357"/>
                                <a:pt x="159482" y="96646"/>
                              </a:cubicBezTo>
                              <a:cubicBezTo>
                                <a:pt x="151697" y="109464"/>
                                <a:pt x="142355" y="121270"/>
                                <a:pt x="131669" y="131793"/>
                              </a:cubicBezTo>
                              <a:cubicBezTo>
                                <a:pt x="122783" y="140751"/>
                                <a:pt x="113018" y="148792"/>
                                <a:pt x="102523" y="155796"/>
                              </a:cubicBezTo>
                            </a:path>
                          </a:pathLst>
                        </a:custGeom>
                        <a:solidFill>
                          <a:srgbClr val="FFFFFF"/>
                        </a:solidFill>
                        <a:ln w="9525" cap="flat">
                          <a:noFill/>
                          <a:prstDash val="solid"/>
                          <a:miter/>
                        </a:ln>
                      </wps:spPr>
                      <wps:bodyPr rtlCol="0" anchor="ctr"/>
                    </wps:wsp>
                    <wps:wsp>
                      <wps:cNvPr id="50" name="Vapaamuotoinen: Muoto 50"/>
                      <wps:cNvSpPr/>
                      <wps:spPr>
                        <a:xfrm>
                          <a:off x="679280" y="2705605"/>
                          <a:ext cx="118693" cy="118693"/>
                        </a:xfrm>
                        <a:custGeom>
                          <a:avLst/>
                          <a:gdLst>
                            <a:gd name="connsiteX0" fmla="*/ 93782 w 95250"/>
                            <a:gd name="connsiteY0" fmla="*/ 26345 h 95250"/>
                            <a:gd name="connsiteX1" fmla="*/ 26345 w 95250"/>
                            <a:gd name="connsiteY1" fmla="*/ 93591 h 95250"/>
                            <a:gd name="connsiteX2" fmla="*/ 10438 w 95250"/>
                            <a:gd name="connsiteY2" fmla="*/ 93591 h 95250"/>
                            <a:gd name="connsiteX3" fmla="*/ 10438 w 95250"/>
                            <a:gd name="connsiteY3" fmla="*/ 77685 h 95250"/>
                            <a:gd name="connsiteX4" fmla="*/ 77780 w 95250"/>
                            <a:gd name="connsiteY4" fmla="*/ 10438 h 95250"/>
                            <a:gd name="connsiteX5" fmla="*/ 93687 w 95250"/>
                            <a:gd name="connsiteY5" fmla="*/ 10438 h 95250"/>
                            <a:gd name="connsiteX6" fmla="*/ 93687 w 95250"/>
                            <a:gd name="connsiteY6" fmla="*/ 2634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93782" y="26345"/>
                              </a:moveTo>
                              <a:lnTo>
                                <a:pt x="26345" y="93591"/>
                              </a:lnTo>
                              <a:cubicBezTo>
                                <a:pt x="21952" y="97984"/>
                                <a:pt x="14831" y="97984"/>
                                <a:pt x="10438" y="93591"/>
                              </a:cubicBezTo>
                              <a:cubicBezTo>
                                <a:pt x="6046" y="89199"/>
                                <a:pt x="6046" y="82077"/>
                                <a:pt x="10438" y="77685"/>
                              </a:cubicBezTo>
                              <a:lnTo>
                                <a:pt x="77780" y="10438"/>
                              </a:lnTo>
                              <a:cubicBezTo>
                                <a:pt x="82172" y="6046"/>
                                <a:pt x="89294" y="6046"/>
                                <a:pt x="93687" y="10438"/>
                              </a:cubicBezTo>
                              <a:cubicBezTo>
                                <a:pt x="98079" y="14831"/>
                                <a:pt x="98079" y="21952"/>
                                <a:pt x="93687" y="26345"/>
                              </a:cubicBezTo>
                            </a:path>
                          </a:pathLst>
                        </a:custGeom>
                        <a:solidFill>
                          <a:srgbClr val="FFFFFF"/>
                        </a:solidFill>
                        <a:ln w="9525" cap="flat">
                          <a:noFill/>
                          <a:prstDash val="solid"/>
                          <a:miter/>
                        </a:ln>
                      </wps:spPr>
                      <wps:bodyPr rtlCol="0" anchor="ctr"/>
                    </wps:wsp>
                    <wps:wsp>
                      <wps:cNvPr id="51" name="Vapaamuotoinen: Muoto 51"/>
                      <wps:cNvSpPr/>
                      <wps:spPr>
                        <a:xfrm>
                          <a:off x="681417" y="3380730"/>
                          <a:ext cx="118693" cy="118693"/>
                        </a:xfrm>
                        <a:custGeom>
                          <a:avLst/>
                          <a:gdLst>
                            <a:gd name="connsiteX0" fmla="*/ 93591 w 95250"/>
                            <a:gd name="connsiteY0" fmla="*/ 93496 h 95250"/>
                            <a:gd name="connsiteX1" fmla="*/ 77832 w 95250"/>
                            <a:gd name="connsiteY1" fmla="*/ 93643 h 95250"/>
                            <a:gd name="connsiteX2" fmla="*/ 77685 w 95250"/>
                            <a:gd name="connsiteY2" fmla="*/ 93496 h 95250"/>
                            <a:gd name="connsiteX3" fmla="*/ 10438 w 95250"/>
                            <a:gd name="connsiteY3" fmla="*/ 26345 h 95250"/>
                            <a:gd name="connsiteX4" fmla="*/ 10438 w 95250"/>
                            <a:gd name="connsiteY4" fmla="*/ 10438 h 95250"/>
                            <a:gd name="connsiteX5" fmla="*/ 26345 w 95250"/>
                            <a:gd name="connsiteY5" fmla="*/ 10438 h 95250"/>
                            <a:gd name="connsiteX6" fmla="*/ 93591 w 95250"/>
                            <a:gd name="connsiteY6" fmla="*/ 77685 h 95250"/>
                            <a:gd name="connsiteX7" fmla="*/ 93603 w 95250"/>
                            <a:gd name="connsiteY7" fmla="*/ 93580 h 95250"/>
                            <a:gd name="connsiteX8" fmla="*/ 93591 w 95250"/>
                            <a:gd name="connsiteY8" fmla="*/ 93591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591" y="93496"/>
                              </a:moveTo>
                              <a:cubicBezTo>
                                <a:pt x="89280" y="97889"/>
                                <a:pt x="82224" y="97955"/>
                                <a:pt x="77832" y="93643"/>
                              </a:cubicBezTo>
                              <a:cubicBezTo>
                                <a:pt x="77782" y="93595"/>
                                <a:pt x="77733" y="93546"/>
                                <a:pt x="77685" y="93496"/>
                              </a:cubicBezTo>
                              <a:lnTo>
                                <a:pt x="10438" y="26345"/>
                              </a:lnTo>
                              <a:cubicBezTo>
                                <a:pt x="6046" y="21953"/>
                                <a:pt x="6046" y="14831"/>
                                <a:pt x="10438" y="10438"/>
                              </a:cubicBezTo>
                              <a:cubicBezTo>
                                <a:pt x="14831" y="6046"/>
                                <a:pt x="21952" y="6046"/>
                                <a:pt x="26345" y="10438"/>
                              </a:cubicBezTo>
                              <a:lnTo>
                                <a:pt x="93591" y="77685"/>
                              </a:lnTo>
                              <a:cubicBezTo>
                                <a:pt x="97984" y="82071"/>
                                <a:pt x="97989" y="89187"/>
                                <a:pt x="93603" y="93580"/>
                              </a:cubicBezTo>
                              <a:cubicBezTo>
                                <a:pt x="93599" y="93584"/>
                                <a:pt x="93595" y="93588"/>
                                <a:pt x="93591" y="93591"/>
                              </a:cubicBezTo>
                            </a:path>
                          </a:pathLst>
                        </a:custGeom>
                        <a:solidFill>
                          <a:srgbClr val="FFFFFF"/>
                        </a:solidFill>
                        <a:ln w="9525" cap="flat">
                          <a:noFill/>
                          <a:prstDash val="solid"/>
                          <a:miter/>
                        </a:ln>
                      </wps:spPr>
                      <wps:bodyPr rtlCol="0" anchor="ctr"/>
                    </wps:wsp>
                    <wps:wsp>
                      <wps:cNvPr id="52" name="Vapaamuotoinen: Muoto 52"/>
                      <wps:cNvSpPr/>
                      <wps:spPr>
                        <a:xfrm>
                          <a:off x="1012639" y="3696048"/>
                          <a:ext cx="71216" cy="71216"/>
                        </a:xfrm>
                        <a:custGeom>
                          <a:avLst/>
                          <a:gdLst>
                            <a:gd name="connsiteX0" fmla="*/ 30766 w 57150"/>
                            <a:gd name="connsiteY0" fmla="*/ 7144 h 57150"/>
                            <a:gd name="connsiteX1" fmla="*/ 18669 w 57150"/>
                            <a:gd name="connsiteY1" fmla="*/ 18383 h 57150"/>
                            <a:gd name="connsiteX2" fmla="*/ 7144 w 57150"/>
                            <a:gd name="connsiteY2" fmla="*/ 30766 h 57150"/>
                            <a:gd name="connsiteX3" fmla="*/ 16669 w 57150"/>
                            <a:gd name="connsiteY3" fmla="*/ 51626 h 57150"/>
                            <a:gd name="connsiteX4" fmla="*/ 18002 w 57150"/>
                            <a:gd name="connsiteY4" fmla="*/ 53912 h 57150"/>
                            <a:gd name="connsiteX5" fmla="*/ 34861 w 57150"/>
                            <a:gd name="connsiteY5" fmla="*/ 34862 h 57150"/>
                            <a:gd name="connsiteX6" fmla="*/ 53911 w 57150"/>
                            <a:gd name="connsiteY6" fmla="*/ 18288 h 57150"/>
                            <a:gd name="connsiteX7" fmla="*/ 51816 w 57150"/>
                            <a:gd name="connsiteY7" fmla="*/ 17145 h 57150"/>
                            <a:gd name="connsiteX8" fmla="*/ 30671 w 57150"/>
                            <a:gd name="connsiteY8" fmla="*/ 7620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0766" y="7144"/>
                              </a:moveTo>
                              <a:cubicBezTo>
                                <a:pt x="26670" y="10668"/>
                                <a:pt x="22669" y="14383"/>
                                <a:pt x="18669" y="18383"/>
                              </a:cubicBezTo>
                              <a:cubicBezTo>
                                <a:pt x="14669" y="22384"/>
                                <a:pt x="10763" y="26575"/>
                                <a:pt x="7144" y="30766"/>
                              </a:cubicBezTo>
                              <a:cubicBezTo>
                                <a:pt x="9527" y="38054"/>
                                <a:pt x="12722" y="45051"/>
                                <a:pt x="16669" y="51626"/>
                              </a:cubicBezTo>
                              <a:cubicBezTo>
                                <a:pt x="16669" y="52388"/>
                                <a:pt x="17621" y="53150"/>
                                <a:pt x="18002" y="53912"/>
                              </a:cubicBezTo>
                              <a:cubicBezTo>
                                <a:pt x="23203" y="47203"/>
                                <a:pt x="28834" y="40839"/>
                                <a:pt x="34861" y="34862"/>
                              </a:cubicBezTo>
                              <a:cubicBezTo>
                                <a:pt x="40861" y="28946"/>
                                <a:pt x="47223" y="23411"/>
                                <a:pt x="53911" y="18288"/>
                              </a:cubicBezTo>
                              <a:lnTo>
                                <a:pt x="51816" y="17145"/>
                              </a:lnTo>
                              <a:cubicBezTo>
                                <a:pt x="45133" y="13215"/>
                                <a:pt x="38043" y="10021"/>
                                <a:pt x="30671" y="7620"/>
                              </a:cubicBezTo>
                            </a:path>
                          </a:pathLst>
                        </a:custGeom>
                        <a:solidFill>
                          <a:srgbClr val="FFFFFF"/>
                        </a:solidFill>
                        <a:ln w="9525" cap="flat">
                          <a:noFill/>
                          <a:prstDash val="solid"/>
                          <a:miter/>
                        </a:ln>
                      </wps:spPr>
                      <wps:bodyPr rtlCol="0" anchor="ctr"/>
                    </wps:wsp>
                    <wps:wsp>
                      <wps:cNvPr id="53" name="Vapaamuotoinen: Muoto 53"/>
                      <wps:cNvSpPr/>
                      <wps:spPr>
                        <a:xfrm>
                          <a:off x="1099997" y="3783050"/>
                          <a:ext cx="118693" cy="118693"/>
                        </a:xfrm>
                        <a:custGeom>
                          <a:avLst/>
                          <a:gdLst>
                            <a:gd name="connsiteX0" fmla="*/ 80772 w 95250"/>
                            <a:gd name="connsiteY0" fmla="*/ 7144 h 95250"/>
                            <a:gd name="connsiteX1" fmla="*/ 80772 w 95250"/>
                            <a:gd name="connsiteY1" fmla="*/ 7144 h 95250"/>
                            <a:gd name="connsiteX2" fmla="*/ 73342 w 95250"/>
                            <a:gd name="connsiteY2" fmla="*/ 18479 h 95250"/>
                            <a:gd name="connsiteX3" fmla="*/ 72580 w 95250"/>
                            <a:gd name="connsiteY3" fmla="*/ 19526 h 95250"/>
                            <a:gd name="connsiteX4" fmla="*/ 70199 w 95250"/>
                            <a:gd name="connsiteY4" fmla="*/ 22860 h 95250"/>
                            <a:gd name="connsiteX5" fmla="*/ 68485 w 95250"/>
                            <a:gd name="connsiteY5" fmla="*/ 25146 h 95250"/>
                            <a:gd name="connsiteX6" fmla="*/ 64294 w 95250"/>
                            <a:gd name="connsiteY6" fmla="*/ 30480 h 95250"/>
                            <a:gd name="connsiteX7" fmla="*/ 60769 w 95250"/>
                            <a:gd name="connsiteY7" fmla="*/ 60865 h 95250"/>
                            <a:gd name="connsiteX8" fmla="*/ 60769 w 95250"/>
                            <a:gd name="connsiteY8" fmla="*/ 60865 h 95250"/>
                            <a:gd name="connsiteX9" fmla="*/ 30480 w 95250"/>
                            <a:gd name="connsiteY9" fmla="*/ 64294 h 95250"/>
                            <a:gd name="connsiteX10" fmla="*/ 7144 w 95250"/>
                            <a:gd name="connsiteY10" fmla="*/ 80772 h 95250"/>
                            <a:gd name="connsiteX11" fmla="*/ 13335 w 95250"/>
                            <a:gd name="connsiteY11" fmla="*/ 83248 h 95250"/>
                            <a:gd name="connsiteX12" fmla="*/ 44577 w 95250"/>
                            <a:gd name="connsiteY12" fmla="*/ 89535 h 95250"/>
                            <a:gd name="connsiteX13" fmla="*/ 77248 w 95250"/>
                            <a:gd name="connsiteY13" fmla="*/ 77248 h 95250"/>
                            <a:gd name="connsiteX14" fmla="*/ 80867 w 95250"/>
                            <a:gd name="connsiteY14" fmla="*/ 7239 h 95250"/>
                            <a:gd name="connsiteX15" fmla="*/ 80867 w 95250"/>
                            <a:gd name="connsiteY15" fmla="*/ 7239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5250" h="95250">
                              <a:moveTo>
                                <a:pt x="80772" y="7144"/>
                              </a:moveTo>
                              <a:lnTo>
                                <a:pt x="80772" y="7144"/>
                              </a:lnTo>
                              <a:cubicBezTo>
                                <a:pt x="78391" y="10954"/>
                                <a:pt x="75914" y="14764"/>
                                <a:pt x="73342" y="18479"/>
                              </a:cubicBezTo>
                              <a:cubicBezTo>
                                <a:pt x="73113" y="18845"/>
                                <a:pt x="72858" y="19195"/>
                                <a:pt x="72580" y="19526"/>
                              </a:cubicBezTo>
                              <a:lnTo>
                                <a:pt x="70199" y="22860"/>
                              </a:lnTo>
                              <a:lnTo>
                                <a:pt x="68485" y="25146"/>
                              </a:lnTo>
                              <a:cubicBezTo>
                                <a:pt x="67056" y="26956"/>
                                <a:pt x="65723" y="28765"/>
                                <a:pt x="64294" y="30480"/>
                              </a:cubicBezTo>
                              <a:cubicBezTo>
                                <a:pt x="67723" y="43910"/>
                                <a:pt x="66770" y="54959"/>
                                <a:pt x="60769" y="60865"/>
                              </a:cubicBezTo>
                              <a:lnTo>
                                <a:pt x="60769" y="60865"/>
                              </a:lnTo>
                              <a:cubicBezTo>
                                <a:pt x="54959" y="66484"/>
                                <a:pt x="44006" y="67723"/>
                                <a:pt x="30480" y="64294"/>
                              </a:cubicBezTo>
                              <a:cubicBezTo>
                                <a:pt x="23064" y="70284"/>
                                <a:pt x="15269" y="75788"/>
                                <a:pt x="7144" y="80772"/>
                              </a:cubicBezTo>
                              <a:cubicBezTo>
                                <a:pt x="9239" y="81724"/>
                                <a:pt x="11240" y="82487"/>
                                <a:pt x="13335" y="83248"/>
                              </a:cubicBezTo>
                              <a:cubicBezTo>
                                <a:pt x="23296" y="87174"/>
                                <a:pt x="33873" y="89302"/>
                                <a:pt x="44577" y="89535"/>
                              </a:cubicBezTo>
                              <a:cubicBezTo>
                                <a:pt x="56685" y="90050"/>
                                <a:pt x="68480" y="85614"/>
                                <a:pt x="77248" y="77248"/>
                              </a:cubicBezTo>
                              <a:cubicBezTo>
                                <a:pt x="92297" y="62198"/>
                                <a:pt x="93250" y="36386"/>
                                <a:pt x="80867" y="7239"/>
                              </a:cubicBezTo>
                              <a:lnTo>
                                <a:pt x="80867" y="7239"/>
                              </a:lnTo>
                            </a:path>
                          </a:pathLst>
                        </a:custGeom>
                        <a:solidFill>
                          <a:srgbClr val="FFFFFF"/>
                        </a:solidFill>
                        <a:ln w="9525" cap="flat">
                          <a:noFill/>
                          <a:prstDash val="solid"/>
                          <a:miter/>
                        </a:ln>
                      </wps:spPr>
                      <wps:bodyPr rtlCol="0" anchor="ctr"/>
                    </wps:wsp>
                    <wps:wsp>
                      <wps:cNvPr id="54" name="Vapaamuotoinen: Muoto 54"/>
                      <wps:cNvSpPr/>
                      <wps:spPr>
                        <a:xfrm>
                          <a:off x="965348" y="3782695"/>
                          <a:ext cx="118693" cy="118693"/>
                        </a:xfrm>
                        <a:custGeom>
                          <a:avLst/>
                          <a:gdLst>
                            <a:gd name="connsiteX0" fmla="*/ 35665 w 95250"/>
                            <a:gd name="connsiteY0" fmla="*/ 60960 h 95250"/>
                            <a:gd name="connsiteX1" fmla="*/ 32236 w 95250"/>
                            <a:gd name="connsiteY1" fmla="*/ 30671 h 95250"/>
                            <a:gd name="connsiteX2" fmla="*/ 15853 w 95250"/>
                            <a:gd name="connsiteY2" fmla="*/ 7144 h 95250"/>
                            <a:gd name="connsiteX3" fmla="*/ 19282 w 95250"/>
                            <a:gd name="connsiteY3" fmla="*/ 77438 h 95250"/>
                            <a:gd name="connsiteX4" fmla="*/ 89481 w 95250"/>
                            <a:gd name="connsiteY4" fmla="*/ 80963 h 95250"/>
                            <a:gd name="connsiteX5" fmla="*/ 66145 w 95250"/>
                            <a:gd name="connsiteY5" fmla="*/ 64484 h 95250"/>
                            <a:gd name="connsiteX6" fmla="*/ 35760 w 95250"/>
                            <a:gd name="connsiteY6" fmla="*/ 60960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35665" y="60960"/>
                              </a:moveTo>
                              <a:cubicBezTo>
                                <a:pt x="29855" y="55150"/>
                                <a:pt x="28902" y="44005"/>
                                <a:pt x="32236" y="30671"/>
                              </a:cubicBezTo>
                              <a:cubicBezTo>
                                <a:pt x="26244" y="23211"/>
                                <a:pt x="20770" y="15351"/>
                                <a:pt x="15853" y="7144"/>
                              </a:cubicBezTo>
                              <a:cubicBezTo>
                                <a:pt x="3280" y="36481"/>
                                <a:pt x="4232" y="62294"/>
                                <a:pt x="19282" y="77438"/>
                              </a:cubicBezTo>
                              <a:cubicBezTo>
                                <a:pt x="34331" y="92583"/>
                                <a:pt x="60239" y="93440"/>
                                <a:pt x="89481" y="80963"/>
                              </a:cubicBezTo>
                              <a:cubicBezTo>
                                <a:pt x="81340" y="76001"/>
                                <a:pt x="73544" y="70496"/>
                                <a:pt x="66145" y="64484"/>
                              </a:cubicBezTo>
                              <a:cubicBezTo>
                                <a:pt x="52715" y="67913"/>
                                <a:pt x="41666" y="66865"/>
                                <a:pt x="35760" y="60960"/>
                              </a:cubicBezTo>
                            </a:path>
                          </a:pathLst>
                        </a:custGeom>
                        <a:solidFill>
                          <a:srgbClr val="FFFFFF"/>
                        </a:solidFill>
                        <a:ln w="9525" cap="flat">
                          <a:noFill/>
                          <a:prstDash val="solid"/>
                          <a:miter/>
                        </a:ln>
                      </wps:spPr>
                      <wps:bodyPr rtlCol="0" anchor="ctr"/>
                    </wps:wsp>
                    <wps:wsp>
                      <wps:cNvPr id="55" name="Vapaamuotoinen: Muoto 55"/>
                      <wps:cNvSpPr/>
                      <wps:spPr>
                        <a:xfrm>
                          <a:off x="965646" y="3648137"/>
                          <a:ext cx="249255" cy="225516"/>
                        </a:xfrm>
                        <a:custGeom>
                          <a:avLst/>
                          <a:gdLst>
                            <a:gd name="connsiteX0" fmla="*/ 178872 w 200025"/>
                            <a:gd name="connsiteY0" fmla="*/ 108742 h 180975"/>
                            <a:gd name="connsiteX1" fmla="*/ 184968 w 200025"/>
                            <a:gd name="connsiteY1" fmla="*/ 19683 h 180975"/>
                            <a:gd name="connsiteX2" fmla="*/ 102005 w 200025"/>
                            <a:gd name="connsiteY2" fmla="*/ 22446 h 180975"/>
                            <a:gd name="connsiteX3" fmla="*/ 18947 w 200025"/>
                            <a:gd name="connsiteY3" fmla="*/ 19683 h 180975"/>
                            <a:gd name="connsiteX4" fmla="*/ 24662 w 200025"/>
                            <a:gd name="connsiteY4" fmla="*/ 107885 h 180975"/>
                            <a:gd name="connsiteX5" fmla="*/ 56381 w 200025"/>
                            <a:gd name="connsiteY5" fmla="*/ 148366 h 180975"/>
                            <a:gd name="connsiteX6" fmla="*/ 95719 w 200025"/>
                            <a:gd name="connsiteY6" fmla="*/ 179418 h 180975"/>
                            <a:gd name="connsiteX7" fmla="*/ 97814 w 200025"/>
                            <a:gd name="connsiteY7" fmla="*/ 180466 h 180975"/>
                            <a:gd name="connsiteX8" fmla="*/ 100672 w 200025"/>
                            <a:gd name="connsiteY8" fmla="*/ 181132 h 180975"/>
                            <a:gd name="connsiteX9" fmla="*/ 102005 w 200025"/>
                            <a:gd name="connsiteY9" fmla="*/ 181132 h 180975"/>
                            <a:gd name="connsiteX10" fmla="*/ 108006 w 200025"/>
                            <a:gd name="connsiteY10" fmla="*/ 179513 h 180975"/>
                            <a:gd name="connsiteX11" fmla="*/ 178872 w 200025"/>
                            <a:gd name="connsiteY11" fmla="*/ 108647 h 180975"/>
                            <a:gd name="connsiteX12" fmla="*/ 102005 w 200025"/>
                            <a:gd name="connsiteY12" fmla="*/ 155796 h 180975"/>
                            <a:gd name="connsiteX13" fmla="*/ 72764 w 200025"/>
                            <a:gd name="connsiteY13" fmla="*/ 131888 h 180975"/>
                            <a:gd name="connsiteX14" fmla="*/ 44189 w 200025"/>
                            <a:gd name="connsiteY14" fmla="*/ 96074 h 180975"/>
                            <a:gd name="connsiteX15" fmla="*/ 34664 w 200025"/>
                            <a:gd name="connsiteY15" fmla="*/ 36162 h 180975"/>
                            <a:gd name="connsiteX16" fmla="*/ 51809 w 200025"/>
                            <a:gd name="connsiteY16" fmla="*/ 30828 h 180975"/>
                            <a:gd name="connsiteX17" fmla="*/ 96957 w 200025"/>
                            <a:gd name="connsiteY17" fmla="*/ 46354 h 180975"/>
                            <a:gd name="connsiteX18" fmla="*/ 96957 w 200025"/>
                            <a:gd name="connsiteY18" fmla="*/ 46354 h 180975"/>
                            <a:gd name="connsiteX19" fmla="*/ 96957 w 200025"/>
                            <a:gd name="connsiteY19" fmla="*/ 46354 h 180975"/>
                            <a:gd name="connsiteX20" fmla="*/ 112197 w 200025"/>
                            <a:gd name="connsiteY20" fmla="*/ 56736 h 180975"/>
                            <a:gd name="connsiteX21" fmla="*/ 112197 w 200025"/>
                            <a:gd name="connsiteY21" fmla="*/ 56736 h 180975"/>
                            <a:gd name="connsiteX22" fmla="*/ 125246 w 200025"/>
                            <a:gd name="connsiteY22" fmla="*/ 67690 h 180975"/>
                            <a:gd name="connsiteX23" fmla="*/ 126866 w 200025"/>
                            <a:gd name="connsiteY23" fmla="*/ 69214 h 180975"/>
                            <a:gd name="connsiteX24" fmla="*/ 127437 w 200025"/>
                            <a:gd name="connsiteY24" fmla="*/ 69785 h 180975"/>
                            <a:gd name="connsiteX25" fmla="*/ 131152 w 200025"/>
                            <a:gd name="connsiteY25" fmla="*/ 73309 h 180975"/>
                            <a:gd name="connsiteX26" fmla="*/ 147916 w 200025"/>
                            <a:gd name="connsiteY26" fmla="*/ 92359 h 180975"/>
                            <a:gd name="connsiteX27" fmla="*/ 148964 w 200025"/>
                            <a:gd name="connsiteY27" fmla="*/ 90740 h 180975"/>
                            <a:gd name="connsiteX28" fmla="*/ 159155 w 200025"/>
                            <a:gd name="connsiteY28" fmla="*/ 69309 h 180975"/>
                            <a:gd name="connsiteX29" fmla="*/ 147630 w 200025"/>
                            <a:gd name="connsiteY29" fmla="*/ 56831 h 180975"/>
                            <a:gd name="connsiteX30" fmla="*/ 145630 w 200025"/>
                            <a:gd name="connsiteY30" fmla="*/ 54926 h 180975"/>
                            <a:gd name="connsiteX31" fmla="*/ 142201 w 200025"/>
                            <a:gd name="connsiteY31" fmla="*/ 51688 h 180975"/>
                            <a:gd name="connsiteX32" fmla="*/ 140391 w 200025"/>
                            <a:gd name="connsiteY32" fmla="*/ 49973 h 180975"/>
                            <a:gd name="connsiteX33" fmla="*/ 136105 w 200025"/>
                            <a:gd name="connsiteY33" fmla="*/ 46163 h 180975"/>
                            <a:gd name="connsiteX34" fmla="*/ 135438 w 200025"/>
                            <a:gd name="connsiteY34" fmla="*/ 45591 h 180975"/>
                            <a:gd name="connsiteX35" fmla="*/ 135438 w 200025"/>
                            <a:gd name="connsiteY35" fmla="*/ 45591 h 180975"/>
                            <a:gd name="connsiteX36" fmla="*/ 125056 w 200025"/>
                            <a:gd name="connsiteY36" fmla="*/ 37114 h 180975"/>
                            <a:gd name="connsiteX37" fmla="*/ 168490 w 200025"/>
                            <a:gd name="connsiteY37" fmla="*/ 36162 h 180975"/>
                            <a:gd name="connsiteX38" fmla="*/ 158965 w 200025"/>
                            <a:gd name="connsiteY38" fmla="*/ 96741 h 180975"/>
                            <a:gd name="connsiteX39" fmla="*/ 131247 w 200025"/>
                            <a:gd name="connsiteY39" fmla="*/ 131888 h 180975"/>
                            <a:gd name="connsiteX40" fmla="*/ 102101 w 200025"/>
                            <a:gd name="connsiteY40" fmla="*/ 155891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00025" h="180975">
                              <a:moveTo>
                                <a:pt x="178872" y="108742"/>
                              </a:moveTo>
                              <a:cubicBezTo>
                                <a:pt x="200875" y="72071"/>
                                <a:pt x="203161" y="37876"/>
                                <a:pt x="184968" y="19683"/>
                              </a:cubicBezTo>
                              <a:cubicBezTo>
                                <a:pt x="166775" y="1491"/>
                                <a:pt x="136391" y="3682"/>
                                <a:pt x="102005" y="22446"/>
                              </a:cubicBezTo>
                              <a:cubicBezTo>
                                <a:pt x="67620" y="3396"/>
                                <a:pt x="36188" y="2539"/>
                                <a:pt x="18947" y="19683"/>
                              </a:cubicBezTo>
                              <a:cubicBezTo>
                                <a:pt x="1707" y="36829"/>
                                <a:pt x="3136" y="71499"/>
                                <a:pt x="24662" y="107885"/>
                              </a:cubicBezTo>
                              <a:cubicBezTo>
                                <a:pt x="33518" y="122640"/>
                                <a:pt x="44173" y="136238"/>
                                <a:pt x="56381" y="148366"/>
                              </a:cubicBezTo>
                              <a:cubicBezTo>
                                <a:pt x="68218" y="160238"/>
                                <a:pt x="81423" y="170661"/>
                                <a:pt x="95719" y="179418"/>
                              </a:cubicBezTo>
                              <a:cubicBezTo>
                                <a:pt x="96377" y="179842"/>
                                <a:pt x="97080" y="180194"/>
                                <a:pt x="97814" y="180466"/>
                              </a:cubicBezTo>
                              <a:cubicBezTo>
                                <a:pt x="98730" y="180822"/>
                                <a:pt x="99693" y="181046"/>
                                <a:pt x="100672" y="181132"/>
                              </a:cubicBezTo>
                              <a:lnTo>
                                <a:pt x="102005" y="181132"/>
                              </a:lnTo>
                              <a:cubicBezTo>
                                <a:pt x="104116" y="181147"/>
                                <a:pt x="106190" y="180588"/>
                                <a:pt x="108006" y="179513"/>
                              </a:cubicBezTo>
                              <a:cubicBezTo>
                                <a:pt x="136886" y="161809"/>
                                <a:pt x="161169" y="137527"/>
                                <a:pt x="178872" y="108647"/>
                              </a:cubicBezTo>
                              <a:moveTo>
                                <a:pt x="102005" y="155796"/>
                              </a:moveTo>
                              <a:cubicBezTo>
                                <a:pt x="91481" y="148827"/>
                                <a:pt x="81684" y="140818"/>
                                <a:pt x="72764" y="131888"/>
                              </a:cubicBezTo>
                              <a:cubicBezTo>
                                <a:pt x="61784" y="121187"/>
                                <a:pt x="52184" y="109156"/>
                                <a:pt x="44189" y="96074"/>
                              </a:cubicBezTo>
                              <a:cubicBezTo>
                                <a:pt x="28853" y="70071"/>
                                <a:pt x="25139" y="46068"/>
                                <a:pt x="34664" y="36162"/>
                              </a:cubicBezTo>
                              <a:cubicBezTo>
                                <a:pt x="39384" y="32069"/>
                                <a:pt x="45600" y="30135"/>
                                <a:pt x="51809" y="30828"/>
                              </a:cubicBezTo>
                              <a:cubicBezTo>
                                <a:pt x="67908" y="32202"/>
                                <a:pt x="83417" y="37536"/>
                                <a:pt x="96957" y="46354"/>
                              </a:cubicBezTo>
                              <a:cubicBezTo>
                                <a:pt x="96957" y="46354"/>
                                <a:pt x="96481" y="46354"/>
                                <a:pt x="96957" y="46354"/>
                              </a:cubicBezTo>
                              <a:lnTo>
                                <a:pt x="96957" y="46354"/>
                              </a:lnTo>
                              <a:cubicBezTo>
                                <a:pt x="101815" y="49402"/>
                                <a:pt x="107530" y="53116"/>
                                <a:pt x="112197" y="56736"/>
                              </a:cubicBezTo>
                              <a:lnTo>
                                <a:pt x="112197" y="56736"/>
                              </a:lnTo>
                              <a:cubicBezTo>
                                <a:pt x="116674" y="60165"/>
                                <a:pt x="120960" y="63784"/>
                                <a:pt x="125246" y="67690"/>
                              </a:cubicBezTo>
                              <a:lnTo>
                                <a:pt x="126866" y="69214"/>
                              </a:lnTo>
                              <a:lnTo>
                                <a:pt x="127437" y="69785"/>
                              </a:lnTo>
                              <a:lnTo>
                                <a:pt x="131152" y="73309"/>
                              </a:lnTo>
                              <a:cubicBezTo>
                                <a:pt x="137123" y="79312"/>
                                <a:pt x="142721" y="85674"/>
                                <a:pt x="147916" y="92359"/>
                              </a:cubicBezTo>
                              <a:cubicBezTo>
                                <a:pt x="147916" y="92359"/>
                                <a:pt x="148583" y="91312"/>
                                <a:pt x="148964" y="90740"/>
                              </a:cubicBezTo>
                              <a:cubicBezTo>
                                <a:pt x="153095" y="83969"/>
                                <a:pt x="156511" y="76787"/>
                                <a:pt x="159155" y="69309"/>
                              </a:cubicBezTo>
                              <a:cubicBezTo>
                                <a:pt x="155536" y="65023"/>
                                <a:pt x="151631" y="60832"/>
                                <a:pt x="147630" y="56831"/>
                              </a:cubicBezTo>
                              <a:lnTo>
                                <a:pt x="145630" y="54926"/>
                              </a:lnTo>
                              <a:lnTo>
                                <a:pt x="142201" y="51688"/>
                              </a:lnTo>
                              <a:lnTo>
                                <a:pt x="140391" y="49973"/>
                              </a:lnTo>
                              <a:lnTo>
                                <a:pt x="136105" y="46163"/>
                              </a:lnTo>
                              <a:lnTo>
                                <a:pt x="135438" y="45591"/>
                              </a:lnTo>
                              <a:lnTo>
                                <a:pt x="135438" y="45591"/>
                              </a:lnTo>
                              <a:cubicBezTo>
                                <a:pt x="132009" y="42639"/>
                                <a:pt x="128580" y="39781"/>
                                <a:pt x="125056" y="37114"/>
                              </a:cubicBezTo>
                              <a:cubicBezTo>
                                <a:pt x="144106" y="29113"/>
                                <a:pt x="160775" y="28447"/>
                                <a:pt x="168490" y="36162"/>
                              </a:cubicBezTo>
                              <a:cubicBezTo>
                                <a:pt x="178015" y="46163"/>
                                <a:pt x="174681" y="70452"/>
                                <a:pt x="158965" y="96741"/>
                              </a:cubicBezTo>
                              <a:cubicBezTo>
                                <a:pt x="151183" y="109536"/>
                                <a:pt x="141876" y="121338"/>
                                <a:pt x="131247" y="131888"/>
                              </a:cubicBezTo>
                              <a:cubicBezTo>
                                <a:pt x="122361" y="140846"/>
                                <a:pt x="112596" y="148887"/>
                                <a:pt x="102101" y="155891"/>
                              </a:cubicBezTo>
                            </a:path>
                          </a:pathLst>
                        </a:custGeom>
                        <a:solidFill>
                          <a:srgbClr val="FFFFFF"/>
                        </a:solidFill>
                        <a:ln w="9525" cap="flat">
                          <a:noFill/>
                          <a:prstDash val="solid"/>
                          <a:miter/>
                        </a:ln>
                      </wps:spPr>
                      <wps:bodyPr rtlCol="0" anchor="ctr"/>
                    </wps:wsp>
                    <wps:wsp>
                      <wps:cNvPr id="56" name="Vapaamuotoinen: Muoto 56"/>
                      <wps:cNvSpPr/>
                      <wps:spPr>
                        <a:xfrm>
                          <a:off x="1356422" y="3382574"/>
                          <a:ext cx="118693" cy="118693"/>
                        </a:xfrm>
                        <a:custGeom>
                          <a:avLst/>
                          <a:gdLst>
                            <a:gd name="connsiteX0" fmla="*/ 93591 w 95250"/>
                            <a:gd name="connsiteY0" fmla="*/ 26293 h 95250"/>
                            <a:gd name="connsiteX1" fmla="*/ 26345 w 95250"/>
                            <a:gd name="connsiteY1" fmla="*/ 93635 h 95250"/>
                            <a:gd name="connsiteX2" fmla="*/ 10438 w 95250"/>
                            <a:gd name="connsiteY2" fmla="*/ 93635 h 95250"/>
                            <a:gd name="connsiteX3" fmla="*/ 10438 w 95250"/>
                            <a:gd name="connsiteY3" fmla="*/ 77728 h 95250"/>
                            <a:gd name="connsiteX4" fmla="*/ 77685 w 95250"/>
                            <a:gd name="connsiteY4" fmla="*/ 10482 h 95250"/>
                            <a:gd name="connsiteX5" fmla="*/ 93444 w 95250"/>
                            <a:gd name="connsiteY5" fmla="*/ 10335 h 95250"/>
                            <a:gd name="connsiteX6" fmla="*/ 93591 w 95250"/>
                            <a:gd name="connsiteY6" fmla="*/ 10482 h 95250"/>
                            <a:gd name="connsiteX7" fmla="*/ 93915 w 95250"/>
                            <a:gd name="connsiteY7" fmla="*/ 25969 h 95250"/>
                            <a:gd name="connsiteX8" fmla="*/ 93591 w 95250"/>
                            <a:gd name="connsiteY8" fmla="*/ 26293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591" y="26293"/>
                              </a:moveTo>
                              <a:lnTo>
                                <a:pt x="26345" y="93635"/>
                              </a:lnTo>
                              <a:cubicBezTo>
                                <a:pt x="21952" y="98028"/>
                                <a:pt x="14831" y="98028"/>
                                <a:pt x="10438" y="93635"/>
                              </a:cubicBezTo>
                              <a:cubicBezTo>
                                <a:pt x="6046" y="89243"/>
                                <a:pt x="6046" y="82121"/>
                                <a:pt x="10438" y="77728"/>
                              </a:cubicBezTo>
                              <a:lnTo>
                                <a:pt x="77685" y="10482"/>
                              </a:lnTo>
                              <a:cubicBezTo>
                                <a:pt x="81996" y="6089"/>
                                <a:pt x="89052" y="6023"/>
                                <a:pt x="93444" y="10335"/>
                              </a:cubicBezTo>
                              <a:cubicBezTo>
                                <a:pt x="93494" y="10383"/>
                                <a:pt x="93543" y="10432"/>
                                <a:pt x="93591" y="10482"/>
                              </a:cubicBezTo>
                              <a:cubicBezTo>
                                <a:pt x="97958" y="14669"/>
                                <a:pt x="98103" y="21603"/>
                                <a:pt x="93915" y="25969"/>
                              </a:cubicBezTo>
                              <a:cubicBezTo>
                                <a:pt x="93810" y="26079"/>
                                <a:pt x="93702" y="26187"/>
                                <a:pt x="93591" y="26293"/>
                              </a:cubicBezTo>
                            </a:path>
                          </a:pathLst>
                        </a:custGeom>
                        <a:solidFill>
                          <a:srgbClr val="FFFFFF"/>
                        </a:solidFill>
                        <a:ln w="9525" cap="flat">
                          <a:noFill/>
                          <a:prstDash val="solid"/>
                          <a:miter/>
                        </a:ln>
                      </wps:spPr>
                      <wps:bodyPr rtlCol="0" anchor="ctr"/>
                    </wps:wsp>
                    <wps:wsp>
                      <wps:cNvPr id="57" name="Vapaamuotoinen: Muoto 57"/>
                      <wps:cNvSpPr/>
                      <wps:spPr>
                        <a:xfrm>
                          <a:off x="1364850" y="4051107"/>
                          <a:ext cx="118693" cy="118693"/>
                        </a:xfrm>
                        <a:custGeom>
                          <a:avLst/>
                          <a:gdLst>
                            <a:gd name="connsiteX0" fmla="*/ 93687 w 95250"/>
                            <a:gd name="connsiteY0" fmla="*/ 93591 h 95250"/>
                            <a:gd name="connsiteX1" fmla="*/ 77927 w 95250"/>
                            <a:gd name="connsiteY1" fmla="*/ 93739 h 95250"/>
                            <a:gd name="connsiteX2" fmla="*/ 77780 w 95250"/>
                            <a:gd name="connsiteY2" fmla="*/ 93591 h 95250"/>
                            <a:gd name="connsiteX3" fmla="*/ 10438 w 95250"/>
                            <a:gd name="connsiteY3" fmla="*/ 26345 h 95250"/>
                            <a:gd name="connsiteX4" fmla="*/ 10438 w 95250"/>
                            <a:gd name="connsiteY4" fmla="*/ 10438 h 95250"/>
                            <a:gd name="connsiteX5" fmla="*/ 26345 w 95250"/>
                            <a:gd name="connsiteY5" fmla="*/ 10438 h 95250"/>
                            <a:gd name="connsiteX6" fmla="*/ 93687 w 95250"/>
                            <a:gd name="connsiteY6" fmla="*/ 77685 h 95250"/>
                            <a:gd name="connsiteX7" fmla="*/ 93698 w 95250"/>
                            <a:gd name="connsiteY7" fmla="*/ 93580 h 95250"/>
                            <a:gd name="connsiteX8" fmla="*/ 93687 w 95250"/>
                            <a:gd name="connsiteY8" fmla="*/ 93591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687" y="93591"/>
                              </a:moveTo>
                              <a:cubicBezTo>
                                <a:pt x="89375" y="97984"/>
                                <a:pt x="82320" y="98050"/>
                                <a:pt x="77927" y="93739"/>
                              </a:cubicBezTo>
                              <a:cubicBezTo>
                                <a:pt x="77878" y="93690"/>
                                <a:pt x="77829" y="93641"/>
                                <a:pt x="77780" y="93591"/>
                              </a:cubicBezTo>
                              <a:lnTo>
                                <a:pt x="10438" y="26345"/>
                              </a:lnTo>
                              <a:cubicBezTo>
                                <a:pt x="6046" y="21953"/>
                                <a:pt x="6046" y="14831"/>
                                <a:pt x="10438" y="10438"/>
                              </a:cubicBezTo>
                              <a:cubicBezTo>
                                <a:pt x="14831" y="6046"/>
                                <a:pt x="21952" y="6046"/>
                                <a:pt x="26345" y="10438"/>
                              </a:cubicBezTo>
                              <a:lnTo>
                                <a:pt x="93687" y="77685"/>
                              </a:lnTo>
                              <a:cubicBezTo>
                                <a:pt x="98079" y="82071"/>
                                <a:pt x="98084" y="89187"/>
                                <a:pt x="93698" y="93580"/>
                              </a:cubicBezTo>
                              <a:cubicBezTo>
                                <a:pt x="93695" y="93583"/>
                                <a:pt x="93691" y="93587"/>
                                <a:pt x="93687" y="93591"/>
                              </a:cubicBezTo>
                            </a:path>
                          </a:pathLst>
                        </a:custGeom>
                        <a:solidFill>
                          <a:srgbClr val="FFFFFF"/>
                        </a:solidFill>
                        <a:ln w="9525" cap="flat">
                          <a:noFill/>
                          <a:prstDash val="solid"/>
                          <a:miter/>
                        </a:ln>
                      </wps:spPr>
                      <wps:bodyPr rtlCol="0" anchor="ctr"/>
                    </wps:wsp>
                    <wps:wsp>
                      <wps:cNvPr id="58" name="Vapaamuotoinen: Muoto 58"/>
                      <wps:cNvSpPr/>
                      <wps:spPr>
                        <a:xfrm>
                          <a:off x="1683729" y="4378888"/>
                          <a:ext cx="71216" cy="71216"/>
                        </a:xfrm>
                        <a:custGeom>
                          <a:avLst/>
                          <a:gdLst>
                            <a:gd name="connsiteX0" fmla="*/ 30766 w 57150"/>
                            <a:gd name="connsiteY0" fmla="*/ 7144 h 57150"/>
                            <a:gd name="connsiteX1" fmla="*/ 18669 w 57150"/>
                            <a:gd name="connsiteY1" fmla="*/ 18383 h 57150"/>
                            <a:gd name="connsiteX2" fmla="*/ 7144 w 57150"/>
                            <a:gd name="connsiteY2" fmla="*/ 30861 h 57150"/>
                            <a:gd name="connsiteX3" fmla="*/ 16669 w 57150"/>
                            <a:gd name="connsiteY3" fmla="*/ 51721 h 57150"/>
                            <a:gd name="connsiteX4" fmla="*/ 18002 w 57150"/>
                            <a:gd name="connsiteY4" fmla="*/ 54007 h 57150"/>
                            <a:gd name="connsiteX5" fmla="*/ 34862 w 57150"/>
                            <a:gd name="connsiteY5" fmla="*/ 34957 h 57150"/>
                            <a:gd name="connsiteX6" fmla="*/ 53912 w 57150"/>
                            <a:gd name="connsiteY6" fmla="*/ 18383 h 57150"/>
                            <a:gd name="connsiteX7" fmla="*/ 51816 w 57150"/>
                            <a:gd name="connsiteY7" fmla="*/ 17241 h 57150"/>
                            <a:gd name="connsiteX8" fmla="*/ 30671 w 57150"/>
                            <a:gd name="connsiteY8" fmla="*/ 7239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0766" y="7144"/>
                              </a:moveTo>
                              <a:cubicBezTo>
                                <a:pt x="26670" y="10668"/>
                                <a:pt x="22670" y="14478"/>
                                <a:pt x="18669" y="18383"/>
                              </a:cubicBezTo>
                              <a:cubicBezTo>
                                <a:pt x="14668" y="22289"/>
                                <a:pt x="10763" y="26575"/>
                                <a:pt x="7144" y="30861"/>
                              </a:cubicBezTo>
                              <a:cubicBezTo>
                                <a:pt x="9546" y="38142"/>
                                <a:pt x="12740" y="45137"/>
                                <a:pt x="16669" y="51721"/>
                              </a:cubicBezTo>
                              <a:cubicBezTo>
                                <a:pt x="17145" y="52483"/>
                                <a:pt x="17621" y="53245"/>
                                <a:pt x="18002" y="54007"/>
                              </a:cubicBezTo>
                              <a:cubicBezTo>
                                <a:pt x="23203" y="47298"/>
                                <a:pt x="28834" y="40934"/>
                                <a:pt x="34862" y="34957"/>
                              </a:cubicBezTo>
                              <a:cubicBezTo>
                                <a:pt x="40836" y="29015"/>
                                <a:pt x="47200" y="23478"/>
                                <a:pt x="53912" y="18383"/>
                              </a:cubicBezTo>
                              <a:lnTo>
                                <a:pt x="51816" y="17241"/>
                              </a:lnTo>
                              <a:cubicBezTo>
                                <a:pt x="45150" y="13152"/>
                                <a:pt x="38060" y="9799"/>
                                <a:pt x="30671" y="7239"/>
                              </a:cubicBezTo>
                            </a:path>
                          </a:pathLst>
                        </a:custGeom>
                        <a:solidFill>
                          <a:srgbClr val="FFFFFF"/>
                        </a:solidFill>
                        <a:ln w="9525" cap="flat">
                          <a:noFill/>
                          <a:prstDash val="solid"/>
                          <a:miter/>
                        </a:ln>
                      </wps:spPr>
                      <wps:bodyPr rtlCol="0" anchor="ctr"/>
                    </wps:wsp>
                    <wps:wsp>
                      <wps:cNvPr id="59" name="Vapaamuotoinen: Muoto 59"/>
                      <wps:cNvSpPr/>
                      <wps:spPr>
                        <a:xfrm>
                          <a:off x="1771087" y="4466009"/>
                          <a:ext cx="118693" cy="118693"/>
                        </a:xfrm>
                        <a:custGeom>
                          <a:avLst/>
                          <a:gdLst>
                            <a:gd name="connsiteX0" fmla="*/ 80772 w 95250"/>
                            <a:gd name="connsiteY0" fmla="*/ 7144 h 95250"/>
                            <a:gd name="connsiteX1" fmla="*/ 80772 w 95250"/>
                            <a:gd name="connsiteY1" fmla="*/ 7144 h 95250"/>
                            <a:gd name="connsiteX2" fmla="*/ 73342 w 95250"/>
                            <a:gd name="connsiteY2" fmla="*/ 18478 h 95250"/>
                            <a:gd name="connsiteX3" fmla="*/ 72580 w 95250"/>
                            <a:gd name="connsiteY3" fmla="*/ 19526 h 95250"/>
                            <a:gd name="connsiteX4" fmla="*/ 70199 w 95250"/>
                            <a:gd name="connsiteY4" fmla="*/ 22765 h 95250"/>
                            <a:gd name="connsiteX5" fmla="*/ 68485 w 95250"/>
                            <a:gd name="connsiteY5" fmla="*/ 25146 h 95250"/>
                            <a:gd name="connsiteX6" fmla="*/ 64294 w 95250"/>
                            <a:gd name="connsiteY6" fmla="*/ 30384 h 95250"/>
                            <a:gd name="connsiteX7" fmla="*/ 60770 w 95250"/>
                            <a:gd name="connsiteY7" fmla="*/ 60865 h 95250"/>
                            <a:gd name="connsiteX8" fmla="*/ 60770 w 95250"/>
                            <a:gd name="connsiteY8" fmla="*/ 60865 h 95250"/>
                            <a:gd name="connsiteX9" fmla="*/ 30480 w 95250"/>
                            <a:gd name="connsiteY9" fmla="*/ 64294 h 95250"/>
                            <a:gd name="connsiteX10" fmla="*/ 7144 w 95250"/>
                            <a:gd name="connsiteY10" fmla="*/ 80867 h 95250"/>
                            <a:gd name="connsiteX11" fmla="*/ 13335 w 95250"/>
                            <a:gd name="connsiteY11" fmla="*/ 83344 h 95250"/>
                            <a:gd name="connsiteX12" fmla="*/ 44577 w 95250"/>
                            <a:gd name="connsiteY12" fmla="*/ 89630 h 95250"/>
                            <a:gd name="connsiteX13" fmla="*/ 77248 w 95250"/>
                            <a:gd name="connsiteY13" fmla="*/ 77248 h 95250"/>
                            <a:gd name="connsiteX14" fmla="*/ 80867 w 95250"/>
                            <a:gd name="connsiteY14" fmla="*/ 7334 h 95250"/>
                            <a:gd name="connsiteX15" fmla="*/ 80867 w 95250"/>
                            <a:gd name="connsiteY15" fmla="*/ 7334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5250" h="95250">
                              <a:moveTo>
                                <a:pt x="80772" y="7144"/>
                              </a:moveTo>
                              <a:lnTo>
                                <a:pt x="80772" y="7144"/>
                              </a:lnTo>
                              <a:cubicBezTo>
                                <a:pt x="78391" y="10954"/>
                                <a:pt x="75914" y="14764"/>
                                <a:pt x="73342" y="18478"/>
                              </a:cubicBezTo>
                              <a:lnTo>
                                <a:pt x="72580" y="19526"/>
                              </a:lnTo>
                              <a:lnTo>
                                <a:pt x="70199" y="22765"/>
                              </a:lnTo>
                              <a:lnTo>
                                <a:pt x="68485" y="25146"/>
                              </a:lnTo>
                              <a:lnTo>
                                <a:pt x="64294" y="30384"/>
                              </a:lnTo>
                              <a:cubicBezTo>
                                <a:pt x="67723" y="43910"/>
                                <a:pt x="66770" y="54864"/>
                                <a:pt x="60770" y="60865"/>
                              </a:cubicBezTo>
                              <a:lnTo>
                                <a:pt x="60770" y="60865"/>
                              </a:lnTo>
                              <a:cubicBezTo>
                                <a:pt x="54959" y="66580"/>
                                <a:pt x="44005" y="67723"/>
                                <a:pt x="30480" y="64294"/>
                              </a:cubicBezTo>
                              <a:cubicBezTo>
                                <a:pt x="23089" y="70345"/>
                                <a:pt x="15292" y="75883"/>
                                <a:pt x="7144" y="80867"/>
                              </a:cubicBezTo>
                              <a:lnTo>
                                <a:pt x="13335" y="83344"/>
                              </a:lnTo>
                              <a:cubicBezTo>
                                <a:pt x="23296" y="87269"/>
                                <a:pt x="33873" y="89397"/>
                                <a:pt x="44577" y="89630"/>
                              </a:cubicBezTo>
                              <a:cubicBezTo>
                                <a:pt x="56698" y="90120"/>
                                <a:pt x="68496" y="85649"/>
                                <a:pt x="77248" y="77248"/>
                              </a:cubicBezTo>
                              <a:cubicBezTo>
                                <a:pt x="92297" y="62293"/>
                                <a:pt x="93250" y="36481"/>
                                <a:pt x="80867" y="7334"/>
                              </a:cubicBezTo>
                              <a:lnTo>
                                <a:pt x="80867" y="7334"/>
                              </a:lnTo>
                            </a:path>
                          </a:pathLst>
                        </a:custGeom>
                        <a:solidFill>
                          <a:srgbClr val="FFFFFF"/>
                        </a:solidFill>
                        <a:ln w="9525" cap="flat">
                          <a:noFill/>
                          <a:prstDash val="solid"/>
                          <a:miter/>
                        </a:ln>
                      </wps:spPr>
                      <wps:bodyPr rtlCol="0" anchor="ctr"/>
                    </wps:wsp>
                    <wps:wsp>
                      <wps:cNvPr id="60" name="Vapaamuotoinen: Muoto 60"/>
                      <wps:cNvSpPr/>
                      <wps:spPr>
                        <a:xfrm>
                          <a:off x="1636331" y="4465178"/>
                          <a:ext cx="118693" cy="118693"/>
                        </a:xfrm>
                        <a:custGeom>
                          <a:avLst/>
                          <a:gdLst>
                            <a:gd name="connsiteX0" fmla="*/ 35751 w 95250"/>
                            <a:gd name="connsiteY0" fmla="*/ 60960 h 95250"/>
                            <a:gd name="connsiteX1" fmla="*/ 32322 w 95250"/>
                            <a:gd name="connsiteY1" fmla="*/ 30575 h 95250"/>
                            <a:gd name="connsiteX2" fmla="*/ 15844 w 95250"/>
                            <a:gd name="connsiteY2" fmla="*/ 7144 h 95250"/>
                            <a:gd name="connsiteX3" fmla="*/ 19368 w 95250"/>
                            <a:gd name="connsiteY3" fmla="*/ 77438 h 95250"/>
                            <a:gd name="connsiteX4" fmla="*/ 89472 w 95250"/>
                            <a:gd name="connsiteY4" fmla="*/ 80963 h 95250"/>
                            <a:gd name="connsiteX5" fmla="*/ 66136 w 95250"/>
                            <a:gd name="connsiteY5" fmla="*/ 64389 h 95250"/>
                            <a:gd name="connsiteX6" fmla="*/ 35751 w 95250"/>
                            <a:gd name="connsiteY6" fmla="*/ 60960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35751" y="60960"/>
                              </a:moveTo>
                              <a:cubicBezTo>
                                <a:pt x="29941" y="55054"/>
                                <a:pt x="28988" y="44005"/>
                                <a:pt x="32322" y="30575"/>
                              </a:cubicBezTo>
                              <a:cubicBezTo>
                                <a:pt x="26300" y="23151"/>
                                <a:pt x="20794" y="15322"/>
                                <a:pt x="15844" y="7144"/>
                              </a:cubicBezTo>
                              <a:cubicBezTo>
                                <a:pt x="3271" y="36386"/>
                                <a:pt x="4223" y="62294"/>
                                <a:pt x="19368" y="77438"/>
                              </a:cubicBezTo>
                              <a:cubicBezTo>
                                <a:pt x="34513" y="92583"/>
                                <a:pt x="60230" y="93440"/>
                                <a:pt x="89472" y="80963"/>
                              </a:cubicBezTo>
                              <a:cubicBezTo>
                                <a:pt x="81308" y="76001"/>
                                <a:pt x="73510" y="70462"/>
                                <a:pt x="66136" y="64389"/>
                              </a:cubicBezTo>
                              <a:cubicBezTo>
                                <a:pt x="52705" y="67818"/>
                                <a:pt x="41752" y="66865"/>
                                <a:pt x="35751" y="60960"/>
                              </a:cubicBezTo>
                            </a:path>
                          </a:pathLst>
                        </a:custGeom>
                        <a:solidFill>
                          <a:srgbClr val="FFFFFF"/>
                        </a:solidFill>
                        <a:ln w="9525" cap="flat">
                          <a:noFill/>
                          <a:prstDash val="solid"/>
                          <a:miter/>
                        </a:ln>
                      </wps:spPr>
                      <wps:bodyPr rtlCol="0" anchor="ctr"/>
                    </wps:wsp>
                    <wps:wsp>
                      <wps:cNvPr id="61" name="Vapaamuotoinen: Muoto 61"/>
                      <wps:cNvSpPr/>
                      <wps:spPr>
                        <a:xfrm>
                          <a:off x="1636852" y="4331043"/>
                          <a:ext cx="249255" cy="225516"/>
                        </a:xfrm>
                        <a:custGeom>
                          <a:avLst/>
                          <a:gdLst>
                            <a:gd name="connsiteX0" fmla="*/ 178779 w 200025"/>
                            <a:gd name="connsiteY0" fmla="*/ 108690 h 180975"/>
                            <a:gd name="connsiteX1" fmla="*/ 184875 w 200025"/>
                            <a:gd name="connsiteY1" fmla="*/ 19727 h 180975"/>
                            <a:gd name="connsiteX2" fmla="*/ 101913 w 200025"/>
                            <a:gd name="connsiteY2" fmla="*/ 22394 h 180975"/>
                            <a:gd name="connsiteX3" fmla="*/ 18950 w 200025"/>
                            <a:gd name="connsiteY3" fmla="*/ 19727 h 180975"/>
                            <a:gd name="connsiteX4" fmla="*/ 24570 w 200025"/>
                            <a:gd name="connsiteY4" fmla="*/ 107928 h 180975"/>
                            <a:gd name="connsiteX5" fmla="*/ 95626 w 200025"/>
                            <a:gd name="connsiteY5" fmla="*/ 179461 h 180975"/>
                            <a:gd name="connsiteX6" fmla="*/ 97722 w 200025"/>
                            <a:gd name="connsiteY6" fmla="*/ 180509 h 180975"/>
                            <a:gd name="connsiteX7" fmla="*/ 100579 w 200025"/>
                            <a:gd name="connsiteY7" fmla="*/ 181175 h 180975"/>
                            <a:gd name="connsiteX8" fmla="*/ 101913 w 200025"/>
                            <a:gd name="connsiteY8" fmla="*/ 181175 h 180975"/>
                            <a:gd name="connsiteX9" fmla="*/ 107913 w 200025"/>
                            <a:gd name="connsiteY9" fmla="*/ 179461 h 180975"/>
                            <a:gd name="connsiteX10" fmla="*/ 147537 w 200025"/>
                            <a:gd name="connsiteY10" fmla="*/ 148219 h 180975"/>
                            <a:gd name="connsiteX11" fmla="*/ 178779 w 200025"/>
                            <a:gd name="connsiteY11" fmla="*/ 108595 h 180975"/>
                            <a:gd name="connsiteX12" fmla="*/ 101913 w 200025"/>
                            <a:gd name="connsiteY12" fmla="*/ 156220 h 180975"/>
                            <a:gd name="connsiteX13" fmla="*/ 44763 w 200025"/>
                            <a:gd name="connsiteY13" fmla="*/ 96403 h 180975"/>
                            <a:gd name="connsiteX14" fmla="*/ 35238 w 200025"/>
                            <a:gd name="connsiteY14" fmla="*/ 36586 h 180975"/>
                            <a:gd name="connsiteX15" fmla="*/ 51621 w 200025"/>
                            <a:gd name="connsiteY15" fmla="*/ 31062 h 180975"/>
                            <a:gd name="connsiteX16" fmla="*/ 96769 w 200025"/>
                            <a:gd name="connsiteY16" fmla="*/ 46587 h 180975"/>
                            <a:gd name="connsiteX17" fmla="*/ 96769 w 200025"/>
                            <a:gd name="connsiteY17" fmla="*/ 46587 h 180975"/>
                            <a:gd name="connsiteX18" fmla="*/ 96769 w 200025"/>
                            <a:gd name="connsiteY18" fmla="*/ 46587 h 180975"/>
                            <a:gd name="connsiteX19" fmla="*/ 112104 w 200025"/>
                            <a:gd name="connsiteY19" fmla="*/ 57065 h 180975"/>
                            <a:gd name="connsiteX20" fmla="*/ 112104 w 200025"/>
                            <a:gd name="connsiteY20" fmla="*/ 57065 h 180975"/>
                            <a:gd name="connsiteX21" fmla="*/ 125154 w 200025"/>
                            <a:gd name="connsiteY21" fmla="*/ 68018 h 180975"/>
                            <a:gd name="connsiteX22" fmla="*/ 126773 w 200025"/>
                            <a:gd name="connsiteY22" fmla="*/ 69542 h 180975"/>
                            <a:gd name="connsiteX23" fmla="*/ 127344 w 200025"/>
                            <a:gd name="connsiteY23" fmla="*/ 70019 h 180975"/>
                            <a:gd name="connsiteX24" fmla="*/ 131059 w 200025"/>
                            <a:gd name="connsiteY24" fmla="*/ 73638 h 180975"/>
                            <a:gd name="connsiteX25" fmla="*/ 147823 w 200025"/>
                            <a:gd name="connsiteY25" fmla="*/ 92688 h 180975"/>
                            <a:gd name="connsiteX26" fmla="*/ 148871 w 200025"/>
                            <a:gd name="connsiteY26" fmla="*/ 91069 h 180975"/>
                            <a:gd name="connsiteX27" fmla="*/ 159063 w 200025"/>
                            <a:gd name="connsiteY27" fmla="*/ 69542 h 180975"/>
                            <a:gd name="connsiteX28" fmla="*/ 147537 w 200025"/>
                            <a:gd name="connsiteY28" fmla="*/ 57065 h 180975"/>
                            <a:gd name="connsiteX29" fmla="*/ 145632 w 200025"/>
                            <a:gd name="connsiteY29" fmla="*/ 55255 h 180975"/>
                            <a:gd name="connsiteX30" fmla="*/ 142108 w 200025"/>
                            <a:gd name="connsiteY30" fmla="*/ 51921 h 180975"/>
                            <a:gd name="connsiteX31" fmla="*/ 140394 w 200025"/>
                            <a:gd name="connsiteY31" fmla="*/ 50302 h 180975"/>
                            <a:gd name="connsiteX32" fmla="*/ 136012 w 200025"/>
                            <a:gd name="connsiteY32" fmla="*/ 46397 h 180975"/>
                            <a:gd name="connsiteX33" fmla="*/ 135345 w 200025"/>
                            <a:gd name="connsiteY33" fmla="*/ 45825 h 180975"/>
                            <a:gd name="connsiteX34" fmla="*/ 135345 w 200025"/>
                            <a:gd name="connsiteY34" fmla="*/ 45825 h 180975"/>
                            <a:gd name="connsiteX35" fmla="*/ 124963 w 200025"/>
                            <a:gd name="connsiteY35" fmla="*/ 37443 h 180975"/>
                            <a:gd name="connsiteX36" fmla="*/ 168492 w 200025"/>
                            <a:gd name="connsiteY36" fmla="*/ 36491 h 180975"/>
                            <a:gd name="connsiteX37" fmla="*/ 158967 w 200025"/>
                            <a:gd name="connsiteY37" fmla="*/ 96974 h 180975"/>
                            <a:gd name="connsiteX38" fmla="*/ 101817 w 200025"/>
                            <a:gd name="connsiteY38" fmla="*/ 156125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200025" h="180975">
                              <a:moveTo>
                                <a:pt x="178779" y="108690"/>
                              </a:moveTo>
                              <a:cubicBezTo>
                                <a:pt x="200782" y="72019"/>
                                <a:pt x="203068" y="37919"/>
                                <a:pt x="184875" y="19727"/>
                              </a:cubicBezTo>
                              <a:cubicBezTo>
                                <a:pt x="166683" y="1534"/>
                                <a:pt x="136298" y="3629"/>
                                <a:pt x="101913" y="22394"/>
                              </a:cubicBezTo>
                              <a:cubicBezTo>
                                <a:pt x="67527" y="3344"/>
                                <a:pt x="36095" y="2486"/>
                                <a:pt x="18950" y="19727"/>
                              </a:cubicBezTo>
                              <a:cubicBezTo>
                                <a:pt x="1805" y="36967"/>
                                <a:pt x="3043" y="71543"/>
                                <a:pt x="24570" y="107928"/>
                              </a:cubicBezTo>
                              <a:cubicBezTo>
                                <a:pt x="42287" y="137039"/>
                                <a:pt x="66634" y="161550"/>
                                <a:pt x="95626" y="179461"/>
                              </a:cubicBezTo>
                              <a:lnTo>
                                <a:pt x="97722" y="180509"/>
                              </a:lnTo>
                              <a:cubicBezTo>
                                <a:pt x="98651" y="180821"/>
                                <a:pt x="99608" y="181044"/>
                                <a:pt x="100579" y="181175"/>
                              </a:cubicBezTo>
                              <a:lnTo>
                                <a:pt x="101913" y="181175"/>
                              </a:lnTo>
                              <a:cubicBezTo>
                                <a:pt x="104031" y="181157"/>
                                <a:pt x="106105" y="180564"/>
                                <a:pt x="107913" y="179461"/>
                              </a:cubicBezTo>
                              <a:cubicBezTo>
                                <a:pt x="122347" y="170704"/>
                                <a:pt x="135654" y="160212"/>
                                <a:pt x="147537" y="148219"/>
                              </a:cubicBezTo>
                              <a:cubicBezTo>
                                <a:pt x="159546" y="136350"/>
                                <a:pt x="170040" y="123041"/>
                                <a:pt x="178779" y="108595"/>
                              </a:cubicBezTo>
                              <a:moveTo>
                                <a:pt x="101913" y="156220"/>
                              </a:moveTo>
                              <a:cubicBezTo>
                                <a:pt x="78788" y="140617"/>
                                <a:pt x="59296" y="120215"/>
                                <a:pt x="44763" y="96403"/>
                              </a:cubicBezTo>
                              <a:cubicBezTo>
                                <a:pt x="29427" y="70495"/>
                                <a:pt x="25713" y="46397"/>
                                <a:pt x="35238" y="36586"/>
                              </a:cubicBezTo>
                              <a:cubicBezTo>
                                <a:pt x="39744" y="32634"/>
                                <a:pt x="45641" y="30645"/>
                                <a:pt x="51621" y="31062"/>
                              </a:cubicBezTo>
                              <a:cubicBezTo>
                                <a:pt x="67720" y="32436"/>
                                <a:pt x="83229" y="37770"/>
                                <a:pt x="96769" y="46587"/>
                              </a:cubicBezTo>
                              <a:cubicBezTo>
                                <a:pt x="96769" y="46587"/>
                                <a:pt x="96293" y="46587"/>
                                <a:pt x="96769" y="46587"/>
                              </a:cubicBezTo>
                              <a:cubicBezTo>
                                <a:pt x="97245" y="46587"/>
                                <a:pt x="96769" y="46587"/>
                                <a:pt x="96769" y="46587"/>
                              </a:cubicBezTo>
                              <a:cubicBezTo>
                                <a:pt x="101627" y="49635"/>
                                <a:pt x="107342" y="53350"/>
                                <a:pt x="112104" y="57065"/>
                              </a:cubicBezTo>
                              <a:lnTo>
                                <a:pt x="112104" y="57065"/>
                              </a:lnTo>
                              <a:cubicBezTo>
                                <a:pt x="116581" y="60399"/>
                                <a:pt x="120867" y="64113"/>
                                <a:pt x="125154" y="68018"/>
                              </a:cubicBezTo>
                              <a:cubicBezTo>
                                <a:pt x="125738" y="68476"/>
                                <a:pt x="126280" y="68986"/>
                                <a:pt x="126773" y="69542"/>
                              </a:cubicBezTo>
                              <a:lnTo>
                                <a:pt x="127344" y="70019"/>
                              </a:lnTo>
                              <a:lnTo>
                                <a:pt x="131059" y="73638"/>
                              </a:lnTo>
                              <a:cubicBezTo>
                                <a:pt x="137056" y="79617"/>
                                <a:pt x="142656" y="85980"/>
                                <a:pt x="147823" y="92688"/>
                              </a:cubicBezTo>
                              <a:cubicBezTo>
                                <a:pt x="148206" y="92171"/>
                                <a:pt x="148555" y="91630"/>
                                <a:pt x="148871" y="91069"/>
                              </a:cubicBezTo>
                              <a:cubicBezTo>
                                <a:pt x="153042" y="84286"/>
                                <a:pt x="156460" y="77068"/>
                                <a:pt x="159063" y="69542"/>
                              </a:cubicBezTo>
                              <a:cubicBezTo>
                                <a:pt x="155443" y="65351"/>
                                <a:pt x="151538" y="61160"/>
                                <a:pt x="147537" y="57065"/>
                              </a:cubicBezTo>
                              <a:lnTo>
                                <a:pt x="145632" y="55255"/>
                              </a:lnTo>
                              <a:cubicBezTo>
                                <a:pt x="144489" y="54112"/>
                                <a:pt x="143346" y="52969"/>
                                <a:pt x="142108" y="51921"/>
                              </a:cubicBezTo>
                              <a:lnTo>
                                <a:pt x="140394" y="50302"/>
                              </a:lnTo>
                              <a:lnTo>
                                <a:pt x="136012" y="46397"/>
                              </a:lnTo>
                              <a:lnTo>
                                <a:pt x="135345" y="45825"/>
                              </a:lnTo>
                              <a:lnTo>
                                <a:pt x="135345" y="45825"/>
                              </a:lnTo>
                              <a:cubicBezTo>
                                <a:pt x="131916" y="42872"/>
                                <a:pt x="128487" y="40110"/>
                                <a:pt x="124963" y="37443"/>
                              </a:cubicBezTo>
                              <a:cubicBezTo>
                                <a:pt x="144013" y="29347"/>
                                <a:pt x="160682" y="28680"/>
                                <a:pt x="168492" y="36491"/>
                              </a:cubicBezTo>
                              <a:cubicBezTo>
                                <a:pt x="178017" y="46016"/>
                                <a:pt x="174588" y="70781"/>
                                <a:pt x="158967" y="96974"/>
                              </a:cubicBezTo>
                              <a:cubicBezTo>
                                <a:pt x="144387" y="120567"/>
                                <a:pt x="124895" y="140742"/>
                                <a:pt x="101817" y="156125"/>
                              </a:cubicBezTo>
                            </a:path>
                          </a:pathLst>
                        </a:custGeom>
                        <a:solidFill>
                          <a:srgbClr val="FFFFFF"/>
                        </a:solidFill>
                        <a:ln w="9525" cap="flat">
                          <a:noFill/>
                          <a:prstDash val="solid"/>
                          <a:miter/>
                        </a:ln>
                      </wps:spPr>
                      <wps:bodyPr rtlCol="0" anchor="ctr"/>
                    </wps:wsp>
                    <wps:wsp>
                      <wps:cNvPr id="62" name="Vapaamuotoinen: Muoto 62"/>
                      <wps:cNvSpPr/>
                      <wps:spPr>
                        <a:xfrm>
                          <a:off x="2033447" y="4059535"/>
                          <a:ext cx="118693" cy="118693"/>
                        </a:xfrm>
                        <a:custGeom>
                          <a:avLst/>
                          <a:gdLst>
                            <a:gd name="connsiteX0" fmla="*/ 93591 w 95250"/>
                            <a:gd name="connsiteY0" fmla="*/ 26345 h 95250"/>
                            <a:gd name="connsiteX1" fmla="*/ 26345 w 95250"/>
                            <a:gd name="connsiteY1" fmla="*/ 93687 h 95250"/>
                            <a:gd name="connsiteX2" fmla="*/ 10438 w 95250"/>
                            <a:gd name="connsiteY2" fmla="*/ 93687 h 95250"/>
                            <a:gd name="connsiteX3" fmla="*/ 10438 w 95250"/>
                            <a:gd name="connsiteY3" fmla="*/ 77780 h 95250"/>
                            <a:gd name="connsiteX4" fmla="*/ 77685 w 95250"/>
                            <a:gd name="connsiteY4" fmla="*/ 10438 h 95250"/>
                            <a:gd name="connsiteX5" fmla="*/ 93591 w 95250"/>
                            <a:gd name="connsiteY5" fmla="*/ 10438 h 95250"/>
                            <a:gd name="connsiteX6" fmla="*/ 93591 w 95250"/>
                            <a:gd name="connsiteY6" fmla="*/ 2634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93591" y="26345"/>
                              </a:moveTo>
                              <a:lnTo>
                                <a:pt x="26345" y="93687"/>
                              </a:lnTo>
                              <a:cubicBezTo>
                                <a:pt x="21952" y="98079"/>
                                <a:pt x="14831" y="98079"/>
                                <a:pt x="10438" y="93687"/>
                              </a:cubicBezTo>
                              <a:cubicBezTo>
                                <a:pt x="6046" y="89294"/>
                                <a:pt x="6046" y="82173"/>
                                <a:pt x="10438" y="77780"/>
                              </a:cubicBezTo>
                              <a:lnTo>
                                <a:pt x="77685" y="10438"/>
                              </a:lnTo>
                              <a:cubicBezTo>
                                <a:pt x="82077" y="6046"/>
                                <a:pt x="89199" y="6046"/>
                                <a:pt x="93591" y="10438"/>
                              </a:cubicBezTo>
                              <a:cubicBezTo>
                                <a:pt x="97984" y="14831"/>
                                <a:pt x="97984" y="21952"/>
                                <a:pt x="93591" y="26345"/>
                              </a:cubicBezTo>
                            </a:path>
                          </a:pathLst>
                        </a:custGeom>
                        <a:solidFill>
                          <a:srgbClr val="FFFFFF"/>
                        </a:solidFill>
                        <a:ln w="9525" cap="flat">
                          <a:noFill/>
                          <a:prstDash val="solid"/>
                          <a:miter/>
                        </a:ln>
                      </wps:spPr>
                      <wps:bodyPr rtlCol="0" anchor="ctr"/>
                    </wps:wsp>
                    <wps:wsp>
                      <wps:cNvPr id="63" name="Vapaamuotoinen: Muoto 63"/>
                      <wps:cNvSpPr/>
                      <wps:spPr>
                        <a:xfrm>
                          <a:off x="2035227" y="4734422"/>
                          <a:ext cx="118693" cy="118693"/>
                        </a:xfrm>
                        <a:custGeom>
                          <a:avLst/>
                          <a:gdLst>
                            <a:gd name="connsiteX0" fmla="*/ 93687 w 95250"/>
                            <a:gd name="connsiteY0" fmla="*/ 93687 h 95250"/>
                            <a:gd name="connsiteX1" fmla="*/ 77791 w 95250"/>
                            <a:gd name="connsiteY1" fmla="*/ 93698 h 95250"/>
                            <a:gd name="connsiteX2" fmla="*/ 77780 w 95250"/>
                            <a:gd name="connsiteY2" fmla="*/ 93687 h 95250"/>
                            <a:gd name="connsiteX3" fmla="*/ 10438 w 95250"/>
                            <a:gd name="connsiteY3" fmla="*/ 26345 h 95250"/>
                            <a:gd name="connsiteX4" fmla="*/ 10438 w 95250"/>
                            <a:gd name="connsiteY4" fmla="*/ 10438 h 95250"/>
                            <a:gd name="connsiteX5" fmla="*/ 26345 w 95250"/>
                            <a:gd name="connsiteY5" fmla="*/ 10438 h 95250"/>
                            <a:gd name="connsiteX6" fmla="*/ 93687 w 95250"/>
                            <a:gd name="connsiteY6" fmla="*/ 77780 h 95250"/>
                            <a:gd name="connsiteX7" fmla="*/ 93698 w 95250"/>
                            <a:gd name="connsiteY7" fmla="*/ 93675 h 95250"/>
                            <a:gd name="connsiteX8" fmla="*/ 93687 w 95250"/>
                            <a:gd name="connsiteY8" fmla="*/ 93687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687" y="93687"/>
                              </a:moveTo>
                              <a:cubicBezTo>
                                <a:pt x="89300" y="98079"/>
                                <a:pt x="82184" y="98084"/>
                                <a:pt x="77791" y="93698"/>
                              </a:cubicBezTo>
                              <a:cubicBezTo>
                                <a:pt x="77787" y="93695"/>
                                <a:pt x="77784" y="93691"/>
                                <a:pt x="77780" y="93687"/>
                              </a:cubicBezTo>
                              <a:lnTo>
                                <a:pt x="10438" y="26345"/>
                              </a:lnTo>
                              <a:cubicBezTo>
                                <a:pt x="6046" y="21953"/>
                                <a:pt x="6046" y="14831"/>
                                <a:pt x="10438" y="10438"/>
                              </a:cubicBezTo>
                              <a:cubicBezTo>
                                <a:pt x="14831" y="6046"/>
                                <a:pt x="21952" y="6046"/>
                                <a:pt x="26345" y="10438"/>
                              </a:cubicBezTo>
                              <a:lnTo>
                                <a:pt x="93687" y="77780"/>
                              </a:lnTo>
                              <a:cubicBezTo>
                                <a:pt x="98079" y="82166"/>
                                <a:pt x="98084" y="89283"/>
                                <a:pt x="93698" y="93675"/>
                              </a:cubicBezTo>
                              <a:cubicBezTo>
                                <a:pt x="93694" y="93679"/>
                                <a:pt x="93690" y="93683"/>
                                <a:pt x="93687" y="93687"/>
                              </a:cubicBezTo>
                            </a:path>
                          </a:pathLst>
                        </a:custGeom>
                        <a:solidFill>
                          <a:srgbClr val="FFFFFF"/>
                        </a:solidFill>
                        <a:ln w="9525" cap="flat">
                          <a:noFill/>
                          <a:prstDash val="solid"/>
                          <a:miter/>
                        </a:ln>
                      </wps:spPr>
                      <wps:bodyPr rtlCol="0" anchor="ctr"/>
                    </wps:wsp>
                    <wps:wsp>
                      <wps:cNvPr id="64" name="Vapaamuotoinen: Muoto 64"/>
                      <wps:cNvSpPr/>
                      <wps:spPr>
                        <a:xfrm>
                          <a:off x="233" y="676783"/>
                          <a:ext cx="118693" cy="118693"/>
                        </a:xfrm>
                        <a:custGeom>
                          <a:avLst/>
                          <a:gdLst>
                            <a:gd name="connsiteX0" fmla="*/ 93595 w 95250"/>
                            <a:gd name="connsiteY0" fmla="*/ 26348 h 95250"/>
                            <a:gd name="connsiteX1" fmla="*/ 26348 w 95250"/>
                            <a:gd name="connsiteY1" fmla="*/ 93595 h 95250"/>
                            <a:gd name="connsiteX2" fmla="*/ 10589 w 95250"/>
                            <a:gd name="connsiteY2" fmla="*/ 93742 h 95250"/>
                            <a:gd name="connsiteX3" fmla="*/ 10442 w 95250"/>
                            <a:gd name="connsiteY3" fmla="*/ 93595 h 95250"/>
                            <a:gd name="connsiteX4" fmla="*/ 10430 w 95250"/>
                            <a:gd name="connsiteY4" fmla="*/ 77700 h 95250"/>
                            <a:gd name="connsiteX5" fmla="*/ 10442 w 95250"/>
                            <a:gd name="connsiteY5" fmla="*/ 77688 h 95250"/>
                            <a:gd name="connsiteX6" fmla="*/ 77688 w 95250"/>
                            <a:gd name="connsiteY6" fmla="*/ 10442 h 95250"/>
                            <a:gd name="connsiteX7" fmla="*/ 93583 w 95250"/>
                            <a:gd name="connsiteY7" fmla="*/ 10430 h 95250"/>
                            <a:gd name="connsiteX8" fmla="*/ 93595 w 95250"/>
                            <a:gd name="connsiteY8" fmla="*/ 10442 h 95250"/>
                            <a:gd name="connsiteX9" fmla="*/ 93742 w 95250"/>
                            <a:gd name="connsiteY9" fmla="*/ 26201 h 95250"/>
                            <a:gd name="connsiteX10" fmla="*/ 93595 w 95250"/>
                            <a:gd name="connsiteY10" fmla="*/ 26348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95250" h="95250">
                              <a:moveTo>
                                <a:pt x="93595" y="26348"/>
                              </a:moveTo>
                              <a:lnTo>
                                <a:pt x="26348" y="93595"/>
                              </a:lnTo>
                              <a:cubicBezTo>
                                <a:pt x="22037" y="97987"/>
                                <a:pt x="14981" y="98053"/>
                                <a:pt x="10589" y="93742"/>
                              </a:cubicBezTo>
                              <a:cubicBezTo>
                                <a:pt x="10539" y="93693"/>
                                <a:pt x="10490" y="93644"/>
                                <a:pt x="10442" y="93595"/>
                              </a:cubicBezTo>
                              <a:cubicBezTo>
                                <a:pt x="6049" y="89209"/>
                                <a:pt x="6044" y="82092"/>
                                <a:pt x="10430" y="77700"/>
                              </a:cubicBezTo>
                              <a:cubicBezTo>
                                <a:pt x="10434" y="77696"/>
                                <a:pt x="10438" y="77692"/>
                                <a:pt x="10442" y="77688"/>
                              </a:cubicBezTo>
                              <a:lnTo>
                                <a:pt x="77688" y="10442"/>
                              </a:lnTo>
                              <a:cubicBezTo>
                                <a:pt x="82074" y="6049"/>
                                <a:pt x="89191" y="6044"/>
                                <a:pt x="93583" y="10430"/>
                              </a:cubicBezTo>
                              <a:cubicBezTo>
                                <a:pt x="93587" y="10434"/>
                                <a:pt x="93591" y="10438"/>
                                <a:pt x="93595" y="10442"/>
                              </a:cubicBezTo>
                              <a:cubicBezTo>
                                <a:pt x="97987" y="14753"/>
                                <a:pt x="98053" y="21809"/>
                                <a:pt x="93742" y="26201"/>
                              </a:cubicBezTo>
                              <a:cubicBezTo>
                                <a:pt x="93693" y="26251"/>
                                <a:pt x="93644" y="26300"/>
                                <a:pt x="93595" y="26348"/>
                              </a:cubicBezTo>
                            </a:path>
                          </a:pathLst>
                        </a:custGeom>
                        <a:solidFill>
                          <a:srgbClr val="FFFFFF"/>
                        </a:solidFill>
                        <a:ln w="9525" cap="flat">
                          <a:noFill/>
                          <a:prstDash val="solid"/>
                          <a:miter/>
                        </a:ln>
                      </wps:spPr>
                      <wps:bodyPr rtlCol="0" anchor="ctr"/>
                    </wps:wsp>
                    <wps:wsp>
                      <wps:cNvPr id="65" name="Vapaamuotoinen: Muoto 65"/>
                      <wps:cNvSpPr/>
                      <wps:spPr>
                        <a:xfrm>
                          <a:off x="326951" y="1673758"/>
                          <a:ext cx="71216" cy="71216"/>
                        </a:xfrm>
                        <a:custGeom>
                          <a:avLst/>
                          <a:gdLst>
                            <a:gd name="connsiteX0" fmla="*/ 30766 w 57150"/>
                            <a:gd name="connsiteY0" fmla="*/ 7144 h 57150"/>
                            <a:gd name="connsiteX1" fmla="*/ 18669 w 57150"/>
                            <a:gd name="connsiteY1" fmla="*/ 18383 h 57150"/>
                            <a:gd name="connsiteX2" fmla="*/ 7144 w 57150"/>
                            <a:gd name="connsiteY2" fmla="*/ 30766 h 57150"/>
                            <a:gd name="connsiteX3" fmla="*/ 16669 w 57150"/>
                            <a:gd name="connsiteY3" fmla="*/ 51625 h 57150"/>
                            <a:gd name="connsiteX4" fmla="*/ 18002 w 57150"/>
                            <a:gd name="connsiteY4" fmla="*/ 53912 h 57150"/>
                            <a:gd name="connsiteX5" fmla="*/ 34862 w 57150"/>
                            <a:gd name="connsiteY5" fmla="*/ 34862 h 57150"/>
                            <a:gd name="connsiteX6" fmla="*/ 53912 w 57150"/>
                            <a:gd name="connsiteY6" fmla="*/ 18288 h 57150"/>
                            <a:gd name="connsiteX7" fmla="*/ 51816 w 57150"/>
                            <a:gd name="connsiteY7" fmla="*/ 17145 h 57150"/>
                            <a:gd name="connsiteX8" fmla="*/ 30670 w 57150"/>
                            <a:gd name="connsiteY8" fmla="*/ 7620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0766" y="7144"/>
                              </a:moveTo>
                              <a:cubicBezTo>
                                <a:pt x="26670" y="10668"/>
                                <a:pt x="22574" y="14383"/>
                                <a:pt x="18669" y="18383"/>
                              </a:cubicBezTo>
                              <a:cubicBezTo>
                                <a:pt x="14764" y="22384"/>
                                <a:pt x="10763" y="26575"/>
                                <a:pt x="7144" y="30766"/>
                              </a:cubicBezTo>
                              <a:cubicBezTo>
                                <a:pt x="9527" y="38054"/>
                                <a:pt x="12722" y="45051"/>
                                <a:pt x="16669" y="51625"/>
                              </a:cubicBezTo>
                              <a:cubicBezTo>
                                <a:pt x="16669" y="52388"/>
                                <a:pt x="17526" y="53150"/>
                                <a:pt x="18002" y="53912"/>
                              </a:cubicBezTo>
                              <a:cubicBezTo>
                                <a:pt x="23203" y="47202"/>
                                <a:pt x="28834" y="40839"/>
                                <a:pt x="34862" y="34862"/>
                              </a:cubicBezTo>
                              <a:cubicBezTo>
                                <a:pt x="40861" y="28946"/>
                                <a:pt x="47223" y="23411"/>
                                <a:pt x="53912" y="18288"/>
                              </a:cubicBezTo>
                              <a:cubicBezTo>
                                <a:pt x="53193" y="17944"/>
                                <a:pt x="52494" y="17562"/>
                                <a:pt x="51816" y="17145"/>
                              </a:cubicBezTo>
                              <a:cubicBezTo>
                                <a:pt x="45132" y="13215"/>
                                <a:pt x="38043" y="10021"/>
                                <a:pt x="30670" y="7620"/>
                              </a:cubicBezTo>
                            </a:path>
                          </a:pathLst>
                        </a:custGeom>
                        <a:solidFill>
                          <a:srgbClr val="FFFFFF"/>
                        </a:solidFill>
                        <a:ln w="9525" cap="flat">
                          <a:noFill/>
                          <a:prstDash val="solid"/>
                          <a:miter/>
                        </a:ln>
                      </wps:spPr>
                      <wps:bodyPr rtlCol="0" anchor="ctr"/>
                    </wps:wsp>
                    <wps:wsp>
                      <wps:cNvPr id="66" name="Vapaamuotoinen: Muoto 66"/>
                      <wps:cNvSpPr/>
                      <wps:spPr>
                        <a:xfrm>
                          <a:off x="414309" y="1760761"/>
                          <a:ext cx="118693" cy="118693"/>
                        </a:xfrm>
                        <a:custGeom>
                          <a:avLst/>
                          <a:gdLst>
                            <a:gd name="connsiteX0" fmla="*/ 80772 w 95250"/>
                            <a:gd name="connsiteY0" fmla="*/ 7144 h 95250"/>
                            <a:gd name="connsiteX1" fmla="*/ 80772 w 95250"/>
                            <a:gd name="connsiteY1" fmla="*/ 7144 h 95250"/>
                            <a:gd name="connsiteX2" fmla="*/ 73343 w 95250"/>
                            <a:gd name="connsiteY2" fmla="*/ 18479 h 95250"/>
                            <a:gd name="connsiteX3" fmla="*/ 72580 w 95250"/>
                            <a:gd name="connsiteY3" fmla="*/ 19526 h 95250"/>
                            <a:gd name="connsiteX4" fmla="*/ 70199 w 95250"/>
                            <a:gd name="connsiteY4" fmla="*/ 22860 h 95250"/>
                            <a:gd name="connsiteX5" fmla="*/ 68485 w 95250"/>
                            <a:gd name="connsiteY5" fmla="*/ 25146 h 95250"/>
                            <a:gd name="connsiteX6" fmla="*/ 64294 w 95250"/>
                            <a:gd name="connsiteY6" fmla="*/ 30480 h 95250"/>
                            <a:gd name="connsiteX7" fmla="*/ 60770 w 95250"/>
                            <a:gd name="connsiteY7" fmla="*/ 60865 h 95250"/>
                            <a:gd name="connsiteX8" fmla="*/ 60770 w 95250"/>
                            <a:gd name="connsiteY8" fmla="*/ 60865 h 95250"/>
                            <a:gd name="connsiteX9" fmla="*/ 30480 w 95250"/>
                            <a:gd name="connsiteY9" fmla="*/ 64294 h 95250"/>
                            <a:gd name="connsiteX10" fmla="*/ 7144 w 95250"/>
                            <a:gd name="connsiteY10" fmla="*/ 80772 h 95250"/>
                            <a:gd name="connsiteX11" fmla="*/ 13240 w 95250"/>
                            <a:gd name="connsiteY11" fmla="*/ 83249 h 95250"/>
                            <a:gd name="connsiteX12" fmla="*/ 44577 w 95250"/>
                            <a:gd name="connsiteY12" fmla="*/ 89535 h 95250"/>
                            <a:gd name="connsiteX13" fmla="*/ 77057 w 95250"/>
                            <a:gd name="connsiteY13" fmla="*/ 77153 h 95250"/>
                            <a:gd name="connsiteX14" fmla="*/ 80677 w 95250"/>
                            <a:gd name="connsiteY14" fmla="*/ 7144 h 95250"/>
                            <a:gd name="connsiteX15" fmla="*/ 80677 w 95250"/>
                            <a:gd name="connsiteY15" fmla="*/ 7144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5250" h="95250">
                              <a:moveTo>
                                <a:pt x="80772" y="7144"/>
                              </a:moveTo>
                              <a:lnTo>
                                <a:pt x="80772" y="7144"/>
                              </a:lnTo>
                              <a:cubicBezTo>
                                <a:pt x="78391" y="10954"/>
                                <a:pt x="75914" y="14764"/>
                                <a:pt x="73343" y="18479"/>
                              </a:cubicBezTo>
                              <a:cubicBezTo>
                                <a:pt x="73113" y="18845"/>
                                <a:pt x="72858" y="19195"/>
                                <a:pt x="72580" y="19526"/>
                              </a:cubicBezTo>
                              <a:lnTo>
                                <a:pt x="70199" y="22860"/>
                              </a:lnTo>
                              <a:lnTo>
                                <a:pt x="68485" y="25146"/>
                              </a:lnTo>
                              <a:lnTo>
                                <a:pt x="64294" y="30480"/>
                              </a:lnTo>
                              <a:cubicBezTo>
                                <a:pt x="67723" y="43910"/>
                                <a:pt x="66675" y="54959"/>
                                <a:pt x="60770" y="60865"/>
                              </a:cubicBezTo>
                              <a:lnTo>
                                <a:pt x="60770" y="60865"/>
                              </a:lnTo>
                              <a:cubicBezTo>
                                <a:pt x="54959" y="66484"/>
                                <a:pt x="44005" y="67723"/>
                                <a:pt x="30480" y="64294"/>
                              </a:cubicBezTo>
                              <a:cubicBezTo>
                                <a:pt x="23065" y="70284"/>
                                <a:pt x="15269" y="75788"/>
                                <a:pt x="7144" y="80772"/>
                              </a:cubicBezTo>
                              <a:lnTo>
                                <a:pt x="13240" y="83249"/>
                              </a:lnTo>
                              <a:cubicBezTo>
                                <a:pt x="23236" y="87166"/>
                                <a:pt x="33843" y="89294"/>
                                <a:pt x="44577" y="89535"/>
                              </a:cubicBezTo>
                              <a:cubicBezTo>
                                <a:pt x="56633" y="89973"/>
                                <a:pt x="68352" y="85505"/>
                                <a:pt x="77057" y="77153"/>
                              </a:cubicBezTo>
                              <a:cubicBezTo>
                                <a:pt x="92107" y="62103"/>
                                <a:pt x="93059" y="36290"/>
                                <a:pt x="80677" y="7144"/>
                              </a:cubicBezTo>
                              <a:lnTo>
                                <a:pt x="80677" y="7144"/>
                              </a:lnTo>
                            </a:path>
                          </a:pathLst>
                        </a:custGeom>
                        <a:solidFill>
                          <a:srgbClr val="FFFFFF"/>
                        </a:solidFill>
                        <a:ln w="9525" cap="flat">
                          <a:noFill/>
                          <a:prstDash val="solid"/>
                          <a:miter/>
                        </a:ln>
                      </wps:spPr>
                      <wps:bodyPr rtlCol="0" anchor="ctr"/>
                    </wps:wsp>
                    <wps:wsp>
                      <wps:cNvPr id="67" name="Vapaamuotoinen: Muoto 67"/>
                      <wps:cNvSpPr/>
                      <wps:spPr>
                        <a:xfrm>
                          <a:off x="279473" y="1760404"/>
                          <a:ext cx="118693" cy="118693"/>
                        </a:xfrm>
                        <a:custGeom>
                          <a:avLst/>
                          <a:gdLst>
                            <a:gd name="connsiteX0" fmla="*/ 35814 w 95250"/>
                            <a:gd name="connsiteY0" fmla="*/ 60960 h 95250"/>
                            <a:gd name="connsiteX1" fmla="*/ 32385 w 95250"/>
                            <a:gd name="connsiteY1" fmla="*/ 30575 h 95250"/>
                            <a:gd name="connsiteX2" fmla="*/ 15811 w 95250"/>
                            <a:gd name="connsiteY2" fmla="*/ 7144 h 95250"/>
                            <a:gd name="connsiteX3" fmla="*/ 19335 w 95250"/>
                            <a:gd name="connsiteY3" fmla="*/ 77438 h 95250"/>
                            <a:gd name="connsiteX4" fmla="*/ 89535 w 95250"/>
                            <a:gd name="connsiteY4" fmla="*/ 80963 h 95250"/>
                            <a:gd name="connsiteX5" fmla="*/ 66198 w 95250"/>
                            <a:gd name="connsiteY5" fmla="*/ 64484 h 95250"/>
                            <a:gd name="connsiteX6" fmla="*/ 35814 w 95250"/>
                            <a:gd name="connsiteY6" fmla="*/ 60960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35814" y="60960"/>
                              </a:moveTo>
                              <a:cubicBezTo>
                                <a:pt x="30003" y="55150"/>
                                <a:pt x="29051" y="44006"/>
                                <a:pt x="32385" y="30575"/>
                              </a:cubicBezTo>
                              <a:cubicBezTo>
                                <a:pt x="26310" y="23169"/>
                                <a:pt x="20772" y="15338"/>
                                <a:pt x="15811" y="7144"/>
                              </a:cubicBezTo>
                              <a:cubicBezTo>
                                <a:pt x="3238" y="36386"/>
                                <a:pt x="4286" y="62294"/>
                                <a:pt x="19335" y="77438"/>
                              </a:cubicBezTo>
                              <a:cubicBezTo>
                                <a:pt x="34385" y="92583"/>
                                <a:pt x="60293" y="93440"/>
                                <a:pt x="89535" y="80963"/>
                              </a:cubicBezTo>
                              <a:cubicBezTo>
                                <a:pt x="81394" y="76001"/>
                                <a:pt x="73597" y="70496"/>
                                <a:pt x="66198" y="64484"/>
                              </a:cubicBezTo>
                              <a:cubicBezTo>
                                <a:pt x="52768" y="67913"/>
                                <a:pt x="41719" y="66866"/>
                                <a:pt x="35814" y="60960"/>
                              </a:cubicBezTo>
                            </a:path>
                          </a:pathLst>
                        </a:custGeom>
                        <a:solidFill>
                          <a:srgbClr val="FFFFFF"/>
                        </a:solidFill>
                        <a:ln w="9525" cap="flat">
                          <a:noFill/>
                          <a:prstDash val="solid"/>
                          <a:miter/>
                        </a:ln>
                      </wps:spPr>
                      <wps:bodyPr rtlCol="0" anchor="ctr"/>
                    </wps:wsp>
                    <wps:wsp>
                      <wps:cNvPr id="68" name="Vapaamuotoinen: Muoto 68"/>
                      <wps:cNvSpPr/>
                      <wps:spPr>
                        <a:xfrm>
                          <a:off x="279957" y="1625848"/>
                          <a:ext cx="249255" cy="225516"/>
                        </a:xfrm>
                        <a:custGeom>
                          <a:avLst/>
                          <a:gdLst>
                            <a:gd name="connsiteX0" fmla="*/ 178872 w 200025"/>
                            <a:gd name="connsiteY0" fmla="*/ 108742 h 180975"/>
                            <a:gd name="connsiteX1" fmla="*/ 184968 w 200025"/>
                            <a:gd name="connsiteY1" fmla="*/ 19684 h 180975"/>
                            <a:gd name="connsiteX2" fmla="*/ 102005 w 200025"/>
                            <a:gd name="connsiteY2" fmla="*/ 22446 h 180975"/>
                            <a:gd name="connsiteX3" fmla="*/ 18947 w 200025"/>
                            <a:gd name="connsiteY3" fmla="*/ 19684 h 180975"/>
                            <a:gd name="connsiteX4" fmla="*/ 24662 w 200025"/>
                            <a:gd name="connsiteY4" fmla="*/ 107885 h 180975"/>
                            <a:gd name="connsiteX5" fmla="*/ 95719 w 200025"/>
                            <a:gd name="connsiteY5" fmla="*/ 179418 h 180975"/>
                            <a:gd name="connsiteX6" fmla="*/ 97814 w 200025"/>
                            <a:gd name="connsiteY6" fmla="*/ 180466 h 180975"/>
                            <a:gd name="connsiteX7" fmla="*/ 100672 w 200025"/>
                            <a:gd name="connsiteY7" fmla="*/ 181132 h 180975"/>
                            <a:gd name="connsiteX8" fmla="*/ 102005 w 200025"/>
                            <a:gd name="connsiteY8" fmla="*/ 181132 h 180975"/>
                            <a:gd name="connsiteX9" fmla="*/ 108006 w 200025"/>
                            <a:gd name="connsiteY9" fmla="*/ 179513 h 180975"/>
                            <a:gd name="connsiteX10" fmla="*/ 178872 w 200025"/>
                            <a:gd name="connsiteY10" fmla="*/ 108647 h 180975"/>
                            <a:gd name="connsiteX11" fmla="*/ 102005 w 200025"/>
                            <a:gd name="connsiteY11" fmla="*/ 155796 h 180975"/>
                            <a:gd name="connsiteX12" fmla="*/ 72859 w 200025"/>
                            <a:gd name="connsiteY12" fmla="*/ 131793 h 180975"/>
                            <a:gd name="connsiteX13" fmla="*/ 44284 w 200025"/>
                            <a:gd name="connsiteY13" fmla="*/ 95884 h 180975"/>
                            <a:gd name="connsiteX14" fmla="*/ 34759 w 200025"/>
                            <a:gd name="connsiteY14" fmla="*/ 36067 h 180975"/>
                            <a:gd name="connsiteX15" fmla="*/ 51142 w 200025"/>
                            <a:gd name="connsiteY15" fmla="*/ 30637 h 180975"/>
                            <a:gd name="connsiteX16" fmla="*/ 96290 w 200025"/>
                            <a:gd name="connsiteY16" fmla="*/ 46163 h 180975"/>
                            <a:gd name="connsiteX17" fmla="*/ 96290 w 200025"/>
                            <a:gd name="connsiteY17" fmla="*/ 46163 h 180975"/>
                            <a:gd name="connsiteX18" fmla="*/ 96290 w 200025"/>
                            <a:gd name="connsiteY18" fmla="*/ 46163 h 180975"/>
                            <a:gd name="connsiteX19" fmla="*/ 111530 w 200025"/>
                            <a:gd name="connsiteY19" fmla="*/ 56545 h 180975"/>
                            <a:gd name="connsiteX20" fmla="*/ 111530 w 200025"/>
                            <a:gd name="connsiteY20" fmla="*/ 56545 h 180975"/>
                            <a:gd name="connsiteX21" fmla="*/ 124580 w 200025"/>
                            <a:gd name="connsiteY21" fmla="*/ 67499 h 180975"/>
                            <a:gd name="connsiteX22" fmla="*/ 126199 w 200025"/>
                            <a:gd name="connsiteY22" fmla="*/ 69023 h 180975"/>
                            <a:gd name="connsiteX23" fmla="*/ 126770 w 200025"/>
                            <a:gd name="connsiteY23" fmla="*/ 69595 h 180975"/>
                            <a:gd name="connsiteX24" fmla="*/ 130485 w 200025"/>
                            <a:gd name="connsiteY24" fmla="*/ 73119 h 180975"/>
                            <a:gd name="connsiteX25" fmla="*/ 147249 w 200025"/>
                            <a:gd name="connsiteY25" fmla="*/ 92169 h 180975"/>
                            <a:gd name="connsiteX26" fmla="*/ 148297 w 200025"/>
                            <a:gd name="connsiteY26" fmla="*/ 90550 h 180975"/>
                            <a:gd name="connsiteX27" fmla="*/ 158489 w 200025"/>
                            <a:gd name="connsiteY27" fmla="*/ 69118 h 180975"/>
                            <a:gd name="connsiteX28" fmla="*/ 146963 w 200025"/>
                            <a:gd name="connsiteY28" fmla="*/ 56641 h 180975"/>
                            <a:gd name="connsiteX29" fmla="*/ 144963 w 200025"/>
                            <a:gd name="connsiteY29" fmla="*/ 54736 h 180975"/>
                            <a:gd name="connsiteX30" fmla="*/ 141534 w 200025"/>
                            <a:gd name="connsiteY30" fmla="*/ 51402 h 180975"/>
                            <a:gd name="connsiteX31" fmla="*/ 139724 w 200025"/>
                            <a:gd name="connsiteY31" fmla="*/ 49783 h 180975"/>
                            <a:gd name="connsiteX32" fmla="*/ 135438 w 200025"/>
                            <a:gd name="connsiteY32" fmla="*/ 45973 h 180975"/>
                            <a:gd name="connsiteX33" fmla="*/ 134771 w 200025"/>
                            <a:gd name="connsiteY33" fmla="*/ 45401 h 180975"/>
                            <a:gd name="connsiteX34" fmla="*/ 134771 w 200025"/>
                            <a:gd name="connsiteY34" fmla="*/ 45401 h 180975"/>
                            <a:gd name="connsiteX35" fmla="*/ 124389 w 200025"/>
                            <a:gd name="connsiteY35" fmla="*/ 36924 h 180975"/>
                            <a:gd name="connsiteX36" fmla="*/ 167823 w 200025"/>
                            <a:gd name="connsiteY36" fmla="*/ 35971 h 180975"/>
                            <a:gd name="connsiteX37" fmla="*/ 158298 w 200025"/>
                            <a:gd name="connsiteY37" fmla="*/ 96550 h 180975"/>
                            <a:gd name="connsiteX38" fmla="*/ 130580 w 200025"/>
                            <a:gd name="connsiteY38" fmla="*/ 131698 h 180975"/>
                            <a:gd name="connsiteX39" fmla="*/ 101434 w 200025"/>
                            <a:gd name="connsiteY39" fmla="*/ 155701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00025" h="180975">
                              <a:moveTo>
                                <a:pt x="178872" y="108742"/>
                              </a:moveTo>
                              <a:cubicBezTo>
                                <a:pt x="200875" y="71976"/>
                                <a:pt x="203161" y="37876"/>
                                <a:pt x="184968" y="19684"/>
                              </a:cubicBezTo>
                              <a:cubicBezTo>
                                <a:pt x="166775" y="1491"/>
                                <a:pt x="136391" y="3682"/>
                                <a:pt x="102005" y="22446"/>
                              </a:cubicBezTo>
                              <a:cubicBezTo>
                                <a:pt x="67620" y="3396"/>
                                <a:pt x="36188" y="2539"/>
                                <a:pt x="18947" y="19684"/>
                              </a:cubicBezTo>
                              <a:cubicBezTo>
                                <a:pt x="1707" y="36829"/>
                                <a:pt x="3136" y="71500"/>
                                <a:pt x="24662" y="107885"/>
                              </a:cubicBezTo>
                              <a:cubicBezTo>
                                <a:pt x="42307" y="137052"/>
                                <a:pt x="66670" y="161578"/>
                                <a:pt x="95719" y="179418"/>
                              </a:cubicBezTo>
                              <a:cubicBezTo>
                                <a:pt x="96377" y="179842"/>
                                <a:pt x="97080" y="180194"/>
                                <a:pt x="97814" y="180466"/>
                              </a:cubicBezTo>
                              <a:cubicBezTo>
                                <a:pt x="98730" y="180822"/>
                                <a:pt x="99693" y="181047"/>
                                <a:pt x="100672" y="181132"/>
                              </a:cubicBezTo>
                              <a:lnTo>
                                <a:pt x="102005" y="181132"/>
                              </a:lnTo>
                              <a:cubicBezTo>
                                <a:pt x="104110" y="181103"/>
                                <a:pt x="106173" y="180546"/>
                                <a:pt x="108006" y="179513"/>
                              </a:cubicBezTo>
                              <a:cubicBezTo>
                                <a:pt x="136886" y="161810"/>
                                <a:pt x="161169" y="137527"/>
                                <a:pt x="178872" y="108647"/>
                              </a:cubicBezTo>
                              <a:moveTo>
                                <a:pt x="102005" y="155796"/>
                              </a:moveTo>
                              <a:cubicBezTo>
                                <a:pt x="91532" y="148762"/>
                                <a:pt x="81770" y="140723"/>
                                <a:pt x="72859" y="131793"/>
                              </a:cubicBezTo>
                              <a:cubicBezTo>
                                <a:pt x="61855" y="121079"/>
                                <a:pt x="52253" y="109013"/>
                                <a:pt x="44284" y="95884"/>
                              </a:cubicBezTo>
                              <a:cubicBezTo>
                                <a:pt x="28949" y="69976"/>
                                <a:pt x="25234" y="45973"/>
                                <a:pt x="34759" y="36067"/>
                              </a:cubicBezTo>
                              <a:cubicBezTo>
                                <a:pt x="39275" y="32140"/>
                                <a:pt x="45175" y="30184"/>
                                <a:pt x="51142" y="30637"/>
                              </a:cubicBezTo>
                              <a:cubicBezTo>
                                <a:pt x="67241" y="32012"/>
                                <a:pt x="82751" y="37345"/>
                                <a:pt x="96290" y="46163"/>
                              </a:cubicBezTo>
                              <a:cubicBezTo>
                                <a:pt x="96290" y="46163"/>
                                <a:pt x="95814" y="46163"/>
                                <a:pt x="96290" y="46163"/>
                              </a:cubicBezTo>
                              <a:lnTo>
                                <a:pt x="96290" y="46163"/>
                              </a:lnTo>
                              <a:cubicBezTo>
                                <a:pt x="101148" y="49211"/>
                                <a:pt x="106863" y="52926"/>
                                <a:pt x="111530" y="56545"/>
                              </a:cubicBezTo>
                              <a:lnTo>
                                <a:pt x="111530" y="56545"/>
                              </a:lnTo>
                              <a:cubicBezTo>
                                <a:pt x="116007" y="59974"/>
                                <a:pt x="120293" y="63594"/>
                                <a:pt x="124580" y="67499"/>
                              </a:cubicBezTo>
                              <a:lnTo>
                                <a:pt x="126199" y="69023"/>
                              </a:lnTo>
                              <a:lnTo>
                                <a:pt x="126770" y="69595"/>
                              </a:lnTo>
                              <a:lnTo>
                                <a:pt x="130485" y="73119"/>
                              </a:lnTo>
                              <a:cubicBezTo>
                                <a:pt x="136456" y="79122"/>
                                <a:pt x="142054" y="85483"/>
                                <a:pt x="147249" y="92169"/>
                              </a:cubicBezTo>
                              <a:cubicBezTo>
                                <a:pt x="147249" y="91693"/>
                                <a:pt x="147916" y="91121"/>
                                <a:pt x="148297" y="90550"/>
                              </a:cubicBezTo>
                              <a:cubicBezTo>
                                <a:pt x="152428" y="83779"/>
                                <a:pt x="155844" y="76596"/>
                                <a:pt x="158489" y="69118"/>
                              </a:cubicBezTo>
                              <a:cubicBezTo>
                                <a:pt x="154774" y="64832"/>
                                <a:pt x="150964" y="60641"/>
                                <a:pt x="146963" y="56641"/>
                              </a:cubicBezTo>
                              <a:lnTo>
                                <a:pt x="144963" y="54736"/>
                              </a:lnTo>
                              <a:lnTo>
                                <a:pt x="141534" y="51402"/>
                              </a:lnTo>
                              <a:lnTo>
                                <a:pt x="139724" y="49783"/>
                              </a:lnTo>
                              <a:lnTo>
                                <a:pt x="135438" y="45973"/>
                              </a:lnTo>
                              <a:lnTo>
                                <a:pt x="134771" y="45401"/>
                              </a:lnTo>
                              <a:lnTo>
                                <a:pt x="134771" y="45401"/>
                              </a:lnTo>
                              <a:cubicBezTo>
                                <a:pt x="131342" y="42448"/>
                                <a:pt x="127913" y="39591"/>
                                <a:pt x="124389" y="36924"/>
                              </a:cubicBezTo>
                              <a:cubicBezTo>
                                <a:pt x="143439" y="28923"/>
                                <a:pt x="160108" y="28256"/>
                                <a:pt x="167823" y="35971"/>
                              </a:cubicBezTo>
                              <a:cubicBezTo>
                                <a:pt x="177348" y="45496"/>
                                <a:pt x="173919" y="70261"/>
                                <a:pt x="158298" y="96550"/>
                              </a:cubicBezTo>
                              <a:cubicBezTo>
                                <a:pt x="150493" y="109329"/>
                                <a:pt x="141187" y="121129"/>
                                <a:pt x="130580" y="131698"/>
                              </a:cubicBezTo>
                              <a:cubicBezTo>
                                <a:pt x="121669" y="140628"/>
                                <a:pt x="111907" y="148667"/>
                                <a:pt x="101434" y="155701"/>
                              </a:cubicBezTo>
                            </a:path>
                          </a:pathLst>
                        </a:custGeom>
                        <a:solidFill>
                          <a:srgbClr val="FFFFFF"/>
                        </a:solidFill>
                        <a:ln w="9525" cap="flat">
                          <a:noFill/>
                          <a:prstDash val="solid"/>
                          <a:miter/>
                        </a:ln>
                      </wps:spPr>
                      <wps:bodyPr rtlCol="0" anchor="ctr"/>
                    </wps:wsp>
                    <wps:wsp>
                      <wps:cNvPr id="69" name="Vapaamuotoinen: Muoto 69"/>
                      <wps:cNvSpPr/>
                      <wps:spPr>
                        <a:xfrm>
                          <a:off x="677262" y="1353812"/>
                          <a:ext cx="118693" cy="118693"/>
                        </a:xfrm>
                        <a:custGeom>
                          <a:avLst/>
                          <a:gdLst>
                            <a:gd name="connsiteX0" fmla="*/ 93591 w 95250"/>
                            <a:gd name="connsiteY0" fmla="*/ 26345 h 95250"/>
                            <a:gd name="connsiteX1" fmla="*/ 26345 w 95250"/>
                            <a:gd name="connsiteY1" fmla="*/ 93591 h 95250"/>
                            <a:gd name="connsiteX2" fmla="*/ 10438 w 95250"/>
                            <a:gd name="connsiteY2" fmla="*/ 93591 h 95250"/>
                            <a:gd name="connsiteX3" fmla="*/ 10438 w 95250"/>
                            <a:gd name="connsiteY3" fmla="*/ 77685 h 95250"/>
                            <a:gd name="connsiteX4" fmla="*/ 77685 w 95250"/>
                            <a:gd name="connsiteY4" fmla="*/ 10438 h 95250"/>
                            <a:gd name="connsiteX5" fmla="*/ 93591 w 95250"/>
                            <a:gd name="connsiteY5" fmla="*/ 10438 h 95250"/>
                            <a:gd name="connsiteX6" fmla="*/ 93591 w 95250"/>
                            <a:gd name="connsiteY6" fmla="*/ 2634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93591" y="26345"/>
                              </a:moveTo>
                              <a:lnTo>
                                <a:pt x="26345" y="93591"/>
                              </a:lnTo>
                              <a:cubicBezTo>
                                <a:pt x="21952" y="97984"/>
                                <a:pt x="14831" y="97984"/>
                                <a:pt x="10438" y="93591"/>
                              </a:cubicBezTo>
                              <a:cubicBezTo>
                                <a:pt x="6046" y="89199"/>
                                <a:pt x="6046" y="82077"/>
                                <a:pt x="10438" y="77685"/>
                              </a:cubicBezTo>
                              <a:lnTo>
                                <a:pt x="77685" y="10438"/>
                              </a:lnTo>
                              <a:cubicBezTo>
                                <a:pt x="82077" y="6046"/>
                                <a:pt x="89199" y="6046"/>
                                <a:pt x="93591" y="10438"/>
                              </a:cubicBezTo>
                              <a:cubicBezTo>
                                <a:pt x="97984" y="14831"/>
                                <a:pt x="97984" y="21952"/>
                                <a:pt x="93591" y="26345"/>
                              </a:cubicBezTo>
                            </a:path>
                          </a:pathLst>
                        </a:custGeom>
                        <a:solidFill>
                          <a:srgbClr val="FFFFFF"/>
                        </a:solidFill>
                        <a:ln w="9525" cap="flat">
                          <a:noFill/>
                          <a:prstDash val="solid"/>
                          <a:miter/>
                        </a:ln>
                      </wps:spPr>
                      <wps:bodyPr rtlCol="0" anchor="ctr"/>
                    </wps:wsp>
                    <wps:wsp>
                      <wps:cNvPr id="70" name="Vapaamuotoinen: Muoto 70"/>
                      <wps:cNvSpPr/>
                      <wps:spPr>
                        <a:xfrm>
                          <a:off x="2121" y="1351540"/>
                          <a:ext cx="118693" cy="118693"/>
                        </a:xfrm>
                        <a:custGeom>
                          <a:avLst/>
                          <a:gdLst>
                            <a:gd name="connsiteX0" fmla="*/ 93509 w 95250"/>
                            <a:gd name="connsiteY0" fmla="*/ 93891 h 95250"/>
                            <a:gd name="connsiteX1" fmla="*/ 77614 w 95250"/>
                            <a:gd name="connsiteY1" fmla="*/ 93902 h 95250"/>
                            <a:gd name="connsiteX2" fmla="*/ 77603 w 95250"/>
                            <a:gd name="connsiteY2" fmla="*/ 93891 h 95250"/>
                            <a:gd name="connsiteX3" fmla="*/ 10356 w 95250"/>
                            <a:gd name="connsiteY3" fmla="*/ 26549 h 95250"/>
                            <a:gd name="connsiteX4" fmla="*/ 10642 w 95250"/>
                            <a:gd name="connsiteY4" fmla="*/ 10356 h 95250"/>
                            <a:gd name="connsiteX5" fmla="*/ 26834 w 95250"/>
                            <a:gd name="connsiteY5" fmla="*/ 10642 h 95250"/>
                            <a:gd name="connsiteX6" fmla="*/ 93509 w 95250"/>
                            <a:gd name="connsiteY6" fmla="*/ 77984 h 95250"/>
                            <a:gd name="connsiteX7" fmla="*/ 93521 w 95250"/>
                            <a:gd name="connsiteY7" fmla="*/ 93879 h 95250"/>
                            <a:gd name="connsiteX8" fmla="*/ 93509 w 95250"/>
                            <a:gd name="connsiteY8" fmla="*/ 93891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509" y="93891"/>
                              </a:moveTo>
                              <a:cubicBezTo>
                                <a:pt x="89123" y="98283"/>
                                <a:pt x="82007" y="98288"/>
                                <a:pt x="77614" y="93902"/>
                              </a:cubicBezTo>
                              <a:cubicBezTo>
                                <a:pt x="77611" y="93898"/>
                                <a:pt x="77607" y="93894"/>
                                <a:pt x="77603" y="93891"/>
                              </a:cubicBezTo>
                              <a:lnTo>
                                <a:pt x="10356" y="26549"/>
                              </a:lnTo>
                              <a:cubicBezTo>
                                <a:pt x="5964" y="21998"/>
                                <a:pt x="6092" y="14749"/>
                                <a:pt x="10642" y="10356"/>
                              </a:cubicBezTo>
                              <a:cubicBezTo>
                                <a:pt x="15192" y="5964"/>
                                <a:pt x="22442" y="6092"/>
                                <a:pt x="26834" y="10642"/>
                              </a:cubicBezTo>
                              <a:lnTo>
                                <a:pt x="93509" y="77984"/>
                              </a:lnTo>
                              <a:cubicBezTo>
                                <a:pt x="97902" y="82370"/>
                                <a:pt x="97907" y="89486"/>
                                <a:pt x="93521" y="93879"/>
                              </a:cubicBezTo>
                              <a:cubicBezTo>
                                <a:pt x="93517" y="93883"/>
                                <a:pt x="93513" y="93887"/>
                                <a:pt x="93509" y="93891"/>
                              </a:cubicBezTo>
                            </a:path>
                          </a:pathLst>
                        </a:custGeom>
                        <a:solidFill>
                          <a:srgbClr val="FFFFFF"/>
                        </a:solidFill>
                        <a:ln w="9525" cap="flat">
                          <a:noFill/>
                          <a:prstDash val="solid"/>
                          <a:miter/>
                        </a:ln>
                      </wps:spPr>
                      <wps:bodyPr rtlCol="0" anchor="ctr"/>
                    </wps:wsp>
                    <wps:wsp>
                      <wps:cNvPr id="71" name="Vapaamuotoinen: Muoto 71"/>
                      <wps:cNvSpPr/>
                      <wps:spPr>
                        <a:xfrm>
                          <a:off x="679179" y="2028776"/>
                          <a:ext cx="118693" cy="118693"/>
                        </a:xfrm>
                        <a:custGeom>
                          <a:avLst/>
                          <a:gdLst>
                            <a:gd name="connsiteX0" fmla="*/ 93673 w 95250"/>
                            <a:gd name="connsiteY0" fmla="*/ 93625 h 95250"/>
                            <a:gd name="connsiteX1" fmla="*/ 77778 w 95250"/>
                            <a:gd name="connsiteY1" fmla="*/ 93637 h 95250"/>
                            <a:gd name="connsiteX2" fmla="*/ 77766 w 95250"/>
                            <a:gd name="connsiteY2" fmla="*/ 93625 h 95250"/>
                            <a:gd name="connsiteX3" fmla="*/ 10424 w 95250"/>
                            <a:gd name="connsiteY3" fmla="*/ 26379 h 95250"/>
                            <a:gd name="connsiteX4" fmla="*/ 10472 w 95250"/>
                            <a:gd name="connsiteY4" fmla="*/ 10424 h 95250"/>
                            <a:gd name="connsiteX5" fmla="*/ 26426 w 95250"/>
                            <a:gd name="connsiteY5" fmla="*/ 10472 h 95250"/>
                            <a:gd name="connsiteX6" fmla="*/ 93768 w 95250"/>
                            <a:gd name="connsiteY6" fmla="*/ 77718 h 95250"/>
                            <a:gd name="connsiteX7" fmla="*/ 93780 w 95250"/>
                            <a:gd name="connsiteY7" fmla="*/ 93613 h 95250"/>
                            <a:gd name="connsiteX8" fmla="*/ 93768 w 95250"/>
                            <a:gd name="connsiteY8" fmla="*/ 9362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673" y="93625"/>
                              </a:moveTo>
                              <a:cubicBezTo>
                                <a:pt x="89287" y="98018"/>
                                <a:pt x="82170" y="98023"/>
                                <a:pt x="77778" y="93637"/>
                              </a:cubicBezTo>
                              <a:cubicBezTo>
                                <a:pt x="77774" y="93633"/>
                                <a:pt x="77770" y="93629"/>
                                <a:pt x="77766" y="93625"/>
                              </a:cubicBezTo>
                              <a:lnTo>
                                <a:pt x="10424" y="26379"/>
                              </a:lnTo>
                              <a:cubicBezTo>
                                <a:pt x="6032" y="21960"/>
                                <a:pt x="6053" y="14817"/>
                                <a:pt x="10472" y="10424"/>
                              </a:cubicBezTo>
                              <a:cubicBezTo>
                                <a:pt x="14891" y="6032"/>
                                <a:pt x="22034" y="6053"/>
                                <a:pt x="26426" y="10472"/>
                              </a:cubicBezTo>
                              <a:lnTo>
                                <a:pt x="93768" y="77718"/>
                              </a:lnTo>
                              <a:cubicBezTo>
                                <a:pt x="98161" y="82104"/>
                                <a:pt x="98166" y="89221"/>
                                <a:pt x="93780" y="93613"/>
                              </a:cubicBezTo>
                              <a:cubicBezTo>
                                <a:pt x="93776" y="93617"/>
                                <a:pt x="93772" y="93621"/>
                                <a:pt x="93768" y="93625"/>
                              </a:cubicBezTo>
                            </a:path>
                          </a:pathLst>
                        </a:custGeom>
                        <a:solidFill>
                          <a:srgbClr val="FFFFFF"/>
                        </a:solidFill>
                        <a:ln w="9525" cap="flat">
                          <a:noFill/>
                          <a:prstDash val="solid"/>
                          <a:miter/>
                        </a:ln>
                      </wps:spPr>
                      <wps:bodyPr rtlCol="0" anchor="ctr"/>
                    </wps:wsp>
                    <wps:wsp>
                      <wps:cNvPr id="72" name="Vapaamuotoinen: Muoto 72"/>
                      <wps:cNvSpPr/>
                      <wps:spPr>
                        <a:xfrm>
                          <a:off x="1003975" y="2350664"/>
                          <a:ext cx="71216" cy="71216"/>
                        </a:xfrm>
                        <a:custGeom>
                          <a:avLst/>
                          <a:gdLst>
                            <a:gd name="connsiteX0" fmla="*/ 30766 w 57150"/>
                            <a:gd name="connsiteY0" fmla="*/ 7144 h 57150"/>
                            <a:gd name="connsiteX1" fmla="*/ 18669 w 57150"/>
                            <a:gd name="connsiteY1" fmla="*/ 18383 h 57150"/>
                            <a:gd name="connsiteX2" fmla="*/ 7144 w 57150"/>
                            <a:gd name="connsiteY2" fmla="*/ 30861 h 57150"/>
                            <a:gd name="connsiteX3" fmla="*/ 16669 w 57150"/>
                            <a:gd name="connsiteY3" fmla="*/ 51721 h 57150"/>
                            <a:gd name="connsiteX4" fmla="*/ 18098 w 57150"/>
                            <a:gd name="connsiteY4" fmla="*/ 54007 h 57150"/>
                            <a:gd name="connsiteX5" fmla="*/ 34862 w 57150"/>
                            <a:gd name="connsiteY5" fmla="*/ 34957 h 57150"/>
                            <a:gd name="connsiteX6" fmla="*/ 53912 w 57150"/>
                            <a:gd name="connsiteY6" fmla="*/ 18383 h 57150"/>
                            <a:gd name="connsiteX7" fmla="*/ 51816 w 57150"/>
                            <a:gd name="connsiteY7" fmla="*/ 17240 h 57150"/>
                            <a:gd name="connsiteX8" fmla="*/ 30671 w 57150"/>
                            <a:gd name="connsiteY8" fmla="*/ 7239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0766" y="7144"/>
                              </a:moveTo>
                              <a:cubicBezTo>
                                <a:pt x="26670" y="10763"/>
                                <a:pt x="22574" y="14478"/>
                                <a:pt x="18669" y="18383"/>
                              </a:cubicBezTo>
                              <a:cubicBezTo>
                                <a:pt x="14764" y="22288"/>
                                <a:pt x="10763" y="26670"/>
                                <a:pt x="7144" y="30861"/>
                              </a:cubicBezTo>
                              <a:cubicBezTo>
                                <a:pt x="9579" y="38129"/>
                                <a:pt x="12771" y="45121"/>
                                <a:pt x="16669" y="51721"/>
                              </a:cubicBezTo>
                              <a:lnTo>
                                <a:pt x="18098" y="54007"/>
                              </a:lnTo>
                              <a:cubicBezTo>
                                <a:pt x="23292" y="47321"/>
                                <a:pt x="28891" y="40959"/>
                                <a:pt x="34862" y="34957"/>
                              </a:cubicBezTo>
                              <a:cubicBezTo>
                                <a:pt x="40838" y="29017"/>
                                <a:pt x="47202" y="23480"/>
                                <a:pt x="53912" y="18383"/>
                              </a:cubicBezTo>
                              <a:cubicBezTo>
                                <a:pt x="53194" y="18039"/>
                                <a:pt x="52494" y="17657"/>
                                <a:pt x="51816" y="17240"/>
                              </a:cubicBezTo>
                              <a:cubicBezTo>
                                <a:pt x="45119" y="13208"/>
                                <a:pt x="38035" y="9858"/>
                                <a:pt x="30671" y="7239"/>
                              </a:cubicBezTo>
                            </a:path>
                          </a:pathLst>
                        </a:custGeom>
                        <a:solidFill>
                          <a:srgbClr val="FFFFFF"/>
                        </a:solidFill>
                        <a:ln w="9525" cap="flat">
                          <a:noFill/>
                          <a:prstDash val="solid"/>
                          <a:miter/>
                        </a:ln>
                      </wps:spPr>
                      <wps:bodyPr rtlCol="0" anchor="ctr"/>
                    </wps:wsp>
                    <wps:wsp>
                      <wps:cNvPr id="73" name="Vapaamuotoinen: Muoto 73"/>
                      <wps:cNvSpPr/>
                      <wps:spPr>
                        <a:xfrm>
                          <a:off x="1091333" y="2437785"/>
                          <a:ext cx="118693" cy="118693"/>
                        </a:xfrm>
                        <a:custGeom>
                          <a:avLst/>
                          <a:gdLst>
                            <a:gd name="connsiteX0" fmla="*/ 80677 w 95250"/>
                            <a:gd name="connsiteY0" fmla="*/ 7144 h 95250"/>
                            <a:gd name="connsiteX1" fmla="*/ 80677 w 95250"/>
                            <a:gd name="connsiteY1" fmla="*/ 7144 h 95250"/>
                            <a:gd name="connsiteX2" fmla="*/ 73247 w 95250"/>
                            <a:gd name="connsiteY2" fmla="*/ 18479 h 95250"/>
                            <a:gd name="connsiteX3" fmla="*/ 72581 w 95250"/>
                            <a:gd name="connsiteY3" fmla="*/ 19526 h 95250"/>
                            <a:gd name="connsiteX4" fmla="*/ 70104 w 95250"/>
                            <a:gd name="connsiteY4" fmla="*/ 22860 h 95250"/>
                            <a:gd name="connsiteX5" fmla="*/ 68390 w 95250"/>
                            <a:gd name="connsiteY5" fmla="*/ 25146 h 95250"/>
                            <a:gd name="connsiteX6" fmla="*/ 64294 w 95250"/>
                            <a:gd name="connsiteY6" fmla="*/ 30480 h 95250"/>
                            <a:gd name="connsiteX7" fmla="*/ 60770 w 95250"/>
                            <a:gd name="connsiteY7" fmla="*/ 60865 h 95250"/>
                            <a:gd name="connsiteX8" fmla="*/ 60770 w 95250"/>
                            <a:gd name="connsiteY8" fmla="*/ 60865 h 95250"/>
                            <a:gd name="connsiteX9" fmla="*/ 30385 w 95250"/>
                            <a:gd name="connsiteY9" fmla="*/ 64389 h 95250"/>
                            <a:gd name="connsiteX10" fmla="*/ 7144 w 95250"/>
                            <a:gd name="connsiteY10" fmla="*/ 80867 h 95250"/>
                            <a:gd name="connsiteX11" fmla="*/ 13240 w 95250"/>
                            <a:gd name="connsiteY11" fmla="*/ 83344 h 95250"/>
                            <a:gd name="connsiteX12" fmla="*/ 44577 w 95250"/>
                            <a:gd name="connsiteY12" fmla="*/ 89630 h 95250"/>
                            <a:gd name="connsiteX13" fmla="*/ 77248 w 95250"/>
                            <a:gd name="connsiteY13" fmla="*/ 77343 h 95250"/>
                            <a:gd name="connsiteX14" fmla="*/ 80867 w 95250"/>
                            <a:gd name="connsiteY14" fmla="*/ 7334 h 95250"/>
                            <a:gd name="connsiteX15" fmla="*/ 80867 w 95250"/>
                            <a:gd name="connsiteY15" fmla="*/ 7334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5250" h="95250">
                              <a:moveTo>
                                <a:pt x="80677" y="7144"/>
                              </a:moveTo>
                              <a:lnTo>
                                <a:pt x="80677" y="7144"/>
                              </a:lnTo>
                              <a:cubicBezTo>
                                <a:pt x="78391" y="10954"/>
                                <a:pt x="75914" y="14764"/>
                                <a:pt x="73247" y="18479"/>
                              </a:cubicBezTo>
                              <a:lnTo>
                                <a:pt x="72581" y="19526"/>
                              </a:lnTo>
                              <a:lnTo>
                                <a:pt x="70104" y="22860"/>
                              </a:lnTo>
                              <a:lnTo>
                                <a:pt x="68390" y="25146"/>
                              </a:lnTo>
                              <a:lnTo>
                                <a:pt x="64294" y="30480"/>
                              </a:lnTo>
                              <a:cubicBezTo>
                                <a:pt x="67723" y="43910"/>
                                <a:pt x="66675" y="54959"/>
                                <a:pt x="60770" y="60865"/>
                              </a:cubicBezTo>
                              <a:lnTo>
                                <a:pt x="60770" y="60865"/>
                              </a:lnTo>
                              <a:cubicBezTo>
                                <a:pt x="54959" y="66580"/>
                                <a:pt x="44006" y="67723"/>
                                <a:pt x="30385" y="64389"/>
                              </a:cubicBezTo>
                              <a:cubicBezTo>
                                <a:pt x="23002" y="70378"/>
                                <a:pt x="15238" y="75882"/>
                                <a:pt x="7144" y="80867"/>
                              </a:cubicBezTo>
                              <a:lnTo>
                                <a:pt x="13240" y="83344"/>
                              </a:lnTo>
                              <a:cubicBezTo>
                                <a:pt x="23236" y="87261"/>
                                <a:pt x="33843" y="89389"/>
                                <a:pt x="44577" y="89630"/>
                              </a:cubicBezTo>
                              <a:cubicBezTo>
                                <a:pt x="56685" y="90146"/>
                                <a:pt x="68480" y="85709"/>
                                <a:pt x="77248" y="77343"/>
                              </a:cubicBezTo>
                              <a:cubicBezTo>
                                <a:pt x="92297" y="62294"/>
                                <a:pt x="93250" y="36481"/>
                                <a:pt x="80867" y="7334"/>
                              </a:cubicBezTo>
                              <a:lnTo>
                                <a:pt x="80867" y="7334"/>
                              </a:lnTo>
                            </a:path>
                          </a:pathLst>
                        </a:custGeom>
                        <a:solidFill>
                          <a:srgbClr val="FFFFFF"/>
                        </a:solidFill>
                        <a:ln w="9525" cap="flat">
                          <a:noFill/>
                          <a:prstDash val="solid"/>
                          <a:miter/>
                        </a:ln>
                      </wps:spPr>
                      <wps:bodyPr rtlCol="0" anchor="ctr"/>
                    </wps:wsp>
                    <wps:wsp>
                      <wps:cNvPr id="74" name="Vapaamuotoinen: Muoto 74"/>
                      <wps:cNvSpPr/>
                      <wps:spPr>
                        <a:xfrm>
                          <a:off x="956458" y="2437429"/>
                          <a:ext cx="118693" cy="118693"/>
                        </a:xfrm>
                        <a:custGeom>
                          <a:avLst/>
                          <a:gdLst>
                            <a:gd name="connsiteX0" fmla="*/ 35846 w 95250"/>
                            <a:gd name="connsiteY0" fmla="*/ 60960 h 95250"/>
                            <a:gd name="connsiteX1" fmla="*/ 32417 w 95250"/>
                            <a:gd name="connsiteY1" fmla="*/ 30575 h 95250"/>
                            <a:gd name="connsiteX2" fmla="*/ 15844 w 95250"/>
                            <a:gd name="connsiteY2" fmla="*/ 7144 h 95250"/>
                            <a:gd name="connsiteX3" fmla="*/ 19368 w 95250"/>
                            <a:gd name="connsiteY3" fmla="*/ 77438 h 95250"/>
                            <a:gd name="connsiteX4" fmla="*/ 89472 w 95250"/>
                            <a:gd name="connsiteY4" fmla="*/ 80963 h 95250"/>
                            <a:gd name="connsiteX5" fmla="*/ 66231 w 95250"/>
                            <a:gd name="connsiteY5" fmla="*/ 64484 h 95250"/>
                            <a:gd name="connsiteX6" fmla="*/ 35846 w 95250"/>
                            <a:gd name="connsiteY6" fmla="*/ 60960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35846" y="60960"/>
                              </a:moveTo>
                              <a:cubicBezTo>
                                <a:pt x="30036" y="55054"/>
                                <a:pt x="28988" y="44006"/>
                                <a:pt x="32417" y="30575"/>
                              </a:cubicBezTo>
                              <a:cubicBezTo>
                                <a:pt x="26364" y="23153"/>
                                <a:pt x="20826" y="15324"/>
                                <a:pt x="15844" y="7144"/>
                              </a:cubicBezTo>
                              <a:cubicBezTo>
                                <a:pt x="3271" y="36386"/>
                                <a:pt x="4223" y="62294"/>
                                <a:pt x="19368" y="77438"/>
                              </a:cubicBezTo>
                              <a:cubicBezTo>
                                <a:pt x="34513" y="92583"/>
                                <a:pt x="60325" y="93440"/>
                                <a:pt x="89472" y="80963"/>
                              </a:cubicBezTo>
                              <a:cubicBezTo>
                                <a:pt x="81377" y="75977"/>
                                <a:pt x="73614" y="70473"/>
                                <a:pt x="66231" y="64484"/>
                              </a:cubicBezTo>
                              <a:cubicBezTo>
                                <a:pt x="52801" y="67913"/>
                                <a:pt x="41752" y="66866"/>
                                <a:pt x="35846" y="60960"/>
                              </a:cubicBezTo>
                            </a:path>
                          </a:pathLst>
                        </a:custGeom>
                        <a:solidFill>
                          <a:srgbClr val="FFFFFF"/>
                        </a:solidFill>
                        <a:ln w="9525" cap="flat">
                          <a:noFill/>
                          <a:prstDash val="solid"/>
                          <a:miter/>
                        </a:ln>
                      </wps:spPr>
                      <wps:bodyPr rtlCol="0" anchor="ctr"/>
                    </wps:wsp>
                    <wps:wsp>
                      <wps:cNvPr id="75" name="Vapaamuotoinen: Muoto 75"/>
                      <wps:cNvSpPr/>
                      <wps:spPr>
                        <a:xfrm>
                          <a:off x="956970" y="2302860"/>
                          <a:ext cx="249255" cy="225516"/>
                        </a:xfrm>
                        <a:custGeom>
                          <a:avLst/>
                          <a:gdLst>
                            <a:gd name="connsiteX0" fmla="*/ 178881 w 200025"/>
                            <a:gd name="connsiteY0" fmla="*/ 108657 h 180975"/>
                            <a:gd name="connsiteX1" fmla="*/ 184977 w 200025"/>
                            <a:gd name="connsiteY1" fmla="*/ 19693 h 180975"/>
                            <a:gd name="connsiteX2" fmla="*/ 102014 w 200025"/>
                            <a:gd name="connsiteY2" fmla="*/ 22360 h 180975"/>
                            <a:gd name="connsiteX3" fmla="*/ 18956 w 200025"/>
                            <a:gd name="connsiteY3" fmla="*/ 19693 h 180975"/>
                            <a:gd name="connsiteX4" fmla="*/ 24576 w 200025"/>
                            <a:gd name="connsiteY4" fmla="*/ 107895 h 180975"/>
                            <a:gd name="connsiteX5" fmla="*/ 95728 w 200025"/>
                            <a:gd name="connsiteY5" fmla="*/ 179427 h 180975"/>
                            <a:gd name="connsiteX6" fmla="*/ 97823 w 200025"/>
                            <a:gd name="connsiteY6" fmla="*/ 180475 h 180975"/>
                            <a:gd name="connsiteX7" fmla="*/ 100681 w 200025"/>
                            <a:gd name="connsiteY7" fmla="*/ 181142 h 180975"/>
                            <a:gd name="connsiteX8" fmla="*/ 102014 w 200025"/>
                            <a:gd name="connsiteY8" fmla="*/ 181142 h 180975"/>
                            <a:gd name="connsiteX9" fmla="*/ 107920 w 200025"/>
                            <a:gd name="connsiteY9" fmla="*/ 179523 h 180975"/>
                            <a:gd name="connsiteX10" fmla="*/ 178881 w 200025"/>
                            <a:gd name="connsiteY10" fmla="*/ 108562 h 180975"/>
                            <a:gd name="connsiteX11" fmla="*/ 102014 w 200025"/>
                            <a:gd name="connsiteY11" fmla="*/ 155710 h 180975"/>
                            <a:gd name="connsiteX12" fmla="*/ 44864 w 200025"/>
                            <a:gd name="connsiteY12" fmla="*/ 95893 h 180975"/>
                            <a:gd name="connsiteX13" fmla="*/ 35339 w 200025"/>
                            <a:gd name="connsiteY13" fmla="*/ 36076 h 180975"/>
                            <a:gd name="connsiteX14" fmla="*/ 51627 w 200025"/>
                            <a:gd name="connsiteY14" fmla="*/ 30552 h 180975"/>
                            <a:gd name="connsiteX15" fmla="*/ 96775 w 200025"/>
                            <a:gd name="connsiteY15" fmla="*/ 46173 h 180975"/>
                            <a:gd name="connsiteX16" fmla="*/ 96776 w 200025"/>
                            <a:gd name="connsiteY16" fmla="*/ 46173 h 180975"/>
                            <a:gd name="connsiteX17" fmla="*/ 112111 w 200025"/>
                            <a:gd name="connsiteY17" fmla="*/ 56555 h 180975"/>
                            <a:gd name="connsiteX18" fmla="*/ 112111 w 200025"/>
                            <a:gd name="connsiteY18" fmla="*/ 56555 h 180975"/>
                            <a:gd name="connsiteX19" fmla="*/ 125160 w 200025"/>
                            <a:gd name="connsiteY19" fmla="*/ 67509 h 180975"/>
                            <a:gd name="connsiteX20" fmla="*/ 126779 w 200025"/>
                            <a:gd name="connsiteY20" fmla="*/ 69033 h 180975"/>
                            <a:gd name="connsiteX21" fmla="*/ 126779 w 200025"/>
                            <a:gd name="connsiteY21" fmla="*/ 69033 h 180975"/>
                            <a:gd name="connsiteX22" fmla="*/ 130494 w 200025"/>
                            <a:gd name="connsiteY22" fmla="*/ 72652 h 180975"/>
                            <a:gd name="connsiteX23" fmla="*/ 147353 w 200025"/>
                            <a:gd name="connsiteY23" fmla="*/ 91702 h 180975"/>
                            <a:gd name="connsiteX24" fmla="*/ 148401 w 200025"/>
                            <a:gd name="connsiteY24" fmla="*/ 90083 h 180975"/>
                            <a:gd name="connsiteX25" fmla="*/ 158497 w 200025"/>
                            <a:gd name="connsiteY25" fmla="*/ 68557 h 180975"/>
                            <a:gd name="connsiteX26" fmla="*/ 146972 w 200025"/>
                            <a:gd name="connsiteY26" fmla="*/ 56079 h 180975"/>
                            <a:gd name="connsiteX27" fmla="*/ 145067 w 200025"/>
                            <a:gd name="connsiteY27" fmla="*/ 54269 h 180975"/>
                            <a:gd name="connsiteX28" fmla="*/ 141638 w 200025"/>
                            <a:gd name="connsiteY28" fmla="*/ 50935 h 180975"/>
                            <a:gd name="connsiteX29" fmla="*/ 139828 w 200025"/>
                            <a:gd name="connsiteY29" fmla="*/ 49316 h 180975"/>
                            <a:gd name="connsiteX30" fmla="*/ 135542 w 200025"/>
                            <a:gd name="connsiteY30" fmla="*/ 45411 h 180975"/>
                            <a:gd name="connsiteX31" fmla="*/ 134876 w 200025"/>
                            <a:gd name="connsiteY31" fmla="*/ 44839 h 180975"/>
                            <a:gd name="connsiteX32" fmla="*/ 134876 w 200025"/>
                            <a:gd name="connsiteY32" fmla="*/ 44839 h 180975"/>
                            <a:gd name="connsiteX33" fmla="*/ 124493 w 200025"/>
                            <a:gd name="connsiteY33" fmla="*/ 36457 h 180975"/>
                            <a:gd name="connsiteX34" fmla="*/ 167927 w 200025"/>
                            <a:gd name="connsiteY34" fmla="*/ 35505 h 180975"/>
                            <a:gd name="connsiteX35" fmla="*/ 158402 w 200025"/>
                            <a:gd name="connsiteY35" fmla="*/ 96084 h 180975"/>
                            <a:gd name="connsiteX36" fmla="*/ 130685 w 200025"/>
                            <a:gd name="connsiteY36" fmla="*/ 131231 h 180975"/>
                            <a:gd name="connsiteX37" fmla="*/ 101538 w 200025"/>
                            <a:gd name="connsiteY37" fmla="*/ 155139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00025" h="180975">
                              <a:moveTo>
                                <a:pt x="178881" y="108657"/>
                              </a:moveTo>
                              <a:cubicBezTo>
                                <a:pt x="200789" y="71985"/>
                                <a:pt x="203170" y="37886"/>
                                <a:pt x="184977" y="19693"/>
                              </a:cubicBezTo>
                              <a:cubicBezTo>
                                <a:pt x="166784" y="1501"/>
                                <a:pt x="136304" y="3691"/>
                                <a:pt x="102014" y="22360"/>
                              </a:cubicBezTo>
                              <a:cubicBezTo>
                                <a:pt x="67629" y="3310"/>
                                <a:pt x="36197" y="2453"/>
                                <a:pt x="18956" y="19693"/>
                              </a:cubicBezTo>
                              <a:cubicBezTo>
                                <a:pt x="1716" y="36934"/>
                                <a:pt x="3145" y="71509"/>
                                <a:pt x="24576" y="107895"/>
                              </a:cubicBezTo>
                              <a:cubicBezTo>
                                <a:pt x="42363" y="136983"/>
                                <a:pt x="66735" y="161486"/>
                                <a:pt x="95728" y="179427"/>
                              </a:cubicBezTo>
                              <a:cubicBezTo>
                                <a:pt x="96397" y="179833"/>
                                <a:pt x="97097" y="180184"/>
                                <a:pt x="97823" y="180475"/>
                              </a:cubicBezTo>
                              <a:cubicBezTo>
                                <a:pt x="98739" y="180832"/>
                                <a:pt x="99702" y="181056"/>
                                <a:pt x="100681" y="181142"/>
                              </a:cubicBezTo>
                              <a:lnTo>
                                <a:pt x="102014" y="181142"/>
                              </a:lnTo>
                              <a:cubicBezTo>
                                <a:pt x="104090" y="181122"/>
                                <a:pt x="106124" y="180564"/>
                                <a:pt x="107920" y="179523"/>
                              </a:cubicBezTo>
                              <a:cubicBezTo>
                                <a:pt x="136776" y="161717"/>
                                <a:pt x="161075" y="137418"/>
                                <a:pt x="178881" y="108562"/>
                              </a:cubicBezTo>
                              <a:moveTo>
                                <a:pt x="102014" y="155710"/>
                              </a:moveTo>
                              <a:cubicBezTo>
                                <a:pt x="78830" y="140177"/>
                                <a:pt x="59325" y="119761"/>
                                <a:pt x="44864" y="95893"/>
                              </a:cubicBezTo>
                              <a:cubicBezTo>
                                <a:pt x="29434" y="69985"/>
                                <a:pt x="25814" y="45887"/>
                                <a:pt x="35339" y="36076"/>
                              </a:cubicBezTo>
                              <a:cubicBezTo>
                                <a:pt x="39816" y="32139"/>
                                <a:pt x="45679" y="30151"/>
                                <a:pt x="51627" y="30552"/>
                              </a:cubicBezTo>
                              <a:cubicBezTo>
                                <a:pt x="67748" y="31892"/>
                                <a:pt x="83273" y="37263"/>
                                <a:pt x="96775" y="46173"/>
                              </a:cubicBezTo>
                              <a:lnTo>
                                <a:pt x="96776" y="46173"/>
                              </a:lnTo>
                              <a:cubicBezTo>
                                <a:pt x="102090" y="49325"/>
                                <a:pt x="107210" y="52792"/>
                                <a:pt x="112111" y="56555"/>
                              </a:cubicBezTo>
                              <a:lnTo>
                                <a:pt x="112111" y="56555"/>
                              </a:lnTo>
                              <a:cubicBezTo>
                                <a:pt x="116492" y="59984"/>
                                <a:pt x="120874" y="63604"/>
                                <a:pt x="125160" y="67509"/>
                              </a:cubicBezTo>
                              <a:lnTo>
                                <a:pt x="126779" y="69033"/>
                              </a:lnTo>
                              <a:lnTo>
                                <a:pt x="126779" y="69033"/>
                              </a:lnTo>
                              <a:lnTo>
                                <a:pt x="130494" y="72652"/>
                              </a:lnTo>
                              <a:cubicBezTo>
                                <a:pt x="136521" y="78630"/>
                                <a:pt x="142153" y="84993"/>
                                <a:pt x="147353" y="91702"/>
                              </a:cubicBezTo>
                              <a:cubicBezTo>
                                <a:pt x="147669" y="91141"/>
                                <a:pt x="148019" y="90601"/>
                                <a:pt x="148401" y="90083"/>
                              </a:cubicBezTo>
                              <a:cubicBezTo>
                                <a:pt x="152526" y="83289"/>
                                <a:pt x="155911" y="76072"/>
                                <a:pt x="158497" y="68557"/>
                              </a:cubicBezTo>
                              <a:cubicBezTo>
                                <a:pt x="154878" y="64365"/>
                                <a:pt x="151068" y="60175"/>
                                <a:pt x="146972" y="56079"/>
                              </a:cubicBezTo>
                              <a:lnTo>
                                <a:pt x="145067" y="54269"/>
                              </a:lnTo>
                              <a:lnTo>
                                <a:pt x="141638" y="50935"/>
                              </a:lnTo>
                              <a:lnTo>
                                <a:pt x="139828" y="49316"/>
                              </a:lnTo>
                              <a:lnTo>
                                <a:pt x="135542" y="45411"/>
                              </a:lnTo>
                              <a:lnTo>
                                <a:pt x="134876" y="44839"/>
                              </a:lnTo>
                              <a:lnTo>
                                <a:pt x="134876" y="44839"/>
                              </a:lnTo>
                              <a:cubicBezTo>
                                <a:pt x="131447" y="41887"/>
                                <a:pt x="128018" y="39124"/>
                                <a:pt x="124493" y="36457"/>
                              </a:cubicBezTo>
                              <a:cubicBezTo>
                                <a:pt x="143543" y="28361"/>
                                <a:pt x="160212" y="27694"/>
                                <a:pt x="167927" y="35505"/>
                              </a:cubicBezTo>
                              <a:cubicBezTo>
                                <a:pt x="177928" y="45506"/>
                                <a:pt x="174023" y="69795"/>
                                <a:pt x="158402" y="96084"/>
                              </a:cubicBezTo>
                              <a:cubicBezTo>
                                <a:pt x="150597" y="108862"/>
                                <a:pt x="141292" y="120662"/>
                                <a:pt x="130685" y="131231"/>
                              </a:cubicBezTo>
                              <a:cubicBezTo>
                                <a:pt x="121777" y="140137"/>
                                <a:pt x="112014" y="148145"/>
                                <a:pt x="101538" y="155139"/>
                              </a:cubicBezTo>
                            </a:path>
                          </a:pathLst>
                        </a:custGeom>
                        <a:solidFill>
                          <a:srgbClr val="FFFFFF"/>
                        </a:solidFill>
                        <a:ln w="9525" cap="flat">
                          <a:noFill/>
                          <a:prstDash val="solid"/>
                          <a:miter/>
                        </a:ln>
                      </wps:spPr>
                      <wps:bodyPr rtlCol="0" anchor="ctr"/>
                    </wps:wsp>
                    <wps:wsp>
                      <wps:cNvPr id="76" name="Vapaamuotoinen: Muoto 76"/>
                      <wps:cNvSpPr/>
                      <wps:spPr>
                        <a:xfrm>
                          <a:off x="1354168" y="2030718"/>
                          <a:ext cx="118693" cy="118693"/>
                        </a:xfrm>
                        <a:custGeom>
                          <a:avLst/>
                          <a:gdLst>
                            <a:gd name="connsiteX0" fmla="*/ 93687 w 95250"/>
                            <a:gd name="connsiteY0" fmla="*/ 26345 h 95250"/>
                            <a:gd name="connsiteX1" fmla="*/ 26345 w 95250"/>
                            <a:gd name="connsiteY1" fmla="*/ 93687 h 95250"/>
                            <a:gd name="connsiteX2" fmla="*/ 10438 w 95250"/>
                            <a:gd name="connsiteY2" fmla="*/ 93687 h 95250"/>
                            <a:gd name="connsiteX3" fmla="*/ 10438 w 95250"/>
                            <a:gd name="connsiteY3" fmla="*/ 77780 h 95250"/>
                            <a:gd name="connsiteX4" fmla="*/ 77780 w 95250"/>
                            <a:gd name="connsiteY4" fmla="*/ 10438 h 95250"/>
                            <a:gd name="connsiteX5" fmla="*/ 93687 w 95250"/>
                            <a:gd name="connsiteY5" fmla="*/ 10438 h 95250"/>
                            <a:gd name="connsiteX6" fmla="*/ 93687 w 95250"/>
                            <a:gd name="connsiteY6" fmla="*/ 2634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93687" y="26345"/>
                              </a:moveTo>
                              <a:lnTo>
                                <a:pt x="26345" y="93687"/>
                              </a:lnTo>
                              <a:cubicBezTo>
                                <a:pt x="21952" y="98079"/>
                                <a:pt x="14831" y="98079"/>
                                <a:pt x="10438" y="93687"/>
                              </a:cubicBezTo>
                              <a:cubicBezTo>
                                <a:pt x="6046" y="89294"/>
                                <a:pt x="6046" y="82172"/>
                                <a:pt x="10438" y="77780"/>
                              </a:cubicBezTo>
                              <a:lnTo>
                                <a:pt x="77780" y="10438"/>
                              </a:lnTo>
                              <a:cubicBezTo>
                                <a:pt x="82172" y="6046"/>
                                <a:pt x="89294" y="6046"/>
                                <a:pt x="93687" y="10438"/>
                              </a:cubicBezTo>
                              <a:cubicBezTo>
                                <a:pt x="98079" y="14831"/>
                                <a:pt x="98079" y="21952"/>
                                <a:pt x="93687" y="26345"/>
                              </a:cubicBezTo>
                            </a:path>
                          </a:pathLst>
                        </a:custGeom>
                        <a:solidFill>
                          <a:srgbClr val="FFFFFF"/>
                        </a:solidFill>
                        <a:ln w="9525" cap="flat">
                          <a:noFill/>
                          <a:prstDash val="solid"/>
                          <a:miter/>
                        </a:ln>
                      </wps:spPr>
                      <wps:bodyPr rtlCol="0" anchor="ctr"/>
                    </wps:wsp>
                    <wps:wsp>
                      <wps:cNvPr id="77" name="Vapaamuotoinen: Muoto 77"/>
                      <wps:cNvSpPr/>
                      <wps:spPr>
                        <a:xfrm>
                          <a:off x="1356859" y="2706460"/>
                          <a:ext cx="118693" cy="118693"/>
                        </a:xfrm>
                        <a:custGeom>
                          <a:avLst/>
                          <a:gdLst>
                            <a:gd name="connsiteX0" fmla="*/ 93147 w 95250"/>
                            <a:gd name="connsiteY0" fmla="*/ 93096 h 95250"/>
                            <a:gd name="connsiteX1" fmla="*/ 77252 w 95250"/>
                            <a:gd name="connsiteY1" fmla="*/ 93107 h 95250"/>
                            <a:gd name="connsiteX2" fmla="*/ 77240 w 95250"/>
                            <a:gd name="connsiteY2" fmla="*/ 93096 h 95250"/>
                            <a:gd name="connsiteX3" fmla="*/ 9898 w 95250"/>
                            <a:gd name="connsiteY3" fmla="*/ 25754 h 95250"/>
                            <a:gd name="connsiteX4" fmla="*/ 11013 w 95250"/>
                            <a:gd name="connsiteY4" fmla="*/ 9898 h 95250"/>
                            <a:gd name="connsiteX5" fmla="*/ 25805 w 95250"/>
                            <a:gd name="connsiteY5" fmla="*/ 9942 h 95250"/>
                            <a:gd name="connsiteX6" fmla="*/ 93147 w 95250"/>
                            <a:gd name="connsiteY6" fmla="*/ 77189 h 95250"/>
                            <a:gd name="connsiteX7" fmla="*/ 93158 w 95250"/>
                            <a:gd name="connsiteY7" fmla="*/ 93084 h 95250"/>
                            <a:gd name="connsiteX8" fmla="*/ 93147 w 95250"/>
                            <a:gd name="connsiteY8" fmla="*/ 93096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147" y="93096"/>
                              </a:moveTo>
                              <a:cubicBezTo>
                                <a:pt x="88761" y="97488"/>
                                <a:pt x="81644" y="97493"/>
                                <a:pt x="77252" y="93107"/>
                              </a:cubicBezTo>
                              <a:cubicBezTo>
                                <a:pt x="77248" y="93103"/>
                                <a:pt x="77244" y="93099"/>
                                <a:pt x="77240" y="93096"/>
                              </a:cubicBezTo>
                              <a:lnTo>
                                <a:pt x="9898" y="25754"/>
                              </a:lnTo>
                              <a:cubicBezTo>
                                <a:pt x="5827" y="21067"/>
                                <a:pt x="6326" y="13969"/>
                                <a:pt x="11013" y="9898"/>
                              </a:cubicBezTo>
                              <a:cubicBezTo>
                                <a:pt x="15260" y="6209"/>
                                <a:pt x="21580" y="6228"/>
                                <a:pt x="25805" y="9942"/>
                              </a:cubicBezTo>
                              <a:lnTo>
                                <a:pt x="93147" y="77189"/>
                              </a:lnTo>
                              <a:cubicBezTo>
                                <a:pt x="97539" y="81575"/>
                                <a:pt x="97544" y="88691"/>
                                <a:pt x="93158" y="93084"/>
                              </a:cubicBezTo>
                              <a:cubicBezTo>
                                <a:pt x="93155" y="93088"/>
                                <a:pt x="93151" y="93092"/>
                                <a:pt x="93147" y="93096"/>
                              </a:cubicBezTo>
                            </a:path>
                          </a:pathLst>
                        </a:custGeom>
                        <a:solidFill>
                          <a:srgbClr val="FFFFFF"/>
                        </a:solidFill>
                        <a:ln w="9525" cap="flat">
                          <a:noFill/>
                          <a:prstDash val="solid"/>
                          <a:miter/>
                        </a:ln>
                      </wps:spPr>
                      <wps:bodyPr rtlCol="0" anchor="ctr"/>
                    </wps:wsp>
                    <wps:wsp>
                      <wps:cNvPr id="78" name="Vapaamuotoinen: Muoto 78"/>
                      <wps:cNvSpPr/>
                      <wps:spPr>
                        <a:xfrm>
                          <a:off x="1687408" y="3021161"/>
                          <a:ext cx="71216" cy="71216"/>
                        </a:xfrm>
                        <a:custGeom>
                          <a:avLst/>
                          <a:gdLst>
                            <a:gd name="connsiteX0" fmla="*/ 30861 w 57150"/>
                            <a:gd name="connsiteY0" fmla="*/ 7144 h 57150"/>
                            <a:gd name="connsiteX1" fmla="*/ 18669 w 57150"/>
                            <a:gd name="connsiteY1" fmla="*/ 18383 h 57150"/>
                            <a:gd name="connsiteX2" fmla="*/ 7144 w 57150"/>
                            <a:gd name="connsiteY2" fmla="*/ 30861 h 57150"/>
                            <a:gd name="connsiteX3" fmla="*/ 16669 w 57150"/>
                            <a:gd name="connsiteY3" fmla="*/ 51721 h 57150"/>
                            <a:gd name="connsiteX4" fmla="*/ 18098 w 57150"/>
                            <a:gd name="connsiteY4" fmla="*/ 54007 h 57150"/>
                            <a:gd name="connsiteX5" fmla="*/ 34862 w 57150"/>
                            <a:gd name="connsiteY5" fmla="*/ 34957 h 57150"/>
                            <a:gd name="connsiteX6" fmla="*/ 53912 w 57150"/>
                            <a:gd name="connsiteY6" fmla="*/ 18383 h 57150"/>
                            <a:gd name="connsiteX7" fmla="*/ 51816 w 57150"/>
                            <a:gd name="connsiteY7" fmla="*/ 17240 h 57150"/>
                            <a:gd name="connsiteX8" fmla="*/ 30671 w 57150"/>
                            <a:gd name="connsiteY8" fmla="*/ 7239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0861" y="7144"/>
                              </a:moveTo>
                              <a:cubicBezTo>
                                <a:pt x="26670" y="10763"/>
                                <a:pt x="22670" y="14478"/>
                                <a:pt x="18669" y="18383"/>
                              </a:cubicBezTo>
                              <a:cubicBezTo>
                                <a:pt x="14669" y="22288"/>
                                <a:pt x="10763" y="26670"/>
                                <a:pt x="7144" y="30861"/>
                              </a:cubicBezTo>
                              <a:cubicBezTo>
                                <a:pt x="9626" y="38110"/>
                                <a:pt x="12817" y="45097"/>
                                <a:pt x="16669" y="51721"/>
                              </a:cubicBezTo>
                              <a:lnTo>
                                <a:pt x="18098" y="54007"/>
                              </a:lnTo>
                              <a:cubicBezTo>
                                <a:pt x="23265" y="47299"/>
                                <a:pt x="28865" y="40935"/>
                                <a:pt x="34862" y="34957"/>
                              </a:cubicBezTo>
                              <a:cubicBezTo>
                                <a:pt x="40838" y="29017"/>
                                <a:pt x="47202" y="23480"/>
                                <a:pt x="53912" y="18383"/>
                              </a:cubicBezTo>
                              <a:lnTo>
                                <a:pt x="51816" y="17240"/>
                              </a:lnTo>
                              <a:cubicBezTo>
                                <a:pt x="45119" y="13208"/>
                                <a:pt x="38035" y="9858"/>
                                <a:pt x="30671" y="7239"/>
                              </a:cubicBezTo>
                            </a:path>
                          </a:pathLst>
                        </a:custGeom>
                        <a:solidFill>
                          <a:srgbClr val="FFFFFF"/>
                        </a:solidFill>
                        <a:ln w="9525" cap="flat">
                          <a:noFill/>
                          <a:prstDash val="solid"/>
                          <a:miter/>
                        </a:ln>
                      </wps:spPr>
                      <wps:bodyPr rtlCol="0" anchor="ctr"/>
                    </wps:wsp>
                    <wps:wsp>
                      <wps:cNvPr id="79" name="Vapaamuotoinen: Muoto 79"/>
                      <wps:cNvSpPr/>
                      <wps:spPr>
                        <a:xfrm>
                          <a:off x="1774766" y="3107925"/>
                          <a:ext cx="118693" cy="118693"/>
                        </a:xfrm>
                        <a:custGeom>
                          <a:avLst/>
                          <a:gdLst>
                            <a:gd name="connsiteX0" fmla="*/ 80677 w 95250"/>
                            <a:gd name="connsiteY0" fmla="*/ 7144 h 95250"/>
                            <a:gd name="connsiteX1" fmla="*/ 80677 w 95250"/>
                            <a:gd name="connsiteY1" fmla="*/ 7144 h 95250"/>
                            <a:gd name="connsiteX2" fmla="*/ 73247 w 95250"/>
                            <a:gd name="connsiteY2" fmla="*/ 18479 h 95250"/>
                            <a:gd name="connsiteX3" fmla="*/ 72485 w 95250"/>
                            <a:gd name="connsiteY3" fmla="*/ 19526 h 95250"/>
                            <a:gd name="connsiteX4" fmla="*/ 70104 w 95250"/>
                            <a:gd name="connsiteY4" fmla="*/ 22765 h 95250"/>
                            <a:gd name="connsiteX5" fmla="*/ 68390 w 95250"/>
                            <a:gd name="connsiteY5" fmla="*/ 25146 h 95250"/>
                            <a:gd name="connsiteX6" fmla="*/ 64199 w 95250"/>
                            <a:gd name="connsiteY6" fmla="*/ 30480 h 95250"/>
                            <a:gd name="connsiteX7" fmla="*/ 60770 w 95250"/>
                            <a:gd name="connsiteY7" fmla="*/ 60865 h 95250"/>
                            <a:gd name="connsiteX8" fmla="*/ 60770 w 95250"/>
                            <a:gd name="connsiteY8" fmla="*/ 60865 h 95250"/>
                            <a:gd name="connsiteX9" fmla="*/ 30480 w 95250"/>
                            <a:gd name="connsiteY9" fmla="*/ 64294 h 95250"/>
                            <a:gd name="connsiteX10" fmla="*/ 7144 w 95250"/>
                            <a:gd name="connsiteY10" fmla="*/ 80867 h 95250"/>
                            <a:gd name="connsiteX11" fmla="*/ 13335 w 95250"/>
                            <a:gd name="connsiteY11" fmla="*/ 83344 h 95250"/>
                            <a:gd name="connsiteX12" fmla="*/ 44672 w 95250"/>
                            <a:gd name="connsiteY12" fmla="*/ 89630 h 95250"/>
                            <a:gd name="connsiteX13" fmla="*/ 77343 w 95250"/>
                            <a:gd name="connsiteY13" fmla="*/ 77343 h 95250"/>
                            <a:gd name="connsiteX14" fmla="*/ 80867 w 95250"/>
                            <a:gd name="connsiteY14" fmla="*/ 7334 h 95250"/>
                            <a:gd name="connsiteX15" fmla="*/ 80867 w 95250"/>
                            <a:gd name="connsiteY15" fmla="*/ 7334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5250" h="95250">
                              <a:moveTo>
                                <a:pt x="80677" y="7144"/>
                              </a:moveTo>
                              <a:lnTo>
                                <a:pt x="80677" y="7144"/>
                              </a:lnTo>
                              <a:cubicBezTo>
                                <a:pt x="78391" y="10954"/>
                                <a:pt x="75914" y="14764"/>
                                <a:pt x="73247" y="18479"/>
                              </a:cubicBezTo>
                              <a:lnTo>
                                <a:pt x="72485" y="19526"/>
                              </a:lnTo>
                              <a:cubicBezTo>
                                <a:pt x="71723" y="20574"/>
                                <a:pt x="70961" y="21717"/>
                                <a:pt x="70104" y="22765"/>
                              </a:cubicBezTo>
                              <a:lnTo>
                                <a:pt x="68390" y="25146"/>
                              </a:lnTo>
                              <a:cubicBezTo>
                                <a:pt x="67056" y="26956"/>
                                <a:pt x="65627" y="28670"/>
                                <a:pt x="64199" y="30480"/>
                              </a:cubicBezTo>
                              <a:cubicBezTo>
                                <a:pt x="67628" y="43910"/>
                                <a:pt x="66675" y="54959"/>
                                <a:pt x="60770" y="60865"/>
                              </a:cubicBezTo>
                              <a:lnTo>
                                <a:pt x="60770" y="60865"/>
                              </a:lnTo>
                              <a:cubicBezTo>
                                <a:pt x="55054" y="66580"/>
                                <a:pt x="44005" y="67723"/>
                                <a:pt x="30480" y="64294"/>
                              </a:cubicBezTo>
                              <a:cubicBezTo>
                                <a:pt x="23106" y="70367"/>
                                <a:pt x="15307" y="75906"/>
                                <a:pt x="7144" y="80867"/>
                              </a:cubicBezTo>
                              <a:lnTo>
                                <a:pt x="13335" y="83344"/>
                              </a:lnTo>
                              <a:cubicBezTo>
                                <a:pt x="23328" y="87271"/>
                                <a:pt x="33937" y="89399"/>
                                <a:pt x="44672" y="89630"/>
                              </a:cubicBezTo>
                              <a:cubicBezTo>
                                <a:pt x="56771" y="90091"/>
                                <a:pt x="68546" y="85663"/>
                                <a:pt x="77343" y="77343"/>
                              </a:cubicBezTo>
                              <a:cubicBezTo>
                                <a:pt x="92297" y="62294"/>
                                <a:pt x="93345" y="36481"/>
                                <a:pt x="80867" y="7334"/>
                              </a:cubicBezTo>
                              <a:lnTo>
                                <a:pt x="80867" y="7334"/>
                              </a:lnTo>
                            </a:path>
                          </a:pathLst>
                        </a:custGeom>
                        <a:solidFill>
                          <a:srgbClr val="FFFFFF"/>
                        </a:solidFill>
                        <a:ln w="9525" cap="flat">
                          <a:noFill/>
                          <a:prstDash val="solid"/>
                          <a:miter/>
                        </a:ln>
                      </wps:spPr>
                      <wps:bodyPr rtlCol="0" anchor="ctr"/>
                    </wps:wsp>
                    <wps:wsp>
                      <wps:cNvPr id="80" name="Vapaamuotoinen: Muoto 80"/>
                      <wps:cNvSpPr/>
                      <wps:spPr>
                        <a:xfrm>
                          <a:off x="1640009" y="3107925"/>
                          <a:ext cx="118693" cy="118693"/>
                        </a:xfrm>
                        <a:custGeom>
                          <a:avLst/>
                          <a:gdLst>
                            <a:gd name="connsiteX0" fmla="*/ 35846 w 95250"/>
                            <a:gd name="connsiteY0" fmla="*/ 60960 h 95250"/>
                            <a:gd name="connsiteX1" fmla="*/ 32417 w 95250"/>
                            <a:gd name="connsiteY1" fmla="*/ 30575 h 95250"/>
                            <a:gd name="connsiteX2" fmla="*/ 15844 w 95250"/>
                            <a:gd name="connsiteY2" fmla="*/ 7144 h 95250"/>
                            <a:gd name="connsiteX3" fmla="*/ 19368 w 95250"/>
                            <a:gd name="connsiteY3" fmla="*/ 77438 h 95250"/>
                            <a:gd name="connsiteX4" fmla="*/ 89472 w 95250"/>
                            <a:gd name="connsiteY4" fmla="*/ 80963 h 95250"/>
                            <a:gd name="connsiteX5" fmla="*/ 66136 w 95250"/>
                            <a:gd name="connsiteY5" fmla="*/ 64484 h 95250"/>
                            <a:gd name="connsiteX6" fmla="*/ 35846 w 95250"/>
                            <a:gd name="connsiteY6" fmla="*/ 60960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35846" y="60960"/>
                              </a:moveTo>
                              <a:cubicBezTo>
                                <a:pt x="29941" y="55054"/>
                                <a:pt x="28988" y="44005"/>
                                <a:pt x="32417" y="30575"/>
                              </a:cubicBezTo>
                              <a:cubicBezTo>
                                <a:pt x="26364" y="23153"/>
                                <a:pt x="20826" y="15324"/>
                                <a:pt x="15844" y="7144"/>
                              </a:cubicBezTo>
                              <a:cubicBezTo>
                                <a:pt x="3271" y="36386"/>
                                <a:pt x="4223" y="62294"/>
                                <a:pt x="19368" y="77438"/>
                              </a:cubicBezTo>
                              <a:cubicBezTo>
                                <a:pt x="34513" y="92583"/>
                                <a:pt x="60230" y="93440"/>
                                <a:pt x="89472" y="80963"/>
                              </a:cubicBezTo>
                              <a:cubicBezTo>
                                <a:pt x="81346" y="75979"/>
                                <a:pt x="73551" y="70474"/>
                                <a:pt x="66136" y="64484"/>
                              </a:cubicBezTo>
                              <a:cubicBezTo>
                                <a:pt x="52705" y="67913"/>
                                <a:pt x="41752" y="66865"/>
                                <a:pt x="35846" y="60960"/>
                              </a:cubicBezTo>
                            </a:path>
                          </a:pathLst>
                        </a:custGeom>
                        <a:solidFill>
                          <a:srgbClr val="FFFFFF"/>
                        </a:solidFill>
                        <a:ln w="9525" cap="flat">
                          <a:noFill/>
                          <a:prstDash val="solid"/>
                          <a:miter/>
                        </a:ln>
                      </wps:spPr>
                      <wps:bodyPr rtlCol="0" anchor="ctr"/>
                    </wps:wsp>
                    <wps:wsp>
                      <wps:cNvPr id="81" name="Vapaamuotoinen: Muoto 81"/>
                      <wps:cNvSpPr/>
                      <wps:spPr>
                        <a:xfrm>
                          <a:off x="1640601" y="2973315"/>
                          <a:ext cx="249255" cy="225516"/>
                        </a:xfrm>
                        <a:custGeom>
                          <a:avLst/>
                          <a:gdLst>
                            <a:gd name="connsiteX0" fmla="*/ 178818 w 200025"/>
                            <a:gd name="connsiteY0" fmla="*/ 108690 h 180975"/>
                            <a:gd name="connsiteX1" fmla="*/ 185009 w 200025"/>
                            <a:gd name="connsiteY1" fmla="*/ 19727 h 180975"/>
                            <a:gd name="connsiteX2" fmla="*/ 101951 w 200025"/>
                            <a:gd name="connsiteY2" fmla="*/ 22394 h 180975"/>
                            <a:gd name="connsiteX3" fmla="*/ 18988 w 200025"/>
                            <a:gd name="connsiteY3" fmla="*/ 19727 h 180975"/>
                            <a:gd name="connsiteX4" fmla="*/ 24608 w 200025"/>
                            <a:gd name="connsiteY4" fmla="*/ 107928 h 180975"/>
                            <a:gd name="connsiteX5" fmla="*/ 95760 w 200025"/>
                            <a:gd name="connsiteY5" fmla="*/ 179461 h 180975"/>
                            <a:gd name="connsiteX6" fmla="*/ 97855 w 200025"/>
                            <a:gd name="connsiteY6" fmla="*/ 180508 h 180975"/>
                            <a:gd name="connsiteX7" fmla="*/ 100618 w 200025"/>
                            <a:gd name="connsiteY7" fmla="*/ 181175 h 180975"/>
                            <a:gd name="connsiteX8" fmla="*/ 101951 w 200025"/>
                            <a:gd name="connsiteY8" fmla="*/ 181175 h 180975"/>
                            <a:gd name="connsiteX9" fmla="*/ 107952 w 200025"/>
                            <a:gd name="connsiteY9" fmla="*/ 179461 h 180975"/>
                            <a:gd name="connsiteX10" fmla="*/ 178818 w 200025"/>
                            <a:gd name="connsiteY10" fmla="*/ 108595 h 180975"/>
                            <a:gd name="connsiteX11" fmla="*/ 101951 w 200025"/>
                            <a:gd name="connsiteY11" fmla="*/ 155744 h 180975"/>
                            <a:gd name="connsiteX12" fmla="*/ 72805 w 200025"/>
                            <a:gd name="connsiteY12" fmla="*/ 131741 h 180975"/>
                            <a:gd name="connsiteX13" fmla="*/ 44230 w 200025"/>
                            <a:gd name="connsiteY13" fmla="*/ 95927 h 180975"/>
                            <a:gd name="connsiteX14" fmla="*/ 34705 w 200025"/>
                            <a:gd name="connsiteY14" fmla="*/ 36110 h 180975"/>
                            <a:gd name="connsiteX15" fmla="*/ 50992 w 200025"/>
                            <a:gd name="connsiteY15" fmla="*/ 30585 h 180975"/>
                            <a:gd name="connsiteX16" fmla="*/ 96141 w 200025"/>
                            <a:gd name="connsiteY16" fmla="*/ 46206 h 180975"/>
                            <a:gd name="connsiteX17" fmla="*/ 96141 w 200025"/>
                            <a:gd name="connsiteY17" fmla="*/ 46206 h 180975"/>
                            <a:gd name="connsiteX18" fmla="*/ 111476 w 200025"/>
                            <a:gd name="connsiteY18" fmla="*/ 56588 h 180975"/>
                            <a:gd name="connsiteX19" fmla="*/ 111476 w 200025"/>
                            <a:gd name="connsiteY19" fmla="*/ 56588 h 180975"/>
                            <a:gd name="connsiteX20" fmla="*/ 124430 w 200025"/>
                            <a:gd name="connsiteY20" fmla="*/ 67542 h 180975"/>
                            <a:gd name="connsiteX21" fmla="*/ 126145 w 200025"/>
                            <a:gd name="connsiteY21" fmla="*/ 69066 h 180975"/>
                            <a:gd name="connsiteX22" fmla="*/ 126621 w 200025"/>
                            <a:gd name="connsiteY22" fmla="*/ 69542 h 180975"/>
                            <a:gd name="connsiteX23" fmla="*/ 130336 w 200025"/>
                            <a:gd name="connsiteY23" fmla="*/ 73162 h 180975"/>
                            <a:gd name="connsiteX24" fmla="*/ 147195 w 200025"/>
                            <a:gd name="connsiteY24" fmla="*/ 92212 h 180975"/>
                            <a:gd name="connsiteX25" fmla="*/ 148147 w 200025"/>
                            <a:gd name="connsiteY25" fmla="*/ 90593 h 180975"/>
                            <a:gd name="connsiteX26" fmla="*/ 158339 w 200025"/>
                            <a:gd name="connsiteY26" fmla="*/ 69066 h 180975"/>
                            <a:gd name="connsiteX27" fmla="*/ 146814 w 200025"/>
                            <a:gd name="connsiteY27" fmla="*/ 56588 h 180975"/>
                            <a:gd name="connsiteX28" fmla="*/ 144909 w 200025"/>
                            <a:gd name="connsiteY28" fmla="*/ 54778 h 180975"/>
                            <a:gd name="connsiteX29" fmla="*/ 141480 w 200025"/>
                            <a:gd name="connsiteY29" fmla="*/ 51445 h 180975"/>
                            <a:gd name="connsiteX30" fmla="*/ 139670 w 200025"/>
                            <a:gd name="connsiteY30" fmla="*/ 49826 h 180975"/>
                            <a:gd name="connsiteX31" fmla="*/ 135289 w 200025"/>
                            <a:gd name="connsiteY31" fmla="*/ 45920 h 180975"/>
                            <a:gd name="connsiteX32" fmla="*/ 134717 w 200025"/>
                            <a:gd name="connsiteY32" fmla="*/ 45349 h 180975"/>
                            <a:gd name="connsiteX33" fmla="*/ 134717 w 200025"/>
                            <a:gd name="connsiteY33" fmla="*/ 45349 h 180975"/>
                            <a:gd name="connsiteX34" fmla="*/ 124240 w 200025"/>
                            <a:gd name="connsiteY34" fmla="*/ 36967 h 180975"/>
                            <a:gd name="connsiteX35" fmla="*/ 167769 w 200025"/>
                            <a:gd name="connsiteY35" fmla="*/ 36014 h 180975"/>
                            <a:gd name="connsiteX36" fmla="*/ 158244 w 200025"/>
                            <a:gd name="connsiteY36" fmla="*/ 96593 h 180975"/>
                            <a:gd name="connsiteX37" fmla="*/ 101094 w 200025"/>
                            <a:gd name="connsiteY37" fmla="*/ 155648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200025" h="180975">
                              <a:moveTo>
                                <a:pt x="178818" y="108690"/>
                              </a:moveTo>
                              <a:cubicBezTo>
                                <a:pt x="200821" y="72019"/>
                                <a:pt x="203202" y="37919"/>
                                <a:pt x="185009" y="19727"/>
                              </a:cubicBezTo>
                              <a:cubicBezTo>
                                <a:pt x="166817" y="1534"/>
                                <a:pt x="136336" y="3629"/>
                                <a:pt x="101951" y="22394"/>
                              </a:cubicBezTo>
                              <a:cubicBezTo>
                                <a:pt x="67566" y="3344"/>
                                <a:pt x="36229" y="2486"/>
                                <a:pt x="18988" y="19727"/>
                              </a:cubicBezTo>
                              <a:cubicBezTo>
                                <a:pt x="1748" y="36967"/>
                                <a:pt x="3082" y="71543"/>
                                <a:pt x="24608" y="107928"/>
                              </a:cubicBezTo>
                              <a:cubicBezTo>
                                <a:pt x="42324" y="137072"/>
                                <a:pt x="66711" y="161590"/>
                                <a:pt x="95760" y="179461"/>
                              </a:cubicBezTo>
                              <a:lnTo>
                                <a:pt x="97855" y="180508"/>
                              </a:lnTo>
                              <a:cubicBezTo>
                                <a:pt x="98749" y="180830"/>
                                <a:pt x="99675" y="181054"/>
                                <a:pt x="100618" y="181175"/>
                              </a:cubicBezTo>
                              <a:lnTo>
                                <a:pt x="101951" y="181175"/>
                              </a:lnTo>
                              <a:cubicBezTo>
                                <a:pt x="104071" y="181166"/>
                                <a:pt x="106147" y="180573"/>
                                <a:pt x="107952" y="179461"/>
                              </a:cubicBezTo>
                              <a:cubicBezTo>
                                <a:pt x="136832" y="161757"/>
                                <a:pt x="161115" y="137474"/>
                                <a:pt x="178818" y="108595"/>
                              </a:cubicBezTo>
                              <a:moveTo>
                                <a:pt x="101951" y="155744"/>
                              </a:moveTo>
                              <a:cubicBezTo>
                                <a:pt x="91434" y="148769"/>
                                <a:pt x="81666" y="140725"/>
                                <a:pt x="72805" y="131741"/>
                              </a:cubicBezTo>
                              <a:cubicBezTo>
                                <a:pt x="61853" y="121014"/>
                                <a:pt x="52257" y="108987"/>
                                <a:pt x="44230" y="95927"/>
                              </a:cubicBezTo>
                              <a:cubicBezTo>
                                <a:pt x="28894" y="70019"/>
                                <a:pt x="25180" y="45920"/>
                                <a:pt x="34705" y="36110"/>
                              </a:cubicBezTo>
                              <a:cubicBezTo>
                                <a:pt x="39171" y="32154"/>
                                <a:pt x="45041" y="30163"/>
                                <a:pt x="50992" y="30585"/>
                              </a:cubicBezTo>
                              <a:cubicBezTo>
                                <a:pt x="67110" y="31941"/>
                                <a:pt x="82632" y="37312"/>
                                <a:pt x="96141" y="46206"/>
                              </a:cubicBezTo>
                              <a:lnTo>
                                <a:pt x="96141" y="46206"/>
                              </a:lnTo>
                              <a:cubicBezTo>
                                <a:pt x="101441" y="49381"/>
                                <a:pt x="106560" y="52847"/>
                                <a:pt x="111476" y="56588"/>
                              </a:cubicBezTo>
                              <a:lnTo>
                                <a:pt x="111476" y="56588"/>
                              </a:lnTo>
                              <a:cubicBezTo>
                                <a:pt x="115858" y="60017"/>
                                <a:pt x="120239" y="63637"/>
                                <a:pt x="124430" y="67542"/>
                              </a:cubicBezTo>
                              <a:lnTo>
                                <a:pt x="126145" y="69066"/>
                              </a:lnTo>
                              <a:lnTo>
                                <a:pt x="126621" y="69542"/>
                              </a:lnTo>
                              <a:lnTo>
                                <a:pt x="130336" y="73162"/>
                              </a:lnTo>
                              <a:cubicBezTo>
                                <a:pt x="136363" y="79139"/>
                                <a:pt x="141994" y="85503"/>
                                <a:pt x="147195" y="92212"/>
                              </a:cubicBezTo>
                              <a:lnTo>
                                <a:pt x="148147" y="90593"/>
                              </a:lnTo>
                              <a:cubicBezTo>
                                <a:pt x="152337" y="83820"/>
                                <a:pt x="155755" y="76599"/>
                                <a:pt x="158339" y="69066"/>
                              </a:cubicBezTo>
                              <a:cubicBezTo>
                                <a:pt x="154720" y="64875"/>
                                <a:pt x="150910" y="60684"/>
                                <a:pt x="146814" y="56588"/>
                              </a:cubicBezTo>
                              <a:lnTo>
                                <a:pt x="144909" y="54778"/>
                              </a:lnTo>
                              <a:lnTo>
                                <a:pt x="141480" y="51445"/>
                              </a:lnTo>
                              <a:lnTo>
                                <a:pt x="139670" y="49826"/>
                              </a:lnTo>
                              <a:cubicBezTo>
                                <a:pt x="138242" y="48492"/>
                                <a:pt x="136813" y="47158"/>
                                <a:pt x="135289" y="45920"/>
                              </a:cubicBezTo>
                              <a:lnTo>
                                <a:pt x="134717" y="45349"/>
                              </a:lnTo>
                              <a:lnTo>
                                <a:pt x="134717" y="45349"/>
                              </a:lnTo>
                              <a:cubicBezTo>
                                <a:pt x="131288" y="42396"/>
                                <a:pt x="127764" y="39634"/>
                                <a:pt x="124240" y="36967"/>
                              </a:cubicBezTo>
                              <a:cubicBezTo>
                                <a:pt x="143290" y="28870"/>
                                <a:pt x="159958" y="28204"/>
                                <a:pt x="167769" y="36014"/>
                              </a:cubicBezTo>
                              <a:cubicBezTo>
                                <a:pt x="177770" y="46015"/>
                                <a:pt x="173865" y="70304"/>
                                <a:pt x="158244" y="96593"/>
                              </a:cubicBezTo>
                              <a:cubicBezTo>
                                <a:pt x="143587" y="120100"/>
                                <a:pt x="124108" y="140229"/>
                                <a:pt x="101094" y="155648"/>
                              </a:cubicBezTo>
                            </a:path>
                          </a:pathLst>
                        </a:custGeom>
                        <a:solidFill>
                          <a:srgbClr val="FFFFFF"/>
                        </a:solidFill>
                        <a:ln w="9525" cap="flat">
                          <a:noFill/>
                          <a:prstDash val="solid"/>
                          <a:miter/>
                        </a:ln>
                      </wps:spPr>
                      <wps:bodyPr rtlCol="0" anchor="ctr"/>
                    </wps:wsp>
                    <wps:wsp>
                      <wps:cNvPr id="82" name="Vapaamuotoinen: Muoto 82"/>
                      <wps:cNvSpPr/>
                      <wps:spPr>
                        <a:xfrm>
                          <a:off x="2031548" y="2707742"/>
                          <a:ext cx="118693" cy="118693"/>
                        </a:xfrm>
                        <a:custGeom>
                          <a:avLst/>
                          <a:gdLst>
                            <a:gd name="connsiteX0" fmla="*/ 93687 w 95250"/>
                            <a:gd name="connsiteY0" fmla="*/ 26345 h 95250"/>
                            <a:gd name="connsiteX1" fmla="*/ 26345 w 95250"/>
                            <a:gd name="connsiteY1" fmla="*/ 93687 h 95250"/>
                            <a:gd name="connsiteX2" fmla="*/ 10438 w 95250"/>
                            <a:gd name="connsiteY2" fmla="*/ 93687 h 95250"/>
                            <a:gd name="connsiteX3" fmla="*/ 10438 w 95250"/>
                            <a:gd name="connsiteY3" fmla="*/ 77780 h 95250"/>
                            <a:gd name="connsiteX4" fmla="*/ 77780 w 95250"/>
                            <a:gd name="connsiteY4" fmla="*/ 10438 h 95250"/>
                            <a:gd name="connsiteX5" fmla="*/ 93687 w 95250"/>
                            <a:gd name="connsiteY5" fmla="*/ 10438 h 95250"/>
                            <a:gd name="connsiteX6" fmla="*/ 93687 w 95250"/>
                            <a:gd name="connsiteY6" fmla="*/ 2634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93687" y="26345"/>
                              </a:moveTo>
                              <a:lnTo>
                                <a:pt x="26345" y="93687"/>
                              </a:lnTo>
                              <a:cubicBezTo>
                                <a:pt x="21952" y="98079"/>
                                <a:pt x="14831" y="98079"/>
                                <a:pt x="10438" y="93687"/>
                              </a:cubicBezTo>
                              <a:cubicBezTo>
                                <a:pt x="6046" y="89294"/>
                                <a:pt x="6046" y="82172"/>
                                <a:pt x="10438" y="77780"/>
                              </a:cubicBezTo>
                              <a:lnTo>
                                <a:pt x="77780" y="10438"/>
                              </a:lnTo>
                              <a:cubicBezTo>
                                <a:pt x="82172" y="6046"/>
                                <a:pt x="89294" y="6046"/>
                                <a:pt x="93687" y="10438"/>
                              </a:cubicBezTo>
                              <a:cubicBezTo>
                                <a:pt x="98079" y="14831"/>
                                <a:pt x="98079" y="21952"/>
                                <a:pt x="93687" y="26345"/>
                              </a:cubicBezTo>
                            </a:path>
                          </a:pathLst>
                        </a:custGeom>
                        <a:solidFill>
                          <a:srgbClr val="FFFFFF"/>
                        </a:solidFill>
                        <a:ln w="9525" cap="flat">
                          <a:noFill/>
                          <a:prstDash val="solid"/>
                          <a:miter/>
                        </a:ln>
                      </wps:spPr>
                      <wps:bodyPr rtlCol="0" anchor="ctr"/>
                    </wps:wsp>
                    <wps:wsp>
                      <wps:cNvPr id="83" name="Vapaamuotoinen: Muoto 83"/>
                      <wps:cNvSpPr/>
                      <wps:spPr>
                        <a:xfrm>
                          <a:off x="2040332" y="3376219"/>
                          <a:ext cx="118693" cy="118693"/>
                        </a:xfrm>
                        <a:custGeom>
                          <a:avLst/>
                          <a:gdLst>
                            <a:gd name="connsiteX0" fmla="*/ 93115 w 95250"/>
                            <a:gd name="connsiteY0" fmla="*/ 93687 h 95250"/>
                            <a:gd name="connsiteX1" fmla="*/ 77220 w 95250"/>
                            <a:gd name="connsiteY1" fmla="*/ 93698 h 95250"/>
                            <a:gd name="connsiteX2" fmla="*/ 77208 w 95250"/>
                            <a:gd name="connsiteY2" fmla="*/ 93687 h 95250"/>
                            <a:gd name="connsiteX3" fmla="*/ 10438 w 95250"/>
                            <a:gd name="connsiteY3" fmla="*/ 26345 h 95250"/>
                            <a:gd name="connsiteX4" fmla="*/ 10438 w 95250"/>
                            <a:gd name="connsiteY4" fmla="*/ 10438 h 95250"/>
                            <a:gd name="connsiteX5" fmla="*/ 26345 w 95250"/>
                            <a:gd name="connsiteY5" fmla="*/ 10438 h 95250"/>
                            <a:gd name="connsiteX6" fmla="*/ 93591 w 95250"/>
                            <a:gd name="connsiteY6" fmla="*/ 77780 h 95250"/>
                            <a:gd name="connsiteX7" fmla="*/ 93603 w 95250"/>
                            <a:gd name="connsiteY7" fmla="*/ 93675 h 95250"/>
                            <a:gd name="connsiteX8" fmla="*/ 93591 w 95250"/>
                            <a:gd name="connsiteY8" fmla="*/ 93687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115" y="93687"/>
                              </a:moveTo>
                              <a:cubicBezTo>
                                <a:pt x="88729" y="98079"/>
                                <a:pt x="81613" y="98084"/>
                                <a:pt x="77220" y="93698"/>
                              </a:cubicBezTo>
                              <a:cubicBezTo>
                                <a:pt x="77216" y="93695"/>
                                <a:pt x="77212" y="93691"/>
                                <a:pt x="77208" y="93687"/>
                              </a:cubicBezTo>
                              <a:lnTo>
                                <a:pt x="10438" y="26345"/>
                              </a:lnTo>
                              <a:cubicBezTo>
                                <a:pt x="6046" y="21953"/>
                                <a:pt x="6046" y="14831"/>
                                <a:pt x="10438" y="10438"/>
                              </a:cubicBezTo>
                              <a:cubicBezTo>
                                <a:pt x="14831" y="6046"/>
                                <a:pt x="21952" y="6046"/>
                                <a:pt x="26345" y="10438"/>
                              </a:cubicBezTo>
                              <a:lnTo>
                                <a:pt x="93591" y="77780"/>
                              </a:lnTo>
                              <a:cubicBezTo>
                                <a:pt x="97984" y="82166"/>
                                <a:pt x="97989" y="89282"/>
                                <a:pt x="93603" y="93675"/>
                              </a:cubicBezTo>
                              <a:cubicBezTo>
                                <a:pt x="93599" y="93679"/>
                                <a:pt x="93595" y="93683"/>
                                <a:pt x="93591" y="93687"/>
                              </a:cubicBezTo>
                            </a:path>
                          </a:pathLst>
                        </a:custGeom>
                        <a:solidFill>
                          <a:srgbClr val="FFFFFF"/>
                        </a:solidFill>
                        <a:ln w="9525" cap="flat">
                          <a:noFill/>
                          <a:prstDash val="solid"/>
                          <a:miter/>
                        </a:ln>
                      </wps:spPr>
                      <wps:bodyPr rtlCol="0" anchor="ctr"/>
                    </wps:wsp>
                    <wps:wsp>
                      <wps:cNvPr id="84" name="Vapaamuotoinen: Muoto 84"/>
                      <wps:cNvSpPr/>
                      <wps:spPr>
                        <a:xfrm>
                          <a:off x="324695" y="321847"/>
                          <a:ext cx="71216" cy="71216"/>
                        </a:xfrm>
                        <a:custGeom>
                          <a:avLst/>
                          <a:gdLst>
                            <a:gd name="connsiteX0" fmla="*/ 30861 w 57150"/>
                            <a:gd name="connsiteY0" fmla="*/ 7144 h 57150"/>
                            <a:gd name="connsiteX1" fmla="*/ 18669 w 57150"/>
                            <a:gd name="connsiteY1" fmla="*/ 18383 h 57150"/>
                            <a:gd name="connsiteX2" fmla="*/ 7144 w 57150"/>
                            <a:gd name="connsiteY2" fmla="*/ 30861 h 57150"/>
                            <a:gd name="connsiteX3" fmla="*/ 16669 w 57150"/>
                            <a:gd name="connsiteY3" fmla="*/ 51721 h 57150"/>
                            <a:gd name="connsiteX4" fmla="*/ 18097 w 57150"/>
                            <a:gd name="connsiteY4" fmla="*/ 54007 h 57150"/>
                            <a:gd name="connsiteX5" fmla="*/ 34861 w 57150"/>
                            <a:gd name="connsiteY5" fmla="*/ 34957 h 57150"/>
                            <a:gd name="connsiteX6" fmla="*/ 53911 w 57150"/>
                            <a:gd name="connsiteY6" fmla="*/ 18383 h 57150"/>
                            <a:gd name="connsiteX7" fmla="*/ 51816 w 57150"/>
                            <a:gd name="connsiteY7" fmla="*/ 17240 h 57150"/>
                            <a:gd name="connsiteX8" fmla="*/ 30670 w 57150"/>
                            <a:gd name="connsiteY8" fmla="*/ 7715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0861" y="7144"/>
                              </a:moveTo>
                              <a:cubicBezTo>
                                <a:pt x="26670" y="10763"/>
                                <a:pt x="22670" y="14478"/>
                                <a:pt x="18669" y="18383"/>
                              </a:cubicBezTo>
                              <a:cubicBezTo>
                                <a:pt x="14669" y="22289"/>
                                <a:pt x="10858" y="26670"/>
                                <a:pt x="7144" y="30861"/>
                              </a:cubicBezTo>
                              <a:cubicBezTo>
                                <a:pt x="9626" y="38110"/>
                                <a:pt x="12817" y="45097"/>
                                <a:pt x="16669" y="51721"/>
                              </a:cubicBezTo>
                              <a:lnTo>
                                <a:pt x="18097" y="54007"/>
                              </a:lnTo>
                              <a:cubicBezTo>
                                <a:pt x="23292" y="47321"/>
                                <a:pt x="28891" y="40959"/>
                                <a:pt x="34861" y="34957"/>
                              </a:cubicBezTo>
                              <a:cubicBezTo>
                                <a:pt x="40838" y="29017"/>
                                <a:pt x="47202" y="23480"/>
                                <a:pt x="53911" y="18383"/>
                              </a:cubicBezTo>
                              <a:cubicBezTo>
                                <a:pt x="53183" y="18059"/>
                                <a:pt x="52482" y="17677"/>
                                <a:pt x="51816" y="17240"/>
                              </a:cubicBezTo>
                              <a:cubicBezTo>
                                <a:pt x="45100" y="13373"/>
                                <a:pt x="38017" y="10182"/>
                                <a:pt x="30670" y="7715"/>
                              </a:cubicBezTo>
                            </a:path>
                          </a:pathLst>
                        </a:custGeom>
                        <a:solidFill>
                          <a:srgbClr val="FFFFFF"/>
                        </a:solidFill>
                        <a:ln w="9525" cap="flat">
                          <a:noFill/>
                          <a:prstDash val="solid"/>
                          <a:miter/>
                        </a:ln>
                      </wps:spPr>
                      <wps:bodyPr rtlCol="0" anchor="ctr"/>
                    </wps:wsp>
                    <wps:wsp>
                      <wps:cNvPr id="85" name="Vapaamuotoinen: Muoto 85"/>
                      <wps:cNvSpPr/>
                      <wps:spPr>
                        <a:xfrm>
                          <a:off x="412172" y="408968"/>
                          <a:ext cx="118693" cy="118693"/>
                        </a:xfrm>
                        <a:custGeom>
                          <a:avLst/>
                          <a:gdLst>
                            <a:gd name="connsiteX0" fmla="*/ 80677 w 95250"/>
                            <a:gd name="connsiteY0" fmla="*/ 7144 h 95250"/>
                            <a:gd name="connsiteX1" fmla="*/ 80677 w 95250"/>
                            <a:gd name="connsiteY1" fmla="*/ 7144 h 95250"/>
                            <a:gd name="connsiteX2" fmla="*/ 73247 w 95250"/>
                            <a:gd name="connsiteY2" fmla="*/ 18478 h 95250"/>
                            <a:gd name="connsiteX3" fmla="*/ 72485 w 95250"/>
                            <a:gd name="connsiteY3" fmla="*/ 19526 h 95250"/>
                            <a:gd name="connsiteX4" fmla="*/ 70104 w 95250"/>
                            <a:gd name="connsiteY4" fmla="*/ 22860 h 95250"/>
                            <a:gd name="connsiteX5" fmla="*/ 68390 w 95250"/>
                            <a:gd name="connsiteY5" fmla="*/ 25146 h 95250"/>
                            <a:gd name="connsiteX6" fmla="*/ 64199 w 95250"/>
                            <a:gd name="connsiteY6" fmla="*/ 30480 h 95250"/>
                            <a:gd name="connsiteX7" fmla="*/ 60770 w 95250"/>
                            <a:gd name="connsiteY7" fmla="*/ 60865 h 95250"/>
                            <a:gd name="connsiteX8" fmla="*/ 60770 w 95250"/>
                            <a:gd name="connsiteY8" fmla="*/ 60865 h 95250"/>
                            <a:gd name="connsiteX9" fmla="*/ 30480 w 95250"/>
                            <a:gd name="connsiteY9" fmla="*/ 64389 h 95250"/>
                            <a:gd name="connsiteX10" fmla="*/ 7144 w 95250"/>
                            <a:gd name="connsiteY10" fmla="*/ 80867 h 95250"/>
                            <a:gd name="connsiteX11" fmla="*/ 13335 w 95250"/>
                            <a:gd name="connsiteY11" fmla="*/ 83344 h 95250"/>
                            <a:gd name="connsiteX12" fmla="*/ 44672 w 95250"/>
                            <a:gd name="connsiteY12" fmla="*/ 89630 h 95250"/>
                            <a:gd name="connsiteX13" fmla="*/ 77153 w 95250"/>
                            <a:gd name="connsiteY13" fmla="*/ 77533 h 95250"/>
                            <a:gd name="connsiteX14" fmla="*/ 80677 w 95250"/>
                            <a:gd name="connsiteY14" fmla="*/ 7525 h 95250"/>
                            <a:gd name="connsiteX15" fmla="*/ 80677 w 95250"/>
                            <a:gd name="connsiteY15" fmla="*/ 752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5250" h="95250">
                              <a:moveTo>
                                <a:pt x="80677" y="7144"/>
                              </a:moveTo>
                              <a:lnTo>
                                <a:pt x="80677" y="7144"/>
                              </a:lnTo>
                              <a:cubicBezTo>
                                <a:pt x="78391" y="10954"/>
                                <a:pt x="75914" y="14764"/>
                                <a:pt x="73247" y="18478"/>
                              </a:cubicBezTo>
                              <a:lnTo>
                                <a:pt x="72485" y="19526"/>
                              </a:lnTo>
                              <a:lnTo>
                                <a:pt x="70104" y="22860"/>
                              </a:lnTo>
                              <a:lnTo>
                                <a:pt x="68390" y="25146"/>
                              </a:lnTo>
                              <a:cubicBezTo>
                                <a:pt x="67056" y="26956"/>
                                <a:pt x="65627" y="28670"/>
                                <a:pt x="64199" y="30480"/>
                              </a:cubicBezTo>
                              <a:cubicBezTo>
                                <a:pt x="67628" y="43910"/>
                                <a:pt x="66675" y="54959"/>
                                <a:pt x="60770" y="60865"/>
                              </a:cubicBezTo>
                              <a:lnTo>
                                <a:pt x="60770" y="60865"/>
                              </a:lnTo>
                              <a:cubicBezTo>
                                <a:pt x="55054" y="66580"/>
                                <a:pt x="44005" y="67723"/>
                                <a:pt x="30480" y="64389"/>
                              </a:cubicBezTo>
                              <a:cubicBezTo>
                                <a:pt x="23081" y="70401"/>
                                <a:pt x="15285" y="75906"/>
                                <a:pt x="7144" y="80867"/>
                              </a:cubicBezTo>
                              <a:lnTo>
                                <a:pt x="13335" y="83344"/>
                              </a:lnTo>
                              <a:cubicBezTo>
                                <a:pt x="23328" y="87270"/>
                                <a:pt x="33938" y="89399"/>
                                <a:pt x="44672" y="89630"/>
                              </a:cubicBezTo>
                              <a:cubicBezTo>
                                <a:pt x="56688" y="90144"/>
                                <a:pt x="68401" y="85782"/>
                                <a:pt x="77153" y="77533"/>
                              </a:cubicBezTo>
                              <a:cubicBezTo>
                                <a:pt x="92107" y="62484"/>
                                <a:pt x="93154" y="36671"/>
                                <a:pt x="80677" y="7525"/>
                              </a:cubicBezTo>
                              <a:lnTo>
                                <a:pt x="80677" y="7525"/>
                              </a:lnTo>
                            </a:path>
                          </a:pathLst>
                        </a:custGeom>
                        <a:solidFill>
                          <a:srgbClr val="FFFFFF"/>
                        </a:solidFill>
                        <a:ln w="9525" cap="flat">
                          <a:noFill/>
                          <a:prstDash val="solid"/>
                          <a:miter/>
                        </a:ln>
                      </wps:spPr>
                      <wps:bodyPr rtlCol="0" anchor="ctr"/>
                    </wps:wsp>
                    <wps:wsp>
                      <wps:cNvPr id="86" name="Vapaamuotoinen: Muoto 86"/>
                      <wps:cNvSpPr/>
                      <wps:spPr>
                        <a:xfrm>
                          <a:off x="276940" y="408611"/>
                          <a:ext cx="118693" cy="118693"/>
                        </a:xfrm>
                        <a:custGeom>
                          <a:avLst/>
                          <a:gdLst>
                            <a:gd name="connsiteX0" fmla="*/ 36132 w 95250"/>
                            <a:gd name="connsiteY0" fmla="*/ 60960 h 95250"/>
                            <a:gd name="connsiteX1" fmla="*/ 32703 w 95250"/>
                            <a:gd name="connsiteY1" fmla="*/ 30575 h 95250"/>
                            <a:gd name="connsiteX2" fmla="*/ 15844 w 95250"/>
                            <a:gd name="connsiteY2" fmla="*/ 7144 h 95250"/>
                            <a:gd name="connsiteX3" fmla="*/ 19368 w 95250"/>
                            <a:gd name="connsiteY3" fmla="*/ 77438 h 95250"/>
                            <a:gd name="connsiteX4" fmla="*/ 89472 w 95250"/>
                            <a:gd name="connsiteY4" fmla="*/ 80963 h 95250"/>
                            <a:gd name="connsiteX5" fmla="*/ 66231 w 95250"/>
                            <a:gd name="connsiteY5" fmla="*/ 64484 h 95250"/>
                            <a:gd name="connsiteX6" fmla="*/ 35846 w 95250"/>
                            <a:gd name="connsiteY6" fmla="*/ 60960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36132" y="60960"/>
                              </a:moveTo>
                              <a:cubicBezTo>
                                <a:pt x="30226" y="55150"/>
                                <a:pt x="29274" y="44005"/>
                                <a:pt x="32703" y="30575"/>
                              </a:cubicBezTo>
                              <a:cubicBezTo>
                                <a:pt x="26551" y="23162"/>
                                <a:pt x="20918" y="15332"/>
                                <a:pt x="15844" y="7144"/>
                              </a:cubicBezTo>
                              <a:cubicBezTo>
                                <a:pt x="3271" y="36385"/>
                                <a:pt x="4223" y="62293"/>
                                <a:pt x="19368" y="77438"/>
                              </a:cubicBezTo>
                              <a:cubicBezTo>
                                <a:pt x="34513" y="92583"/>
                                <a:pt x="60325" y="93440"/>
                                <a:pt x="89472" y="80963"/>
                              </a:cubicBezTo>
                              <a:cubicBezTo>
                                <a:pt x="81377" y="75977"/>
                                <a:pt x="73614" y="70473"/>
                                <a:pt x="66231" y="64484"/>
                              </a:cubicBezTo>
                              <a:cubicBezTo>
                                <a:pt x="52801" y="67913"/>
                                <a:pt x="41752" y="66865"/>
                                <a:pt x="35846" y="60960"/>
                              </a:cubicBezTo>
                            </a:path>
                          </a:pathLst>
                        </a:custGeom>
                        <a:solidFill>
                          <a:srgbClr val="FFFFFF"/>
                        </a:solidFill>
                        <a:ln w="9525" cap="flat">
                          <a:noFill/>
                          <a:prstDash val="solid"/>
                          <a:miter/>
                        </a:ln>
                      </wps:spPr>
                      <wps:bodyPr rtlCol="0" anchor="ctr"/>
                    </wps:wsp>
                    <wps:wsp>
                      <wps:cNvPr id="87" name="Vapaamuotoinen: Muoto 87"/>
                      <wps:cNvSpPr/>
                      <wps:spPr>
                        <a:xfrm>
                          <a:off x="277780" y="274043"/>
                          <a:ext cx="249255" cy="225516"/>
                        </a:xfrm>
                        <a:custGeom>
                          <a:avLst/>
                          <a:gdLst>
                            <a:gd name="connsiteX0" fmla="*/ 178809 w 200025"/>
                            <a:gd name="connsiteY0" fmla="*/ 108657 h 180975"/>
                            <a:gd name="connsiteX1" fmla="*/ 185000 w 200025"/>
                            <a:gd name="connsiteY1" fmla="*/ 19693 h 180975"/>
                            <a:gd name="connsiteX2" fmla="*/ 101942 w 200025"/>
                            <a:gd name="connsiteY2" fmla="*/ 22360 h 180975"/>
                            <a:gd name="connsiteX3" fmla="*/ 18980 w 200025"/>
                            <a:gd name="connsiteY3" fmla="*/ 19693 h 180975"/>
                            <a:gd name="connsiteX4" fmla="*/ 24695 w 200025"/>
                            <a:gd name="connsiteY4" fmla="*/ 107895 h 180975"/>
                            <a:gd name="connsiteX5" fmla="*/ 95846 w 200025"/>
                            <a:gd name="connsiteY5" fmla="*/ 179428 h 180975"/>
                            <a:gd name="connsiteX6" fmla="*/ 97942 w 200025"/>
                            <a:gd name="connsiteY6" fmla="*/ 180475 h 180975"/>
                            <a:gd name="connsiteX7" fmla="*/ 100704 w 200025"/>
                            <a:gd name="connsiteY7" fmla="*/ 181142 h 180975"/>
                            <a:gd name="connsiteX8" fmla="*/ 102038 w 200025"/>
                            <a:gd name="connsiteY8" fmla="*/ 181142 h 180975"/>
                            <a:gd name="connsiteX9" fmla="*/ 108038 w 200025"/>
                            <a:gd name="connsiteY9" fmla="*/ 179523 h 180975"/>
                            <a:gd name="connsiteX10" fmla="*/ 147662 w 200025"/>
                            <a:gd name="connsiteY10" fmla="*/ 148186 h 180975"/>
                            <a:gd name="connsiteX11" fmla="*/ 178904 w 200025"/>
                            <a:gd name="connsiteY11" fmla="*/ 108562 h 180975"/>
                            <a:gd name="connsiteX12" fmla="*/ 102038 w 200025"/>
                            <a:gd name="connsiteY12" fmla="*/ 156187 h 180975"/>
                            <a:gd name="connsiteX13" fmla="*/ 72891 w 200025"/>
                            <a:gd name="connsiteY13" fmla="*/ 132279 h 180975"/>
                            <a:gd name="connsiteX14" fmla="*/ 44316 w 200025"/>
                            <a:gd name="connsiteY14" fmla="*/ 96370 h 180975"/>
                            <a:gd name="connsiteX15" fmla="*/ 34791 w 200025"/>
                            <a:gd name="connsiteY15" fmla="*/ 36553 h 180975"/>
                            <a:gd name="connsiteX16" fmla="*/ 51079 w 200025"/>
                            <a:gd name="connsiteY16" fmla="*/ 31028 h 180975"/>
                            <a:gd name="connsiteX17" fmla="*/ 96227 w 200025"/>
                            <a:gd name="connsiteY17" fmla="*/ 46649 h 180975"/>
                            <a:gd name="connsiteX18" fmla="*/ 96227 w 200025"/>
                            <a:gd name="connsiteY18" fmla="*/ 46649 h 180975"/>
                            <a:gd name="connsiteX19" fmla="*/ 111563 w 200025"/>
                            <a:gd name="connsiteY19" fmla="*/ 57031 h 180975"/>
                            <a:gd name="connsiteX20" fmla="*/ 111563 w 200025"/>
                            <a:gd name="connsiteY20" fmla="*/ 57031 h 180975"/>
                            <a:gd name="connsiteX21" fmla="*/ 124517 w 200025"/>
                            <a:gd name="connsiteY21" fmla="*/ 67985 h 180975"/>
                            <a:gd name="connsiteX22" fmla="*/ 126231 w 200025"/>
                            <a:gd name="connsiteY22" fmla="*/ 69509 h 180975"/>
                            <a:gd name="connsiteX23" fmla="*/ 126707 w 200025"/>
                            <a:gd name="connsiteY23" fmla="*/ 69509 h 180975"/>
                            <a:gd name="connsiteX24" fmla="*/ 130422 w 200025"/>
                            <a:gd name="connsiteY24" fmla="*/ 73129 h 180975"/>
                            <a:gd name="connsiteX25" fmla="*/ 147281 w 200025"/>
                            <a:gd name="connsiteY25" fmla="*/ 92179 h 180975"/>
                            <a:gd name="connsiteX26" fmla="*/ 148520 w 200025"/>
                            <a:gd name="connsiteY26" fmla="*/ 90559 h 180975"/>
                            <a:gd name="connsiteX27" fmla="*/ 158711 w 200025"/>
                            <a:gd name="connsiteY27" fmla="*/ 69033 h 180975"/>
                            <a:gd name="connsiteX28" fmla="*/ 147186 w 200025"/>
                            <a:gd name="connsiteY28" fmla="*/ 56555 h 180975"/>
                            <a:gd name="connsiteX29" fmla="*/ 145281 w 200025"/>
                            <a:gd name="connsiteY29" fmla="*/ 54745 h 180975"/>
                            <a:gd name="connsiteX30" fmla="*/ 141852 w 200025"/>
                            <a:gd name="connsiteY30" fmla="*/ 51412 h 180975"/>
                            <a:gd name="connsiteX31" fmla="*/ 140042 w 200025"/>
                            <a:gd name="connsiteY31" fmla="*/ 49792 h 180975"/>
                            <a:gd name="connsiteX32" fmla="*/ 135661 w 200025"/>
                            <a:gd name="connsiteY32" fmla="*/ 45887 h 180975"/>
                            <a:gd name="connsiteX33" fmla="*/ 135089 w 200025"/>
                            <a:gd name="connsiteY33" fmla="*/ 45316 h 180975"/>
                            <a:gd name="connsiteX34" fmla="*/ 135089 w 200025"/>
                            <a:gd name="connsiteY34" fmla="*/ 45316 h 180975"/>
                            <a:gd name="connsiteX35" fmla="*/ 124612 w 200025"/>
                            <a:gd name="connsiteY35" fmla="*/ 36934 h 180975"/>
                            <a:gd name="connsiteX36" fmla="*/ 168141 w 200025"/>
                            <a:gd name="connsiteY36" fmla="*/ 35981 h 180975"/>
                            <a:gd name="connsiteX37" fmla="*/ 158616 w 200025"/>
                            <a:gd name="connsiteY37" fmla="*/ 96560 h 180975"/>
                            <a:gd name="connsiteX38" fmla="*/ 130803 w 200025"/>
                            <a:gd name="connsiteY38" fmla="*/ 131707 h 180975"/>
                            <a:gd name="connsiteX39" fmla="*/ 101657 w 200025"/>
                            <a:gd name="connsiteY39" fmla="*/ 155615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00025" h="180975">
                              <a:moveTo>
                                <a:pt x="178809" y="108657"/>
                              </a:moveTo>
                              <a:cubicBezTo>
                                <a:pt x="200812" y="71986"/>
                                <a:pt x="203193" y="37886"/>
                                <a:pt x="185000" y="19693"/>
                              </a:cubicBezTo>
                              <a:cubicBezTo>
                                <a:pt x="166808" y="1501"/>
                                <a:pt x="136328" y="3691"/>
                                <a:pt x="101942" y="22360"/>
                              </a:cubicBezTo>
                              <a:cubicBezTo>
                                <a:pt x="67557" y="3310"/>
                                <a:pt x="36220" y="2453"/>
                                <a:pt x="18980" y="19693"/>
                              </a:cubicBezTo>
                              <a:cubicBezTo>
                                <a:pt x="1739" y="36934"/>
                                <a:pt x="3073" y="71509"/>
                                <a:pt x="24695" y="107895"/>
                              </a:cubicBezTo>
                              <a:cubicBezTo>
                                <a:pt x="42410" y="137039"/>
                                <a:pt x="66797" y="161557"/>
                                <a:pt x="95846" y="179428"/>
                              </a:cubicBezTo>
                              <a:lnTo>
                                <a:pt x="97942" y="180475"/>
                              </a:lnTo>
                              <a:cubicBezTo>
                                <a:pt x="98824" y="180834"/>
                                <a:pt x="99755" y="181059"/>
                                <a:pt x="100704" y="181142"/>
                              </a:cubicBezTo>
                              <a:lnTo>
                                <a:pt x="102038" y="181142"/>
                              </a:lnTo>
                              <a:cubicBezTo>
                                <a:pt x="104143" y="181125"/>
                                <a:pt x="106210" y="180568"/>
                                <a:pt x="108038" y="179523"/>
                              </a:cubicBezTo>
                              <a:cubicBezTo>
                                <a:pt x="122486" y="170748"/>
                                <a:pt x="135795" y="160223"/>
                                <a:pt x="147662" y="148186"/>
                              </a:cubicBezTo>
                              <a:cubicBezTo>
                                <a:pt x="159698" y="136341"/>
                                <a:pt x="170195" y="123028"/>
                                <a:pt x="178904" y="108562"/>
                              </a:cubicBezTo>
                              <a:moveTo>
                                <a:pt x="102038" y="156187"/>
                              </a:moveTo>
                              <a:cubicBezTo>
                                <a:pt x="91543" y="149217"/>
                                <a:pt x="81778" y="141207"/>
                                <a:pt x="72891" y="132279"/>
                              </a:cubicBezTo>
                              <a:cubicBezTo>
                                <a:pt x="61959" y="121499"/>
                                <a:pt x="52365" y="109443"/>
                                <a:pt x="44316" y="96370"/>
                              </a:cubicBezTo>
                              <a:cubicBezTo>
                                <a:pt x="28981" y="70462"/>
                                <a:pt x="25266" y="46363"/>
                                <a:pt x="34791" y="36553"/>
                              </a:cubicBezTo>
                              <a:cubicBezTo>
                                <a:pt x="39257" y="32597"/>
                                <a:pt x="45128" y="30605"/>
                                <a:pt x="51079" y="31028"/>
                              </a:cubicBezTo>
                              <a:cubicBezTo>
                                <a:pt x="67196" y="32384"/>
                                <a:pt x="82718" y="37754"/>
                                <a:pt x="96227" y="46649"/>
                              </a:cubicBezTo>
                              <a:lnTo>
                                <a:pt x="96227" y="46649"/>
                              </a:lnTo>
                              <a:cubicBezTo>
                                <a:pt x="101541" y="49801"/>
                                <a:pt x="106662" y="53268"/>
                                <a:pt x="111563" y="57031"/>
                              </a:cubicBezTo>
                              <a:lnTo>
                                <a:pt x="111563" y="57031"/>
                              </a:lnTo>
                              <a:cubicBezTo>
                                <a:pt x="115944" y="60460"/>
                                <a:pt x="120326" y="64080"/>
                                <a:pt x="124517" y="67985"/>
                              </a:cubicBezTo>
                              <a:lnTo>
                                <a:pt x="126231" y="69509"/>
                              </a:lnTo>
                              <a:cubicBezTo>
                                <a:pt x="126231" y="69509"/>
                                <a:pt x="126231" y="69509"/>
                                <a:pt x="126707" y="69509"/>
                              </a:cubicBezTo>
                              <a:lnTo>
                                <a:pt x="130422" y="73129"/>
                              </a:lnTo>
                              <a:cubicBezTo>
                                <a:pt x="136449" y="79106"/>
                                <a:pt x="142081" y="85469"/>
                                <a:pt x="147281" y="92179"/>
                              </a:cubicBezTo>
                              <a:lnTo>
                                <a:pt x="148520" y="90559"/>
                              </a:lnTo>
                              <a:cubicBezTo>
                                <a:pt x="152709" y="83786"/>
                                <a:pt x="156127" y="76566"/>
                                <a:pt x="158711" y="69033"/>
                              </a:cubicBezTo>
                              <a:cubicBezTo>
                                <a:pt x="155092" y="64842"/>
                                <a:pt x="151282" y="60651"/>
                                <a:pt x="147186" y="56555"/>
                              </a:cubicBezTo>
                              <a:lnTo>
                                <a:pt x="145281" y="54745"/>
                              </a:lnTo>
                              <a:lnTo>
                                <a:pt x="141852" y="51412"/>
                              </a:lnTo>
                              <a:lnTo>
                                <a:pt x="140042" y="49792"/>
                              </a:lnTo>
                              <a:lnTo>
                                <a:pt x="135661" y="45887"/>
                              </a:lnTo>
                              <a:lnTo>
                                <a:pt x="135089" y="45316"/>
                              </a:lnTo>
                              <a:lnTo>
                                <a:pt x="135089" y="45316"/>
                              </a:lnTo>
                              <a:cubicBezTo>
                                <a:pt x="131660" y="42363"/>
                                <a:pt x="128136" y="39601"/>
                                <a:pt x="124612" y="36934"/>
                              </a:cubicBezTo>
                              <a:cubicBezTo>
                                <a:pt x="143662" y="28837"/>
                                <a:pt x="160331" y="28171"/>
                                <a:pt x="168141" y="35981"/>
                              </a:cubicBezTo>
                              <a:cubicBezTo>
                                <a:pt x="177666" y="45982"/>
                                <a:pt x="174237" y="70271"/>
                                <a:pt x="158616" y="96560"/>
                              </a:cubicBezTo>
                              <a:cubicBezTo>
                                <a:pt x="150807" y="109362"/>
                                <a:pt x="141467" y="121165"/>
                                <a:pt x="130803" y="131707"/>
                              </a:cubicBezTo>
                              <a:cubicBezTo>
                                <a:pt x="121916" y="140636"/>
                                <a:pt x="112151" y="148645"/>
                                <a:pt x="101657" y="155615"/>
                              </a:cubicBezTo>
                            </a:path>
                          </a:pathLst>
                        </a:custGeom>
                        <a:solidFill>
                          <a:srgbClr val="FFFFFF"/>
                        </a:solidFill>
                        <a:ln w="9525" cap="flat">
                          <a:noFill/>
                          <a:prstDash val="solid"/>
                          <a:miter/>
                        </a:ln>
                      </wps:spPr>
                      <wps:bodyPr rtlCol="0" anchor="ctr"/>
                    </wps:wsp>
                    <wps:wsp>
                      <wps:cNvPr id="88" name="Vapaamuotoinen: Muoto 88"/>
                      <wps:cNvSpPr/>
                      <wps:spPr>
                        <a:xfrm>
                          <a:off x="676474" y="1899"/>
                          <a:ext cx="118693" cy="118693"/>
                        </a:xfrm>
                        <a:custGeom>
                          <a:avLst/>
                          <a:gdLst>
                            <a:gd name="connsiteX0" fmla="*/ 92510 w 95250"/>
                            <a:gd name="connsiteY0" fmla="*/ 26345 h 95250"/>
                            <a:gd name="connsiteX1" fmla="*/ 25168 w 95250"/>
                            <a:gd name="connsiteY1" fmla="*/ 93687 h 95250"/>
                            <a:gd name="connsiteX2" fmla="*/ 9423 w 95250"/>
                            <a:gd name="connsiteY2" fmla="*/ 91511 h 95250"/>
                            <a:gd name="connsiteX3" fmla="*/ 9547 w 95250"/>
                            <a:gd name="connsiteY3" fmla="*/ 77780 h 95250"/>
                            <a:gd name="connsiteX4" fmla="*/ 76222 w 95250"/>
                            <a:gd name="connsiteY4" fmla="*/ 10438 h 95250"/>
                            <a:gd name="connsiteX5" fmla="*/ 92129 w 95250"/>
                            <a:gd name="connsiteY5" fmla="*/ 10438 h 95250"/>
                            <a:gd name="connsiteX6" fmla="*/ 92129 w 95250"/>
                            <a:gd name="connsiteY6" fmla="*/ 2634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92510" y="26345"/>
                              </a:moveTo>
                              <a:lnTo>
                                <a:pt x="25168" y="93687"/>
                              </a:lnTo>
                              <a:cubicBezTo>
                                <a:pt x="20219" y="97434"/>
                                <a:pt x="13170" y="96460"/>
                                <a:pt x="9423" y="91511"/>
                              </a:cubicBezTo>
                              <a:cubicBezTo>
                                <a:pt x="6338" y="87438"/>
                                <a:pt x="6390" y="81797"/>
                                <a:pt x="9547" y="77780"/>
                              </a:cubicBezTo>
                              <a:lnTo>
                                <a:pt x="76222" y="10438"/>
                              </a:lnTo>
                              <a:cubicBezTo>
                                <a:pt x="80615" y="6046"/>
                                <a:pt x="87736" y="6046"/>
                                <a:pt x="92129" y="10438"/>
                              </a:cubicBezTo>
                              <a:cubicBezTo>
                                <a:pt x="96521" y="14831"/>
                                <a:pt x="96521" y="21952"/>
                                <a:pt x="92129" y="26345"/>
                              </a:cubicBezTo>
                            </a:path>
                          </a:pathLst>
                        </a:custGeom>
                        <a:solidFill>
                          <a:srgbClr val="FFFFFF"/>
                        </a:solidFill>
                        <a:ln w="9525" cap="flat">
                          <a:noFill/>
                          <a:prstDash val="solid"/>
                          <a:miter/>
                        </a:ln>
                      </wps:spPr>
                      <wps:bodyPr rtlCol="0" anchor="ctr"/>
                    </wps:wsp>
                    <wps:wsp>
                      <wps:cNvPr id="89" name="Vapaamuotoinen: Muoto 89"/>
                      <wps:cNvSpPr/>
                      <wps:spPr>
                        <a:xfrm>
                          <a:off x="0" y="0"/>
                          <a:ext cx="118693" cy="118693"/>
                        </a:xfrm>
                        <a:custGeom>
                          <a:avLst/>
                          <a:gdLst>
                            <a:gd name="connsiteX0" fmla="*/ 93687 w 95250"/>
                            <a:gd name="connsiteY0" fmla="*/ 93591 h 95250"/>
                            <a:gd name="connsiteX1" fmla="*/ 77792 w 95250"/>
                            <a:gd name="connsiteY1" fmla="*/ 93603 h 95250"/>
                            <a:gd name="connsiteX2" fmla="*/ 77780 w 95250"/>
                            <a:gd name="connsiteY2" fmla="*/ 93591 h 95250"/>
                            <a:gd name="connsiteX3" fmla="*/ 10438 w 95250"/>
                            <a:gd name="connsiteY3" fmla="*/ 26345 h 95250"/>
                            <a:gd name="connsiteX4" fmla="*/ 10438 w 95250"/>
                            <a:gd name="connsiteY4" fmla="*/ 10438 h 95250"/>
                            <a:gd name="connsiteX5" fmla="*/ 26345 w 95250"/>
                            <a:gd name="connsiteY5" fmla="*/ 10438 h 95250"/>
                            <a:gd name="connsiteX6" fmla="*/ 93687 w 95250"/>
                            <a:gd name="connsiteY6" fmla="*/ 77685 h 95250"/>
                            <a:gd name="connsiteX7" fmla="*/ 93698 w 95250"/>
                            <a:gd name="connsiteY7" fmla="*/ 93580 h 95250"/>
                            <a:gd name="connsiteX8" fmla="*/ 93687 w 95250"/>
                            <a:gd name="connsiteY8" fmla="*/ 93591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687" y="93591"/>
                              </a:moveTo>
                              <a:cubicBezTo>
                                <a:pt x="89301" y="97984"/>
                                <a:pt x="82184" y="97989"/>
                                <a:pt x="77792" y="93603"/>
                              </a:cubicBezTo>
                              <a:cubicBezTo>
                                <a:pt x="77788" y="93599"/>
                                <a:pt x="77784" y="93595"/>
                                <a:pt x="77780" y="93591"/>
                              </a:cubicBezTo>
                              <a:lnTo>
                                <a:pt x="10438" y="26345"/>
                              </a:lnTo>
                              <a:cubicBezTo>
                                <a:pt x="6046" y="21952"/>
                                <a:pt x="6046" y="14831"/>
                                <a:pt x="10438" y="10438"/>
                              </a:cubicBezTo>
                              <a:cubicBezTo>
                                <a:pt x="14831" y="6046"/>
                                <a:pt x="21952" y="6046"/>
                                <a:pt x="26345" y="10438"/>
                              </a:cubicBezTo>
                              <a:lnTo>
                                <a:pt x="93687" y="77685"/>
                              </a:lnTo>
                              <a:cubicBezTo>
                                <a:pt x="98079" y="82071"/>
                                <a:pt x="98084" y="89187"/>
                                <a:pt x="93698" y="93580"/>
                              </a:cubicBezTo>
                              <a:cubicBezTo>
                                <a:pt x="93694" y="93584"/>
                                <a:pt x="93691" y="93588"/>
                                <a:pt x="93687" y="93591"/>
                              </a:cubicBezTo>
                            </a:path>
                          </a:pathLst>
                        </a:custGeom>
                        <a:solidFill>
                          <a:srgbClr val="FFFFFF"/>
                        </a:solidFill>
                        <a:ln w="9525" cap="flat">
                          <a:noFill/>
                          <a:prstDash val="solid"/>
                          <a:miter/>
                        </a:ln>
                      </wps:spPr>
                      <wps:bodyPr rtlCol="0" anchor="ctr"/>
                    </wps:wsp>
                    <wps:wsp>
                      <wps:cNvPr id="90" name="Vapaamuotoinen: Muoto 90"/>
                      <wps:cNvSpPr/>
                      <wps:spPr>
                        <a:xfrm>
                          <a:off x="1001719" y="998871"/>
                          <a:ext cx="71216" cy="71216"/>
                        </a:xfrm>
                        <a:custGeom>
                          <a:avLst/>
                          <a:gdLst>
                            <a:gd name="connsiteX0" fmla="*/ 30861 w 57150"/>
                            <a:gd name="connsiteY0" fmla="*/ 7144 h 57150"/>
                            <a:gd name="connsiteX1" fmla="*/ 18669 w 57150"/>
                            <a:gd name="connsiteY1" fmla="*/ 18383 h 57150"/>
                            <a:gd name="connsiteX2" fmla="*/ 7144 w 57150"/>
                            <a:gd name="connsiteY2" fmla="*/ 30861 h 57150"/>
                            <a:gd name="connsiteX3" fmla="*/ 16669 w 57150"/>
                            <a:gd name="connsiteY3" fmla="*/ 51721 h 57150"/>
                            <a:gd name="connsiteX4" fmla="*/ 18098 w 57150"/>
                            <a:gd name="connsiteY4" fmla="*/ 54007 h 57150"/>
                            <a:gd name="connsiteX5" fmla="*/ 34862 w 57150"/>
                            <a:gd name="connsiteY5" fmla="*/ 34957 h 57150"/>
                            <a:gd name="connsiteX6" fmla="*/ 53912 w 57150"/>
                            <a:gd name="connsiteY6" fmla="*/ 18383 h 57150"/>
                            <a:gd name="connsiteX7" fmla="*/ 51816 w 57150"/>
                            <a:gd name="connsiteY7" fmla="*/ 17240 h 57150"/>
                            <a:gd name="connsiteX8" fmla="*/ 30670 w 57150"/>
                            <a:gd name="connsiteY8" fmla="*/ 7715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0861" y="7144"/>
                              </a:moveTo>
                              <a:cubicBezTo>
                                <a:pt x="26670" y="10763"/>
                                <a:pt x="22669" y="14478"/>
                                <a:pt x="18669" y="18383"/>
                              </a:cubicBezTo>
                              <a:cubicBezTo>
                                <a:pt x="14669" y="22289"/>
                                <a:pt x="10763" y="26575"/>
                                <a:pt x="7144" y="30861"/>
                              </a:cubicBezTo>
                              <a:cubicBezTo>
                                <a:pt x="9626" y="38110"/>
                                <a:pt x="12817" y="45097"/>
                                <a:pt x="16669" y="51721"/>
                              </a:cubicBezTo>
                              <a:lnTo>
                                <a:pt x="18098" y="54007"/>
                              </a:lnTo>
                              <a:cubicBezTo>
                                <a:pt x="23265" y="47299"/>
                                <a:pt x="28865" y="40935"/>
                                <a:pt x="34862" y="34957"/>
                              </a:cubicBezTo>
                              <a:cubicBezTo>
                                <a:pt x="40838" y="29017"/>
                                <a:pt x="47202" y="23480"/>
                                <a:pt x="53912" y="18383"/>
                              </a:cubicBezTo>
                              <a:lnTo>
                                <a:pt x="51816" y="17240"/>
                              </a:lnTo>
                              <a:cubicBezTo>
                                <a:pt x="45120" y="13335"/>
                                <a:pt x="38033" y="10142"/>
                                <a:pt x="30670" y="7715"/>
                              </a:cubicBezTo>
                            </a:path>
                          </a:pathLst>
                        </a:custGeom>
                        <a:solidFill>
                          <a:srgbClr val="FFFFFF"/>
                        </a:solidFill>
                        <a:ln w="9525" cap="flat">
                          <a:noFill/>
                          <a:prstDash val="solid"/>
                          <a:miter/>
                        </a:ln>
                      </wps:spPr>
                      <wps:bodyPr rtlCol="0" anchor="ctr"/>
                    </wps:wsp>
                    <wps:wsp>
                      <wps:cNvPr id="91" name="Vapaamuotoinen: Muoto 91"/>
                      <wps:cNvSpPr/>
                      <wps:spPr>
                        <a:xfrm>
                          <a:off x="1089077" y="1085992"/>
                          <a:ext cx="118693" cy="118693"/>
                        </a:xfrm>
                        <a:custGeom>
                          <a:avLst/>
                          <a:gdLst>
                            <a:gd name="connsiteX0" fmla="*/ 80772 w 95250"/>
                            <a:gd name="connsiteY0" fmla="*/ 7144 h 95250"/>
                            <a:gd name="connsiteX1" fmla="*/ 80772 w 95250"/>
                            <a:gd name="connsiteY1" fmla="*/ 7144 h 95250"/>
                            <a:gd name="connsiteX2" fmla="*/ 73342 w 95250"/>
                            <a:gd name="connsiteY2" fmla="*/ 18574 h 95250"/>
                            <a:gd name="connsiteX3" fmla="*/ 72580 w 95250"/>
                            <a:gd name="connsiteY3" fmla="*/ 19621 h 95250"/>
                            <a:gd name="connsiteX4" fmla="*/ 70199 w 95250"/>
                            <a:gd name="connsiteY4" fmla="*/ 22860 h 95250"/>
                            <a:gd name="connsiteX5" fmla="*/ 68485 w 95250"/>
                            <a:gd name="connsiteY5" fmla="*/ 25241 h 95250"/>
                            <a:gd name="connsiteX6" fmla="*/ 64294 w 95250"/>
                            <a:gd name="connsiteY6" fmla="*/ 30480 h 95250"/>
                            <a:gd name="connsiteX7" fmla="*/ 60769 w 95250"/>
                            <a:gd name="connsiteY7" fmla="*/ 60960 h 95250"/>
                            <a:gd name="connsiteX8" fmla="*/ 60769 w 95250"/>
                            <a:gd name="connsiteY8" fmla="*/ 60960 h 95250"/>
                            <a:gd name="connsiteX9" fmla="*/ 30480 w 95250"/>
                            <a:gd name="connsiteY9" fmla="*/ 64389 h 95250"/>
                            <a:gd name="connsiteX10" fmla="*/ 7144 w 95250"/>
                            <a:gd name="connsiteY10" fmla="*/ 80963 h 95250"/>
                            <a:gd name="connsiteX11" fmla="*/ 13335 w 95250"/>
                            <a:gd name="connsiteY11" fmla="*/ 83439 h 95250"/>
                            <a:gd name="connsiteX12" fmla="*/ 44672 w 95250"/>
                            <a:gd name="connsiteY12" fmla="*/ 89726 h 95250"/>
                            <a:gd name="connsiteX13" fmla="*/ 77248 w 95250"/>
                            <a:gd name="connsiteY13" fmla="*/ 77343 h 95250"/>
                            <a:gd name="connsiteX14" fmla="*/ 80867 w 95250"/>
                            <a:gd name="connsiteY14" fmla="*/ 7429 h 95250"/>
                            <a:gd name="connsiteX15" fmla="*/ 80867 w 95250"/>
                            <a:gd name="connsiteY15" fmla="*/ 7429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5250" h="95250">
                              <a:moveTo>
                                <a:pt x="80772" y="7144"/>
                              </a:moveTo>
                              <a:lnTo>
                                <a:pt x="80772" y="7144"/>
                              </a:lnTo>
                              <a:cubicBezTo>
                                <a:pt x="78486" y="11017"/>
                                <a:pt x="76009" y="14827"/>
                                <a:pt x="73342" y="18574"/>
                              </a:cubicBezTo>
                              <a:lnTo>
                                <a:pt x="72580" y="19621"/>
                              </a:lnTo>
                              <a:lnTo>
                                <a:pt x="70199" y="22860"/>
                              </a:lnTo>
                              <a:lnTo>
                                <a:pt x="68485" y="25241"/>
                              </a:lnTo>
                              <a:cubicBezTo>
                                <a:pt x="67151" y="27051"/>
                                <a:pt x="65723" y="28765"/>
                                <a:pt x="64294" y="30480"/>
                              </a:cubicBezTo>
                              <a:cubicBezTo>
                                <a:pt x="67723" y="44005"/>
                                <a:pt x="66770" y="55054"/>
                                <a:pt x="60769" y="60960"/>
                              </a:cubicBezTo>
                              <a:lnTo>
                                <a:pt x="60769" y="60960"/>
                              </a:lnTo>
                              <a:cubicBezTo>
                                <a:pt x="55054" y="66675"/>
                                <a:pt x="44005" y="67818"/>
                                <a:pt x="30480" y="64389"/>
                              </a:cubicBezTo>
                              <a:cubicBezTo>
                                <a:pt x="23106" y="70462"/>
                                <a:pt x="15307" y="76001"/>
                                <a:pt x="7144" y="80963"/>
                              </a:cubicBezTo>
                              <a:lnTo>
                                <a:pt x="13335" y="83439"/>
                              </a:lnTo>
                              <a:cubicBezTo>
                                <a:pt x="23328" y="87366"/>
                                <a:pt x="33938" y="89494"/>
                                <a:pt x="44672" y="89726"/>
                              </a:cubicBezTo>
                              <a:cubicBezTo>
                                <a:pt x="56765" y="90212"/>
                                <a:pt x="68531" y="85739"/>
                                <a:pt x="77248" y="77343"/>
                              </a:cubicBezTo>
                              <a:cubicBezTo>
                                <a:pt x="92297" y="62389"/>
                                <a:pt x="93345" y="36576"/>
                                <a:pt x="80867" y="7429"/>
                              </a:cubicBezTo>
                              <a:lnTo>
                                <a:pt x="80867" y="7429"/>
                              </a:lnTo>
                            </a:path>
                          </a:pathLst>
                        </a:custGeom>
                        <a:solidFill>
                          <a:srgbClr val="FFFFFF"/>
                        </a:solidFill>
                        <a:ln w="9525" cap="flat">
                          <a:noFill/>
                          <a:prstDash val="solid"/>
                          <a:miter/>
                        </a:ln>
                      </wps:spPr>
                      <wps:bodyPr rtlCol="0" anchor="ctr"/>
                    </wps:wsp>
                    <wps:wsp>
                      <wps:cNvPr id="92" name="Vapaamuotoinen: Muoto 92"/>
                      <wps:cNvSpPr/>
                      <wps:spPr>
                        <a:xfrm>
                          <a:off x="954321" y="1085636"/>
                          <a:ext cx="118693" cy="118693"/>
                        </a:xfrm>
                        <a:custGeom>
                          <a:avLst/>
                          <a:gdLst>
                            <a:gd name="connsiteX0" fmla="*/ 35846 w 95250"/>
                            <a:gd name="connsiteY0" fmla="*/ 60960 h 95250"/>
                            <a:gd name="connsiteX1" fmla="*/ 32417 w 95250"/>
                            <a:gd name="connsiteY1" fmla="*/ 30575 h 95250"/>
                            <a:gd name="connsiteX2" fmla="*/ 15844 w 95250"/>
                            <a:gd name="connsiteY2" fmla="*/ 7144 h 95250"/>
                            <a:gd name="connsiteX3" fmla="*/ 19368 w 95250"/>
                            <a:gd name="connsiteY3" fmla="*/ 77438 h 95250"/>
                            <a:gd name="connsiteX4" fmla="*/ 89472 w 95250"/>
                            <a:gd name="connsiteY4" fmla="*/ 80963 h 95250"/>
                            <a:gd name="connsiteX5" fmla="*/ 66136 w 95250"/>
                            <a:gd name="connsiteY5" fmla="*/ 64389 h 95250"/>
                            <a:gd name="connsiteX6" fmla="*/ 35846 w 95250"/>
                            <a:gd name="connsiteY6" fmla="*/ 60960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35846" y="60960"/>
                              </a:moveTo>
                              <a:cubicBezTo>
                                <a:pt x="29941" y="55054"/>
                                <a:pt x="28988" y="44005"/>
                                <a:pt x="32417" y="30575"/>
                              </a:cubicBezTo>
                              <a:cubicBezTo>
                                <a:pt x="26364" y="23153"/>
                                <a:pt x="20826" y="15324"/>
                                <a:pt x="15844" y="7144"/>
                              </a:cubicBezTo>
                              <a:cubicBezTo>
                                <a:pt x="3271" y="36385"/>
                                <a:pt x="4223" y="62294"/>
                                <a:pt x="19368" y="77438"/>
                              </a:cubicBezTo>
                              <a:cubicBezTo>
                                <a:pt x="34513" y="92583"/>
                                <a:pt x="60230" y="93440"/>
                                <a:pt x="89472" y="80963"/>
                              </a:cubicBezTo>
                              <a:cubicBezTo>
                                <a:pt x="81323" y="75978"/>
                                <a:pt x="73527" y="70440"/>
                                <a:pt x="66136" y="64389"/>
                              </a:cubicBezTo>
                              <a:cubicBezTo>
                                <a:pt x="52705" y="67818"/>
                                <a:pt x="41752" y="66865"/>
                                <a:pt x="35846" y="60960"/>
                              </a:cubicBezTo>
                            </a:path>
                          </a:pathLst>
                        </a:custGeom>
                        <a:solidFill>
                          <a:srgbClr val="FFFFFF"/>
                        </a:solidFill>
                        <a:ln w="9525" cap="flat">
                          <a:noFill/>
                          <a:prstDash val="solid"/>
                          <a:miter/>
                        </a:ln>
                      </wps:spPr>
                      <wps:bodyPr rtlCol="0" anchor="ctr"/>
                    </wps:wsp>
                    <wps:wsp>
                      <wps:cNvPr id="93" name="Vapaamuotoinen: Muoto 93"/>
                      <wps:cNvSpPr/>
                      <wps:spPr>
                        <a:xfrm>
                          <a:off x="954808" y="951025"/>
                          <a:ext cx="249255" cy="225516"/>
                        </a:xfrm>
                        <a:custGeom>
                          <a:avLst/>
                          <a:gdLst>
                            <a:gd name="connsiteX0" fmla="*/ 178807 w 200025"/>
                            <a:gd name="connsiteY0" fmla="*/ 108690 h 180975"/>
                            <a:gd name="connsiteX1" fmla="*/ 184903 w 200025"/>
                            <a:gd name="connsiteY1" fmla="*/ 19727 h 180975"/>
                            <a:gd name="connsiteX2" fmla="*/ 101940 w 200025"/>
                            <a:gd name="connsiteY2" fmla="*/ 22393 h 180975"/>
                            <a:gd name="connsiteX3" fmla="*/ 18977 w 200025"/>
                            <a:gd name="connsiteY3" fmla="*/ 19727 h 180975"/>
                            <a:gd name="connsiteX4" fmla="*/ 24311 w 200025"/>
                            <a:gd name="connsiteY4" fmla="*/ 107833 h 180975"/>
                            <a:gd name="connsiteX5" fmla="*/ 95463 w 200025"/>
                            <a:gd name="connsiteY5" fmla="*/ 179461 h 180975"/>
                            <a:gd name="connsiteX6" fmla="*/ 97463 w 200025"/>
                            <a:gd name="connsiteY6" fmla="*/ 180509 h 180975"/>
                            <a:gd name="connsiteX7" fmla="*/ 100321 w 200025"/>
                            <a:gd name="connsiteY7" fmla="*/ 181175 h 180975"/>
                            <a:gd name="connsiteX8" fmla="*/ 101654 w 200025"/>
                            <a:gd name="connsiteY8" fmla="*/ 181175 h 180975"/>
                            <a:gd name="connsiteX9" fmla="*/ 107655 w 200025"/>
                            <a:gd name="connsiteY9" fmla="*/ 179461 h 180975"/>
                            <a:gd name="connsiteX10" fmla="*/ 147279 w 200025"/>
                            <a:gd name="connsiteY10" fmla="*/ 148219 h 180975"/>
                            <a:gd name="connsiteX11" fmla="*/ 178521 w 200025"/>
                            <a:gd name="connsiteY11" fmla="*/ 108595 h 180975"/>
                            <a:gd name="connsiteX12" fmla="*/ 101654 w 200025"/>
                            <a:gd name="connsiteY12" fmla="*/ 156220 h 180975"/>
                            <a:gd name="connsiteX13" fmla="*/ 72508 w 200025"/>
                            <a:gd name="connsiteY13" fmla="*/ 132217 h 180975"/>
                            <a:gd name="connsiteX14" fmla="*/ 43933 w 200025"/>
                            <a:gd name="connsiteY14" fmla="*/ 96403 h 180975"/>
                            <a:gd name="connsiteX15" fmla="*/ 34408 w 200025"/>
                            <a:gd name="connsiteY15" fmla="*/ 36586 h 180975"/>
                            <a:gd name="connsiteX16" fmla="*/ 50791 w 200025"/>
                            <a:gd name="connsiteY16" fmla="*/ 31061 h 180975"/>
                            <a:gd name="connsiteX17" fmla="*/ 95939 w 200025"/>
                            <a:gd name="connsiteY17" fmla="*/ 46587 h 180975"/>
                            <a:gd name="connsiteX18" fmla="*/ 95939 w 200025"/>
                            <a:gd name="connsiteY18" fmla="*/ 46587 h 180975"/>
                            <a:gd name="connsiteX19" fmla="*/ 95939 w 200025"/>
                            <a:gd name="connsiteY19" fmla="*/ 46587 h 180975"/>
                            <a:gd name="connsiteX20" fmla="*/ 111274 w 200025"/>
                            <a:gd name="connsiteY20" fmla="*/ 57064 h 180975"/>
                            <a:gd name="connsiteX21" fmla="*/ 111274 w 200025"/>
                            <a:gd name="connsiteY21" fmla="*/ 57064 h 180975"/>
                            <a:gd name="connsiteX22" fmla="*/ 124228 w 200025"/>
                            <a:gd name="connsiteY22" fmla="*/ 68018 h 180975"/>
                            <a:gd name="connsiteX23" fmla="*/ 125848 w 200025"/>
                            <a:gd name="connsiteY23" fmla="*/ 69542 h 180975"/>
                            <a:gd name="connsiteX24" fmla="*/ 126419 w 200025"/>
                            <a:gd name="connsiteY24" fmla="*/ 69542 h 180975"/>
                            <a:gd name="connsiteX25" fmla="*/ 130134 w 200025"/>
                            <a:gd name="connsiteY25" fmla="*/ 73162 h 180975"/>
                            <a:gd name="connsiteX26" fmla="*/ 146898 w 200025"/>
                            <a:gd name="connsiteY26" fmla="*/ 92212 h 180975"/>
                            <a:gd name="connsiteX27" fmla="*/ 147946 w 200025"/>
                            <a:gd name="connsiteY27" fmla="*/ 90593 h 180975"/>
                            <a:gd name="connsiteX28" fmla="*/ 158137 w 200025"/>
                            <a:gd name="connsiteY28" fmla="*/ 69066 h 180975"/>
                            <a:gd name="connsiteX29" fmla="*/ 146612 w 200025"/>
                            <a:gd name="connsiteY29" fmla="*/ 56588 h 180975"/>
                            <a:gd name="connsiteX30" fmla="*/ 144707 w 200025"/>
                            <a:gd name="connsiteY30" fmla="*/ 54779 h 180975"/>
                            <a:gd name="connsiteX31" fmla="*/ 141278 w 200025"/>
                            <a:gd name="connsiteY31" fmla="*/ 51445 h 180975"/>
                            <a:gd name="connsiteX32" fmla="*/ 139468 w 200025"/>
                            <a:gd name="connsiteY32" fmla="*/ 49826 h 180975"/>
                            <a:gd name="connsiteX33" fmla="*/ 135087 w 200025"/>
                            <a:gd name="connsiteY33" fmla="*/ 45920 h 180975"/>
                            <a:gd name="connsiteX34" fmla="*/ 134515 w 200025"/>
                            <a:gd name="connsiteY34" fmla="*/ 45349 h 180975"/>
                            <a:gd name="connsiteX35" fmla="*/ 134515 w 200025"/>
                            <a:gd name="connsiteY35" fmla="*/ 45349 h 180975"/>
                            <a:gd name="connsiteX36" fmla="*/ 124133 w 200025"/>
                            <a:gd name="connsiteY36" fmla="*/ 36967 h 180975"/>
                            <a:gd name="connsiteX37" fmla="*/ 167662 w 200025"/>
                            <a:gd name="connsiteY37" fmla="*/ 36014 h 180975"/>
                            <a:gd name="connsiteX38" fmla="*/ 158137 w 200025"/>
                            <a:gd name="connsiteY38" fmla="*/ 96593 h 180975"/>
                            <a:gd name="connsiteX39" fmla="*/ 130324 w 200025"/>
                            <a:gd name="connsiteY39" fmla="*/ 131645 h 180975"/>
                            <a:gd name="connsiteX40" fmla="*/ 101178 w 200025"/>
                            <a:gd name="connsiteY40" fmla="*/ 155648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00025" h="180975">
                              <a:moveTo>
                                <a:pt x="178807" y="108690"/>
                              </a:moveTo>
                              <a:cubicBezTo>
                                <a:pt x="200809" y="72019"/>
                                <a:pt x="203191" y="37919"/>
                                <a:pt x="184903" y="19727"/>
                              </a:cubicBezTo>
                              <a:cubicBezTo>
                                <a:pt x="166615" y="1534"/>
                                <a:pt x="136325" y="3629"/>
                                <a:pt x="101940" y="22393"/>
                              </a:cubicBezTo>
                              <a:cubicBezTo>
                                <a:pt x="67555" y="3343"/>
                                <a:pt x="36122" y="2486"/>
                                <a:pt x="18977" y="19727"/>
                              </a:cubicBezTo>
                              <a:cubicBezTo>
                                <a:pt x="1832" y="36967"/>
                                <a:pt x="3070" y="71162"/>
                                <a:pt x="24311" y="107833"/>
                              </a:cubicBezTo>
                              <a:cubicBezTo>
                                <a:pt x="41989" y="137032"/>
                                <a:pt x="66382" y="161589"/>
                                <a:pt x="95463" y="179461"/>
                              </a:cubicBezTo>
                              <a:lnTo>
                                <a:pt x="97463" y="180509"/>
                              </a:lnTo>
                              <a:cubicBezTo>
                                <a:pt x="98392" y="180821"/>
                                <a:pt x="99349" y="181044"/>
                                <a:pt x="100321" y="181175"/>
                              </a:cubicBezTo>
                              <a:lnTo>
                                <a:pt x="101654" y="181175"/>
                              </a:lnTo>
                              <a:cubicBezTo>
                                <a:pt x="103774" y="181167"/>
                                <a:pt x="105850" y="180573"/>
                                <a:pt x="107655" y="179461"/>
                              </a:cubicBezTo>
                              <a:cubicBezTo>
                                <a:pt x="122089" y="170703"/>
                                <a:pt x="135396" y="160211"/>
                                <a:pt x="147279" y="148219"/>
                              </a:cubicBezTo>
                              <a:cubicBezTo>
                                <a:pt x="159287" y="136350"/>
                                <a:pt x="169781" y="123041"/>
                                <a:pt x="178521" y="108595"/>
                              </a:cubicBezTo>
                              <a:moveTo>
                                <a:pt x="101654" y="156220"/>
                              </a:moveTo>
                              <a:cubicBezTo>
                                <a:pt x="91137" y="149245"/>
                                <a:pt x="81369" y="141202"/>
                                <a:pt x="72508" y="132217"/>
                              </a:cubicBezTo>
                              <a:cubicBezTo>
                                <a:pt x="61556" y="121490"/>
                                <a:pt x="51960" y="109463"/>
                                <a:pt x="43933" y="96403"/>
                              </a:cubicBezTo>
                              <a:cubicBezTo>
                                <a:pt x="28597" y="70495"/>
                                <a:pt x="24883" y="46397"/>
                                <a:pt x="34408" y="36586"/>
                              </a:cubicBezTo>
                              <a:cubicBezTo>
                                <a:pt x="38919" y="32643"/>
                                <a:pt x="44813" y="30656"/>
                                <a:pt x="50791" y="31061"/>
                              </a:cubicBezTo>
                              <a:cubicBezTo>
                                <a:pt x="66890" y="32436"/>
                                <a:pt x="82399" y="37769"/>
                                <a:pt x="95939" y="46587"/>
                              </a:cubicBezTo>
                              <a:cubicBezTo>
                                <a:pt x="95939" y="46587"/>
                                <a:pt x="95463" y="46587"/>
                                <a:pt x="95939" y="46587"/>
                              </a:cubicBezTo>
                              <a:cubicBezTo>
                                <a:pt x="96415" y="46587"/>
                                <a:pt x="95939" y="46587"/>
                                <a:pt x="95939" y="46587"/>
                              </a:cubicBezTo>
                              <a:cubicBezTo>
                                <a:pt x="100797" y="49635"/>
                                <a:pt x="106512" y="53350"/>
                                <a:pt x="111274" y="57064"/>
                              </a:cubicBezTo>
                              <a:lnTo>
                                <a:pt x="111274" y="57064"/>
                              </a:lnTo>
                              <a:cubicBezTo>
                                <a:pt x="115656" y="60398"/>
                                <a:pt x="119942" y="64113"/>
                                <a:pt x="124228" y="68018"/>
                              </a:cubicBezTo>
                              <a:cubicBezTo>
                                <a:pt x="124813" y="68476"/>
                                <a:pt x="125355" y="68986"/>
                                <a:pt x="125848" y="69542"/>
                              </a:cubicBezTo>
                              <a:lnTo>
                                <a:pt x="126419" y="69542"/>
                              </a:lnTo>
                              <a:lnTo>
                                <a:pt x="130134" y="73162"/>
                              </a:lnTo>
                              <a:cubicBezTo>
                                <a:pt x="136157" y="79116"/>
                                <a:pt x="141758" y="85481"/>
                                <a:pt x="146898" y="92212"/>
                              </a:cubicBezTo>
                              <a:cubicBezTo>
                                <a:pt x="147280" y="91694"/>
                                <a:pt x="147630" y="91153"/>
                                <a:pt x="147946" y="90593"/>
                              </a:cubicBezTo>
                              <a:cubicBezTo>
                                <a:pt x="152117" y="83810"/>
                                <a:pt x="155535" y="76592"/>
                                <a:pt x="158137" y="69066"/>
                              </a:cubicBezTo>
                              <a:cubicBezTo>
                                <a:pt x="154518" y="64875"/>
                                <a:pt x="150708" y="60684"/>
                                <a:pt x="146612" y="56588"/>
                              </a:cubicBezTo>
                              <a:lnTo>
                                <a:pt x="144707" y="54779"/>
                              </a:lnTo>
                              <a:lnTo>
                                <a:pt x="141278" y="51445"/>
                              </a:lnTo>
                              <a:lnTo>
                                <a:pt x="139468" y="49826"/>
                              </a:lnTo>
                              <a:lnTo>
                                <a:pt x="135087" y="45920"/>
                              </a:lnTo>
                              <a:lnTo>
                                <a:pt x="134515" y="45349"/>
                              </a:lnTo>
                              <a:lnTo>
                                <a:pt x="134515" y="45349"/>
                              </a:lnTo>
                              <a:cubicBezTo>
                                <a:pt x="131182" y="42396"/>
                                <a:pt x="127657" y="39634"/>
                                <a:pt x="124133" y="36967"/>
                              </a:cubicBezTo>
                              <a:cubicBezTo>
                                <a:pt x="143183" y="28871"/>
                                <a:pt x="159852" y="28204"/>
                                <a:pt x="167662" y="36014"/>
                              </a:cubicBezTo>
                              <a:cubicBezTo>
                                <a:pt x="177187" y="45539"/>
                                <a:pt x="173758" y="70304"/>
                                <a:pt x="158137" y="96593"/>
                              </a:cubicBezTo>
                              <a:cubicBezTo>
                                <a:pt x="150320" y="109360"/>
                                <a:pt x="140980" y="121130"/>
                                <a:pt x="130324" y="131645"/>
                              </a:cubicBezTo>
                              <a:cubicBezTo>
                                <a:pt x="121463" y="140630"/>
                                <a:pt x="111695" y="148674"/>
                                <a:pt x="101178" y="155648"/>
                              </a:cubicBezTo>
                            </a:path>
                          </a:pathLst>
                        </a:custGeom>
                        <a:solidFill>
                          <a:srgbClr val="FFFFFF"/>
                        </a:solidFill>
                        <a:ln w="9525" cap="flat">
                          <a:noFill/>
                          <a:prstDash val="solid"/>
                          <a:miter/>
                        </a:ln>
                      </wps:spPr>
                      <wps:bodyPr rtlCol="0" anchor="ctr"/>
                    </wps:wsp>
                    <wps:wsp>
                      <wps:cNvPr id="94" name="Vapaamuotoinen: Muoto 94"/>
                      <wps:cNvSpPr/>
                      <wps:spPr>
                        <a:xfrm>
                          <a:off x="1351930" y="678923"/>
                          <a:ext cx="118693" cy="118693"/>
                        </a:xfrm>
                        <a:custGeom>
                          <a:avLst/>
                          <a:gdLst>
                            <a:gd name="connsiteX0" fmla="*/ 93768 w 95250"/>
                            <a:gd name="connsiteY0" fmla="*/ 26345 h 95250"/>
                            <a:gd name="connsiteX1" fmla="*/ 26426 w 95250"/>
                            <a:gd name="connsiteY1" fmla="*/ 93687 h 95250"/>
                            <a:gd name="connsiteX2" fmla="*/ 10472 w 95250"/>
                            <a:gd name="connsiteY2" fmla="*/ 93734 h 95250"/>
                            <a:gd name="connsiteX3" fmla="*/ 10424 w 95250"/>
                            <a:gd name="connsiteY3" fmla="*/ 77780 h 95250"/>
                            <a:gd name="connsiteX4" fmla="*/ 77766 w 95250"/>
                            <a:gd name="connsiteY4" fmla="*/ 10438 h 95250"/>
                            <a:gd name="connsiteX5" fmla="*/ 93673 w 95250"/>
                            <a:gd name="connsiteY5" fmla="*/ 10438 h 95250"/>
                            <a:gd name="connsiteX6" fmla="*/ 93673 w 95250"/>
                            <a:gd name="connsiteY6" fmla="*/ 2634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93768" y="26345"/>
                              </a:moveTo>
                              <a:lnTo>
                                <a:pt x="26426" y="93687"/>
                              </a:lnTo>
                              <a:cubicBezTo>
                                <a:pt x="22034" y="98106"/>
                                <a:pt x="14891" y="98127"/>
                                <a:pt x="10472" y="93734"/>
                              </a:cubicBezTo>
                              <a:cubicBezTo>
                                <a:pt x="6053" y="89342"/>
                                <a:pt x="6032" y="82199"/>
                                <a:pt x="10424" y="77780"/>
                              </a:cubicBezTo>
                              <a:lnTo>
                                <a:pt x="77766" y="10438"/>
                              </a:lnTo>
                              <a:cubicBezTo>
                                <a:pt x="82159" y="6046"/>
                                <a:pt x="89280" y="6046"/>
                                <a:pt x="93673" y="10438"/>
                              </a:cubicBezTo>
                              <a:cubicBezTo>
                                <a:pt x="98065" y="14831"/>
                                <a:pt x="98065" y="21952"/>
                                <a:pt x="93673" y="26345"/>
                              </a:cubicBezTo>
                            </a:path>
                          </a:pathLst>
                        </a:custGeom>
                        <a:solidFill>
                          <a:srgbClr val="FFFFFF"/>
                        </a:solidFill>
                        <a:ln w="9525" cap="flat">
                          <a:noFill/>
                          <a:prstDash val="solid"/>
                          <a:miter/>
                        </a:ln>
                      </wps:spPr>
                      <wps:bodyPr rtlCol="0" anchor="ctr"/>
                    </wps:wsp>
                    <wps:wsp>
                      <wps:cNvPr id="95" name="Vapaamuotoinen: Muoto 95"/>
                      <wps:cNvSpPr/>
                      <wps:spPr>
                        <a:xfrm>
                          <a:off x="677697" y="677642"/>
                          <a:ext cx="118693" cy="118693"/>
                        </a:xfrm>
                        <a:custGeom>
                          <a:avLst/>
                          <a:gdLst>
                            <a:gd name="connsiteX0" fmla="*/ 93051 w 95250"/>
                            <a:gd name="connsiteY0" fmla="*/ 93096 h 95250"/>
                            <a:gd name="connsiteX1" fmla="*/ 77156 w 95250"/>
                            <a:gd name="connsiteY1" fmla="*/ 93107 h 95250"/>
                            <a:gd name="connsiteX2" fmla="*/ 77145 w 95250"/>
                            <a:gd name="connsiteY2" fmla="*/ 93096 h 95250"/>
                            <a:gd name="connsiteX3" fmla="*/ 9898 w 95250"/>
                            <a:gd name="connsiteY3" fmla="*/ 25754 h 95250"/>
                            <a:gd name="connsiteX4" fmla="*/ 11013 w 95250"/>
                            <a:gd name="connsiteY4" fmla="*/ 9898 h 95250"/>
                            <a:gd name="connsiteX5" fmla="*/ 25805 w 95250"/>
                            <a:gd name="connsiteY5" fmla="*/ 9942 h 95250"/>
                            <a:gd name="connsiteX6" fmla="*/ 93051 w 95250"/>
                            <a:gd name="connsiteY6" fmla="*/ 77189 h 95250"/>
                            <a:gd name="connsiteX7" fmla="*/ 93198 w 95250"/>
                            <a:gd name="connsiteY7" fmla="*/ 92949 h 95250"/>
                            <a:gd name="connsiteX8" fmla="*/ 93051 w 95250"/>
                            <a:gd name="connsiteY8" fmla="*/ 93096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051" y="93096"/>
                              </a:moveTo>
                              <a:cubicBezTo>
                                <a:pt x="88665" y="97488"/>
                                <a:pt x="81549" y="97493"/>
                                <a:pt x="77156" y="93107"/>
                              </a:cubicBezTo>
                              <a:cubicBezTo>
                                <a:pt x="77152" y="93103"/>
                                <a:pt x="77149" y="93100"/>
                                <a:pt x="77145" y="93096"/>
                              </a:cubicBezTo>
                              <a:lnTo>
                                <a:pt x="9898" y="25754"/>
                              </a:lnTo>
                              <a:cubicBezTo>
                                <a:pt x="5827" y="21068"/>
                                <a:pt x="6326" y="13969"/>
                                <a:pt x="11013" y="9898"/>
                              </a:cubicBezTo>
                              <a:cubicBezTo>
                                <a:pt x="15260" y="6209"/>
                                <a:pt x="21580" y="6228"/>
                                <a:pt x="25805" y="9942"/>
                              </a:cubicBezTo>
                              <a:lnTo>
                                <a:pt x="93051" y="77189"/>
                              </a:lnTo>
                              <a:cubicBezTo>
                                <a:pt x="97444" y="81500"/>
                                <a:pt x="97510" y="88556"/>
                                <a:pt x="93198" y="92949"/>
                              </a:cubicBezTo>
                              <a:cubicBezTo>
                                <a:pt x="93150" y="92998"/>
                                <a:pt x="93101" y="93047"/>
                                <a:pt x="93051" y="93096"/>
                              </a:cubicBezTo>
                            </a:path>
                          </a:pathLst>
                        </a:custGeom>
                        <a:solidFill>
                          <a:srgbClr val="FFFFFF"/>
                        </a:solidFill>
                        <a:ln w="9525" cap="flat">
                          <a:noFill/>
                          <a:prstDash val="solid"/>
                          <a:miter/>
                        </a:ln>
                      </wps:spPr>
                      <wps:bodyPr rtlCol="0" anchor="ctr"/>
                    </wps:wsp>
                    <wps:wsp>
                      <wps:cNvPr id="96" name="Vapaamuotoinen: Muoto 96"/>
                      <wps:cNvSpPr/>
                      <wps:spPr>
                        <a:xfrm>
                          <a:off x="1354049" y="1353930"/>
                          <a:ext cx="118693" cy="118693"/>
                        </a:xfrm>
                        <a:custGeom>
                          <a:avLst/>
                          <a:gdLst>
                            <a:gd name="connsiteX0" fmla="*/ 93591 w 95250"/>
                            <a:gd name="connsiteY0" fmla="*/ 93687 h 95250"/>
                            <a:gd name="connsiteX1" fmla="*/ 77696 w 95250"/>
                            <a:gd name="connsiteY1" fmla="*/ 93698 h 95250"/>
                            <a:gd name="connsiteX2" fmla="*/ 77685 w 95250"/>
                            <a:gd name="connsiteY2" fmla="*/ 93687 h 95250"/>
                            <a:gd name="connsiteX3" fmla="*/ 10438 w 95250"/>
                            <a:gd name="connsiteY3" fmla="*/ 26345 h 95250"/>
                            <a:gd name="connsiteX4" fmla="*/ 10438 w 95250"/>
                            <a:gd name="connsiteY4" fmla="*/ 10438 h 95250"/>
                            <a:gd name="connsiteX5" fmla="*/ 26345 w 95250"/>
                            <a:gd name="connsiteY5" fmla="*/ 10438 h 95250"/>
                            <a:gd name="connsiteX6" fmla="*/ 93591 w 95250"/>
                            <a:gd name="connsiteY6" fmla="*/ 77780 h 95250"/>
                            <a:gd name="connsiteX7" fmla="*/ 93603 w 95250"/>
                            <a:gd name="connsiteY7" fmla="*/ 93675 h 95250"/>
                            <a:gd name="connsiteX8" fmla="*/ 93591 w 95250"/>
                            <a:gd name="connsiteY8" fmla="*/ 93687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591" y="93687"/>
                              </a:moveTo>
                              <a:cubicBezTo>
                                <a:pt x="89205" y="98079"/>
                                <a:pt x="82089" y="98084"/>
                                <a:pt x="77696" y="93698"/>
                              </a:cubicBezTo>
                              <a:cubicBezTo>
                                <a:pt x="77692" y="93694"/>
                                <a:pt x="77689" y="93691"/>
                                <a:pt x="77685" y="93687"/>
                              </a:cubicBezTo>
                              <a:lnTo>
                                <a:pt x="10438" y="26345"/>
                              </a:lnTo>
                              <a:cubicBezTo>
                                <a:pt x="6046" y="21952"/>
                                <a:pt x="6046" y="14831"/>
                                <a:pt x="10438" y="10438"/>
                              </a:cubicBezTo>
                              <a:cubicBezTo>
                                <a:pt x="14831" y="6046"/>
                                <a:pt x="21952" y="6046"/>
                                <a:pt x="26345" y="10438"/>
                              </a:cubicBezTo>
                              <a:lnTo>
                                <a:pt x="93591" y="77780"/>
                              </a:lnTo>
                              <a:cubicBezTo>
                                <a:pt x="97984" y="82166"/>
                                <a:pt x="97989" y="89282"/>
                                <a:pt x="93603" y="93675"/>
                              </a:cubicBezTo>
                              <a:cubicBezTo>
                                <a:pt x="93599" y="93679"/>
                                <a:pt x="93595" y="93683"/>
                                <a:pt x="93591" y="93687"/>
                              </a:cubicBezTo>
                            </a:path>
                          </a:pathLst>
                        </a:custGeom>
                        <a:solidFill>
                          <a:srgbClr val="FFFFFF"/>
                        </a:solidFill>
                        <a:ln w="9525" cap="flat">
                          <a:noFill/>
                          <a:prstDash val="solid"/>
                          <a:miter/>
                        </a:ln>
                      </wps:spPr>
                      <wps:bodyPr rtlCol="0" anchor="ctr"/>
                    </wps:wsp>
                    <wps:wsp>
                      <wps:cNvPr id="97" name="Vapaamuotoinen: Muoto 97"/>
                      <wps:cNvSpPr/>
                      <wps:spPr>
                        <a:xfrm>
                          <a:off x="1678744" y="1675895"/>
                          <a:ext cx="71216" cy="71216"/>
                        </a:xfrm>
                        <a:custGeom>
                          <a:avLst/>
                          <a:gdLst>
                            <a:gd name="connsiteX0" fmla="*/ 30766 w 57150"/>
                            <a:gd name="connsiteY0" fmla="*/ 7144 h 57150"/>
                            <a:gd name="connsiteX1" fmla="*/ 18669 w 57150"/>
                            <a:gd name="connsiteY1" fmla="*/ 18383 h 57150"/>
                            <a:gd name="connsiteX2" fmla="*/ 7144 w 57150"/>
                            <a:gd name="connsiteY2" fmla="*/ 30861 h 57150"/>
                            <a:gd name="connsiteX3" fmla="*/ 16669 w 57150"/>
                            <a:gd name="connsiteY3" fmla="*/ 51721 h 57150"/>
                            <a:gd name="connsiteX4" fmla="*/ 18002 w 57150"/>
                            <a:gd name="connsiteY4" fmla="*/ 53912 h 57150"/>
                            <a:gd name="connsiteX5" fmla="*/ 34862 w 57150"/>
                            <a:gd name="connsiteY5" fmla="*/ 34862 h 57150"/>
                            <a:gd name="connsiteX6" fmla="*/ 53912 w 57150"/>
                            <a:gd name="connsiteY6" fmla="*/ 18288 h 57150"/>
                            <a:gd name="connsiteX7" fmla="*/ 51816 w 57150"/>
                            <a:gd name="connsiteY7" fmla="*/ 17145 h 57150"/>
                            <a:gd name="connsiteX8" fmla="*/ 30671 w 57150"/>
                            <a:gd name="connsiteY8" fmla="*/ 7144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0766" y="7144"/>
                              </a:moveTo>
                              <a:cubicBezTo>
                                <a:pt x="26670" y="10668"/>
                                <a:pt x="22574" y="14478"/>
                                <a:pt x="18669" y="18383"/>
                              </a:cubicBezTo>
                              <a:cubicBezTo>
                                <a:pt x="14764" y="22289"/>
                                <a:pt x="10763" y="26575"/>
                                <a:pt x="7144" y="30861"/>
                              </a:cubicBezTo>
                              <a:cubicBezTo>
                                <a:pt x="9546" y="38142"/>
                                <a:pt x="12740" y="45137"/>
                                <a:pt x="16669" y="51721"/>
                              </a:cubicBezTo>
                              <a:cubicBezTo>
                                <a:pt x="17057" y="52484"/>
                                <a:pt x="17502" y="53217"/>
                                <a:pt x="18002" y="53912"/>
                              </a:cubicBezTo>
                              <a:cubicBezTo>
                                <a:pt x="23225" y="47221"/>
                                <a:pt x="28856" y="40859"/>
                                <a:pt x="34862" y="34862"/>
                              </a:cubicBezTo>
                              <a:cubicBezTo>
                                <a:pt x="40836" y="28920"/>
                                <a:pt x="47200" y="23383"/>
                                <a:pt x="53912" y="18288"/>
                              </a:cubicBezTo>
                              <a:lnTo>
                                <a:pt x="51816" y="17145"/>
                              </a:lnTo>
                              <a:cubicBezTo>
                                <a:pt x="45150" y="13057"/>
                                <a:pt x="38060" y="9704"/>
                                <a:pt x="30671" y="7144"/>
                              </a:cubicBezTo>
                            </a:path>
                          </a:pathLst>
                        </a:custGeom>
                        <a:solidFill>
                          <a:srgbClr val="FFFFFF"/>
                        </a:solidFill>
                        <a:ln w="9525" cap="flat">
                          <a:noFill/>
                          <a:prstDash val="solid"/>
                          <a:miter/>
                        </a:ln>
                      </wps:spPr>
                      <wps:bodyPr rtlCol="0" anchor="ctr"/>
                    </wps:wsp>
                    <wps:wsp>
                      <wps:cNvPr id="98" name="Vapaamuotoinen: Muoto 98"/>
                      <wps:cNvSpPr/>
                      <wps:spPr>
                        <a:xfrm>
                          <a:off x="1766102" y="1762540"/>
                          <a:ext cx="118693" cy="118693"/>
                        </a:xfrm>
                        <a:custGeom>
                          <a:avLst/>
                          <a:gdLst>
                            <a:gd name="connsiteX0" fmla="*/ 80772 w 95250"/>
                            <a:gd name="connsiteY0" fmla="*/ 7525 h 95250"/>
                            <a:gd name="connsiteX1" fmla="*/ 80772 w 95250"/>
                            <a:gd name="connsiteY1" fmla="*/ 7525 h 95250"/>
                            <a:gd name="connsiteX2" fmla="*/ 73342 w 95250"/>
                            <a:gd name="connsiteY2" fmla="*/ 18955 h 95250"/>
                            <a:gd name="connsiteX3" fmla="*/ 72580 w 95250"/>
                            <a:gd name="connsiteY3" fmla="*/ 20003 h 95250"/>
                            <a:gd name="connsiteX4" fmla="*/ 70199 w 95250"/>
                            <a:gd name="connsiteY4" fmla="*/ 23241 h 95250"/>
                            <a:gd name="connsiteX5" fmla="*/ 68485 w 95250"/>
                            <a:gd name="connsiteY5" fmla="*/ 25622 h 95250"/>
                            <a:gd name="connsiteX6" fmla="*/ 64294 w 95250"/>
                            <a:gd name="connsiteY6" fmla="*/ 30861 h 95250"/>
                            <a:gd name="connsiteX7" fmla="*/ 60769 w 95250"/>
                            <a:gd name="connsiteY7" fmla="*/ 61341 h 95250"/>
                            <a:gd name="connsiteX8" fmla="*/ 60769 w 95250"/>
                            <a:gd name="connsiteY8" fmla="*/ 61341 h 95250"/>
                            <a:gd name="connsiteX9" fmla="*/ 30480 w 95250"/>
                            <a:gd name="connsiteY9" fmla="*/ 64770 h 95250"/>
                            <a:gd name="connsiteX10" fmla="*/ 7144 w 95250"/>
                            <a:gd name="connsiteY10" fmla="*/ 81344 h 95250"/>
                            <a:gd name="connsiteX11" fmla="*/ 13335 w 95250"/>
                            <a:gd name="connsiteY11" fmla="*/ 83820 h 95250"/>
                            <a:gd name="connsiteX12" fmla="*/ 44577 w 95250"/>
                            <a:gd name="connsiteY12" fmla="*/ 90011 h 95250"/>
                            <a:gd name="connsiteX13" fmla="*/ 77152 w 95250"/>
                            <a:gd name="connsiteY13" fmla="*/ 77152 h 95250"/>
                            <a:gd name="connsiteX14" fmla="*/ 80772 w 95250"/>
                            <a:gd name="connsiteY14" fmla="*/ 7144 h 95250"/>
                            <a:gd name="connsiteX15" fmla="*/ 80772 w 95250"/>
                            <a:gd name="connsiteY15" fmla="*/ 7144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5250" h="95250">
                              <a:moveTo>
                                <a:pt x="80772" y="7525"/>
                              </a:moveTo>
                              <a:lnTo>
                                <a:pt x="80772" y="7525"/>
                              </a:lnTo>
                              <a:cubicBezTo>
                                <a:pt x="78391" y="11430"/>
                                <a:pt x="75914" y="15145"/>
                                <a:pt x="73342" y="18955"/>
                              </a:cubicBezTo>
                              <a:cubicBezTo>
                                <a:pt x="73065" y="19286"/>
                                <a:pt x="72810" y="19636"/>
                                <a:pt x="72580" y="20003"/>
                              </a:cubicBezTo>
                              <a:lnTo>
                                <a:pt x="70199" y="23241"/>
                              </a:lnTo>
                              <a:lnTo>
                                <a:pt x="68485" y="25622"/>
                              </a:lnTo>
                              <a:lnTo>
                                <a:pt x="64294" y="30861"/>
                              </a:lnTo>
                              <a:cubicBezTo>
                                <a:pt x="67723" y="44387"/>
                                <a:pt x="66770" y="55340"/>
                                <a:pt x="60769" y="61341"/>
                              </a:cubicBezTo>
                              <a:lnTo>
                                <a:pt x="60769" y="61341"/>
                              </a:lnTo>
                              <a:cubicBezTo>
                                <a:pt x="54959" y="67056"/>
                                <a:pt x="44005" y="68199"/>
                                <a:pt x="30480" y="64770"/>
                              </a:cubicBezTo>
                              <a:cubicBezTo>
                                <a:pt x="23089" y="70821"/>
                                <a:pt x="15292" y="76359"/>
                                <a:pt x="7144" y="81344"/>
                              </a:cubicBezTo>
                              <a:lnTo>
                                <a:pt x="13335" y="83820"/>
                              </a:lnTo>
                              <a:cubicBezTo>
                                <a:pt x="23300" y="87719"/>
                                <a:pt x="33878" y="89815"/>
                                <a:pt x="44577" y="90011"/>
                              </a:cubicBezTo>
                              <a:cubicBezTo>
                                <a:pt x="56735" y="90349"/>
                                <a:pt x="68503" y="85703"/>
                                <a:pt x="77152" y="77152"/>
                              </a:cubicBezTo>
                              <a:cubicBezTo>
                                <a:pt x="92202" y="62198"/>
                                <a:pt x="93154" y="36386"/>
                                <a:pt x="80772" y="7144"/>
                              </a:cubicBezTo>
                              <a:lnTo>
                                <a:pt x="80772" y="7144"/>
                              </a:lnTo>
                            </a:path>
                          </a:pathLst>
                        </a:custGeom>
                        <a:solidFill>
                          <a:srgbClr val="FFFFFF"/>
                        </a:solidFill>
                        <a:ln w="9525" cap="flat">
                          <a:noFill/>
                          <a:prstDash val="solid"/>
                          <a:miter/>
                        </a:ln>
                      </wps:spPr>
                      <wps:bodyPr rtlCol="0" anchor="ctr"/>
                    </wps:wsp>
                    <wps:wsp>
                      <wps:cNvPr id="99" name="Vapaamuotoinen: Muoto 99"/>
                      <wps:cNvSpPr/>
                      <wps:spPr>
                        <a:xfrm>
                          <a:off x="1631345" y="1762660"/>
                          <a:ext cx="118693" cy="118693"/>
                        </a:xfrm>
                        <a:custGeom>
                          <a:avLst/>
                          <a:gdLst>
                            <a:gd name="connsiteX0" fmla="*/ 35751 w 95250"/>
                            <a:gd name="connsiteY0" fmla="*/ 60960 h 95250"/>
                            <a:gd name="connsiteX1" fmla="*/ 32322 w 95250"/>
                            <a:gd name="connsiteY1" fmla="*/ 30575 h 95250"/>
                            <a:gd name="connsiteX2" fmla="*/ 15844 w 95250"/>
                            <a:gd name="connsiteY2" fmla="*/ 7144 h 95250"/>
                            <a:gd name="connsiteX3" fmla="*/ 19368 w 95250"/>
                            <a:gd name="connsiteY3" fmla="*/ 77343 h 95250"/>
                            <a:gd name="connsiteX4" fmla="*/ 89472 w 95250"/>
                            <a:gd name="connsiteY4" fmla="*/ 80963 h 95250"/>
                            <a:gd name="connsiteX5" fmla="*/ 66136 w 95250"/>
                            <a:gd name="connsiteY5" fmla="*/ 64389 h 95250"/>
                            <a:gd name="connsiteX6" fmla="*/ 35751 w 95250"/>
                            <a:gd name="connsiteY6" fmla="*/ 60960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35751" y="60960"/>
                              </a:moveTo>
                              <a:cubicBezTo>
                                <a:pt x="29941" y="55055"/>
                                <a:pt x="28988" y="44006"/>
                                <a:pt x="32322" y="30575"/>
                              </a:cubicBezTo>
                              <a:cubicBezTo>
                                <a:pt x="26331" y="23127"/>
                                <a:pt x="20827" y="15301"/>
                                <a:pt x="15844" y="7144"/>
                              </a:cubicBezTo>
                              <a:cubicBezTo>
                                <a:pt x="3271" y="36386"/>
                                <a:pt x="4223" y="62294"/>
                                <a:pt x="19368" y="77343"/>
                              </a:cubicBezTo>
                              <a:cubicBezTo>
                                <a:pt x="34513" y="92393"/>
                                <a:pt x="60230" y="93440"/>
                                <a:pt x="89472" y="80963"/>
                              </a:cubicBezTo>
                              <a:cubicBezTo>
                                <a:pt x="81308" y="76001"/>
                                <a:pt x="73510" y="70462"/>
                                <a:pt x="66136" y="64389"/>
                              </a:cubicBezTo>
                              <a:cubicBezTo>
                                <a:pt x="52705" y="67818"/>
                                <a:pt x="41752" y="66866"/>
                                <a:pt x="35751" y="60960"/>
                              </a:cubicBezTo>
                            </a:path>
                          </a:pathLst>
                        </a:custGeom>
                        <a:solidFill>
                          <a:srgbClr val="FFFFFF"/>
                        </a:solidFill>
                        <a:ln w="9525" cap="flat">
                          <a:noFill/>
                          <a:prstDash val="solid"/>
                          <a:miter/>
                        </a:ln>
                      </wps:spPr>
                      <wps:bodyPr rtlCol="0" anchor="ctr"/>
                    </wps:wsp>
                    <wps:wsp>
                      <wps:cNvPr id="100" name="Vapaamuotoinen: Muoto 100"/>
                      <wps:cNvSpPr/>
                      <wps:spPr>
                        <a:xfrm>
                          <a:off x="1631750" y="1628287"/>
                          <a:ext cx="249255" cy="225516"/>
                        </a:xfrm>
                        <a:custGeom>
                          <a:avLst/>
                          <a:gdLst>
                            <a:gd name="connsiteX0" fmla="*/ 178872 w 200025"/>
                            <a:gd name="connsiteY0" fmla="*/ 108690 h 180975"/>
                            <a:gd name="connsiteX1" fmla="*/ 184968 w 200025"/>
                            <a:gd name="connsiteY1" fmla="*/ 19727 h 180975"/>
                            <a:gd name="connsiteX2" fmla="*/ 102005 w 200025"/>
                            <a:gd name="connsiteY2" fmla="*/ 22394 h 180975"/>
                            <a:gd name="connsiteX3" fmla="*/ 18947 w 200025"/>
                            <a:gd name="connsiteY3" fmla="*/ 19727 h 180975"/>
                            <a:gd name="connsiteX4" fmla="*/ 24662 w 200025"/>
                            <a:gd name="connsiteY4" fmla="*/ 107833 h 180975"/>
                            <a:gd name="connsiteX5" fmla="*/ 95719 w 200025"/>
                            <a:gd name="connsiteY5" fmla="*/ 179366 h 180975"/>
                            <a:gd name="connsiteX6" fmla="*/ 97814 w 200025"/>
                            <a:gd name="connsiteY6" fmla="*/ 180413 h 180975"/>
                            <a:gd name="connsiteX7" fmla="*/ 100672 w 200025"/>
                            <a:gd name="connsiteY7" fmla="*/ 181175 h 180975"/>
                            <a:gd name="connsiteX8" fmla="*/ 102005 w 200025"/>
                            <a:gd name="connsiteY8" fmla="*/ 181175 h 180975"/>
                            <a:gd name="connsiteX9" fmla="*/ 108006 w 200025"/>
                            <a:gd name="connsiteY9" fmla="*/ 179461 h 180975"/>
                            <a:gd name="connsiteX10" fmla="*/ 147630 w 200025"/>
                            <a:gd name="connsiteY10" fmla="*/ 148219 h 180975"/>
                            <a:gd name="connsiteX11" fmla="*/ 178872 w 200025"/>
                            <a:gd name="connsiteY11" fmla="*/ 108595 h 180975"/>
                            <a:gd name="connsiteX12" fmla="*/ 102005 w 200025"/>
                            <a:gd name="connsiteY12" fmla="*/ 156220 h 180975"/>
                            <a:gd name="connsiteX13" fmla="*/ 72859 w 200025"/>
                            <a:gd name="connsiteY13" fmla="*/ 132217 h 180975"/>
                            <a:gd name="connsiteX14" fmla="*/ 44284 w 200025"/>
                            <a:gd name="connsiteY14" fmla="*/ 96403 h 180975"/>
                            <a:gd name="connsiteX15" fmla="*/ 34759 w 200025"/>
                            <a:gd name="connsiteY15" fmla="*/ 36586 h 180975"/>
                            <a:gd name="connsiteX16" fmla="*/ 51142 w 200025"/>
                            <a:gd name="connsiteY16" fmla="*/ 31061 h 180975"/>
                            <a:gd name="connsiteX17" fmla="*/ 96290 w 200025"/>
                            <a:gd name="connsiteY17" fmla="*/ 46587 h 180975"/>
                            <a:gd name="connsiteX18" fmla="*/ 96290 w 200025"/>
                            <a:gd name="connsiteY18" fmla="*/ 46587 h 180975"/>
                            <a:gd name="connsiteX19" fmla="*/ 96290 w 200025"/>
                            <a:gd name="connsiteY19" fmla="*/ 46587 h 180975"/>
                            <a:gd name="connsiteX20" fmla="*/ 111530 w 200025"/>
                            <a:gd name="connsiteY20" fmla="*/ 56969 h 180975"/>
                            <a:gd name="connsiteX21" fmla="*/ 111530 w 200025"/>
                            <a:gd name="connsiteY21" fmla="*/ 56969 h 180975"/>
                            <a:gd name="connsiteX22" fmla="*/ 124580 w 200025"/>
                            <a:gd name="connsiteY22" fmla="*/ 68018 h 180975"/>
                            <a:gd name="connsiteX23" fmla="*/ 126199 w 200025"/>
                            <a:gd name="connsiteY23" fmla="*/ 69542 h 180975"/>
                            <a:gd name="connsiteX24" fmla="*/ 126770 w 200025"/>
                            <a:gd name="connsiteY24" fmla="*/ 69542 h 180975"/>
                            <a:gd name="connsiteX25" fmla="*/ 130485 w 200025"/>
                            <a:gd name="connsiteY25" fmla="*/ 73162 h 180975"/>
                            <a:gd name="connsiteX26" fmla="*/ 147249 w 200025"/>
                            <a:gd name="connsiteY26" fmla="*/ 92212 h 180975"/>
                            <a:gd name="connsiteX27" fmla="*/ 148297 w 200025"/>
                            <a:gd name="connsiteY27" fmla="*/ 90593 h 180975"/>
                            <a:gd name="connsiteX28" fmla="*/ 158489 w 200025"/>
                            <a:gd name="connsiteY28" fmla="*/ 69066 h 180975"/>
                            <a:gd name="connsiteX29" fmla="*/ 146963 w 200025"/>
                            <a:gd name="connsiteY29" fmla="*/ 56588 h 180975"/>
                            <a:gd name="connsiteX30" fmla="*/ 144963 w 200025"/>
                            <a:gd name="connsiteY30" fmla="*/ 54778 h 180975"/>
                            <a:gd name="connsiteX31" fmla="*/ 141534 w 200025"/>
                            <a:gd name="connsiteY31" fmla="*/ 51445 h 180975"/>
                            <a:gd name="connsiteX32" fmla="*/ 139724 w 200025"/>
                            <a:gd name="connsiteY32" fmla="*/ 49826 h 180975"/>
                            <a:gd name="connsiteX33" fmla="*/ 135438 w 200025"/>
                            <a:gd name="connsiteY33" fmla="*/ 45920 h 180975"/>
                            <a:gd name="connsiteX34" fmla="*/ 134771 w 200025"/>
                            <a:gd name="connsiteY34" fmla="*/ 45349 h 180975"/>
                            <a:gd name="connsiteX35" fmla="*/ 134771 w 200025"/>
                            <a:gd name="connsiteY35" fmla="*/ 45349 h 180975"/>
                            <a:gd name="connsiteX36" fmla="*/ 124389 w 200025"/>
                            <a:gd name="connsiteY36" fmla="*/ 36967 h 180975"/>
                            <a:gd name="connsiteX37" fmla="*/ 167823 w 200025"/>
                            <a:gd name="connsiteY37" fmla="*/ 35919 h 180975"/>
                            <a:gd name="connsiteX38" fmla="*/ 158298 w 200025"/>
                            <a:gd name="connsiteY38" fmla="*/ 96498 h 180975"/>
                            <a:gd name="connsiteX39" fmla="*/ 130580 w 200025"/>
                            <a:gd name="connsiteY39" fmla="*/ 131645 h 180975"/>
                            <a:gd name="connsiteX40" fmla="*/ 101434 w 200025"/>
                            <a:gd name="connsiteY40" fmla="*/ 155648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Lst>
                          <a:rect l="l" t="t" r="r" b="b"/>
                          <a:pathLst>
                            <a:path w="200025" h="180975">
                              <a:moveTo>
                                <a:pt x="178872" y="108690"/>
                              </a:moveTo>
                              <a:cubicBezTo>
                                <a:pt x="200875" y="72019"/>
                                <a:pt x="203161" y="37919"/>
                                <a:pt x="184968" y="19727"/>
                              </a:cubicBezTo>
                              <a:cubicBezTo>
                                <a:pt x="166775" y="1534"/>
                                <a:pt x="136391" y="3629"/>
                                <a:pt x="102005" y="22394"/>
                              </a:cubicBezTo>
                              <a:cubicBezTo>
                                <a:pt x="67620" y="3344"/>
                                <a:pt x="36188" y="2486"/>
                                <a:pt x="18947" y="19727"/>
                              </a:cubicBezTo>
                              <a:cubicBezTo>
                                <a:pt x="1707" y="36967"/>
                                <a:pt x="3136" y="71543"/>
                                <a:pt x="24662" y="107833"/>
                              </a:cubicBezTo>
                              <a:cubicBezTo>
                                <a:pt x="42308" y="137000"/>
                                <a:pt x="66670" y="161526"/>
                                <a:pt x="95719" y="179366"/>
                              </a:cubicBezTo>
                              <a:cubicBezTo>
                                <a:pt x="96356" y="179826"/>
                                <a:pt x="97064" y="180180"/>
                                <a:pt x="97814" y="180413"/>
                              </a:cubicBezTo>
                              <a:cubicBezTo>
                                <a:pt x="98727" y="180800"/>
                                <a:pt x="99688" y="181056"/>
                                <a:pt x="100672" y="181175"/>
                              </a:cubicBezTo>
                              <a:lnTo>
                                <a:pt x="102005" y="181175"/>
                              </a:lnTo>
                              <a:cubicBezTo>
                                <a:pt x="104124" y="181157"/>
                                <a:pt x="106198" y="180564"/>
                                <a:pt x="108006" y="179461"/>
                              </a:cubicBezTo>
                              <a:cubicBezTo>
                                <a:pt x="122418" y="170673"/>
                                <a:pt x="135722" y="160183"/>
                                <a:pt x="147630" y="148219"/>
                              </a:cubicBezTo>
                              <a:cubicBezTo>
                                <a:pt x="159638" y="136350"/>
                                <a:pt x="170132" y="123041"/>
                                <a:pt x="178872" y="108595"/>
                              </a:cubicBezTo>
                              <a:moveTo>
                                <a:pt x="102005" y="156220"/>
                              </a:moveTo>
                              <a:cubicBezTo>
                                <a:pt x="91510" y="149216"/>
                                <a:pt x="81745" y="141175"/>
                                <a:pt x="72859" y="132217"/>
                              </a:cubicBezTo>
                              <a:cubicBezTo>
                                <a:pt x="61879" y="121516"/>
                                <a:pt x="52280" y="109485"/>
                                <a:pt x="44284" y="96403"/>
                              </a:cubicBezTo>
                              <a:cubicBezTo>
                                <a:pt x="28949" y="70399"/>
                                <a:pt x="25234" y="46397"/>
                                <a:pt x="34759" y="36586"/>
                              </a:cubicBezTo>
                              <a:cubicBezTo>
                                <a:pt x="39265" y="32634"/>
                                <a:pt x="45163" y="30645"/>
                                <a:pt x="51142" y="31061"/>
                              </a:cubicBezTo>
                              <a:cubicBezTo>
                                <a:pt x="67241" y="32436"/>
                                <a:pt x="82751" y="37769"/>
                                <a:pt x="96290" y="46587"/>
                              </a:cubicBezTo>
                              <a:cubicBezTo>
                                <a:pt x="96290" y="46587"/>
                                <a:pt x="96290" y="46587"/>
                                <a:pt x="96290" y="46587"/>
                              </a:cubicBezTo>
                              <a:lnTo>
                                <a:pt x="96290" y="46587"/>
                              </a:lnTo>
                              <a:cubicBezTo>
                                <a:pt x="101148" y="49635"/>
                                <a:pt x="106863" y="53350"/>
                                <a:pt x="111530" y="56969"/>
                              </a:cubicBezTo>
                              <a:lnTo>
                                <a:pt x="111530" y="56969"/>
                              </a:lnTo>
                              <a:cubicBezTo>
                                <a:pt x="116007" y="60398"/>
                                <a:pt x="120293" y="64113"/>
                                <a:pt x="124580" y="68018"/>
                              </a:cubicBezTo>
                              <a:lnTo>
                                <a:pt x="126199" y="69542"/>
                              </a:lnTo>
                              <a:lnTo>
                                <a:pt x="126770" y="69542"/>
                              </a:lnTo>
                              <a:lnTo>
                                <a:pt x="130485" y="73162"/>
                              </a:lnTo>
                              <a:cubicBezTo>
                                <a:pt x="136456" y="79165"/>
                                <a:pt x="142054" y="85526"/>
                                <a:pt x="147249" y="92212"/>
                              </a:cubicBezTo>
                              <a:cubicBezTo>
                                <a:pt x="147249" y="91640"/>
                                <a:pt x="147916" y="91069"/>
                                <a:pt x="148297" y="90593"/>
                              </a:cubicBezTo>
                              <a:cubicBezTo>
                                <a:pt x="152430" y="83789"/>
                                <a:pt x="155846" y="76575"/>
                                <a:pt x="158489" y="69066"/>
                              </a:cubicBezTo>
                              <a:cubicBezTo>
                                <a:pt x="154869" y="64780"/>
                                <a:pt x="150964" y="60684"/>
                                <a:pt x="146963" y="56588"/>
                              </a:cubicBezTo>
                              <a:lnTo>
                                <a:pt x="144963" y="54778"/>
                              </a:lnTo>
                              <a:cubicBezTo>
                                <a:pt x="143915" y="53636"/>
                                <a:pt x="142677" y="52493"/>
                                <a:pt x="141534" y="51445"/>
                              </a:cubicBezTo>
                              <a:cubicBezTo>
                                <a:pt x="140977" y="50856"/>
                                <a:pt x="140371" y="50314"/>
                                <a:pt x="139724" y="49826"/>
                              </a:cubicBezTo>
                              <a:lnTo>
                                <a:pt x="135438" y="45920"/>
                              </a:lnTo>
                              <a:lnTo>
                                <a:pt x="134771" y="45349"/>
                              </a:lnTo>
                              <a:lnTo>
                                <a:pt x="134771" y="45349"/>
                              </a:lnTo>
                              <a:cubicBezTo>
                                <a:pt x="131342" y="42396"/>
                                <a:pt x="127913" y="39634"/>
                                <a:pt x="124389" y="36967"/>
                              </a:cubicBezTo>
                              <a:cubicBezTo>
                                <a:pt x="143439" y="28870"/>
                                <a:pt x="160108" y="28204"/>
                                <a:pt x="167823" y="35919"/>
                              </a:cubicBezTo>
                              <a:cubicBezTo>
                                <a:pt x="177824" y="45444"/>
                                <a:pt x="174014" y="70304"/>
                                <a:pt x="158298" y="96498"/>
                              </a:cubicBezTo>
                              <a:cubicBezTo>
                                <a:pt x="150541" y="109310"/>
                                <a:pt x="141231" y="121115"/>
                                <a:pt x="130580" y="131645"/>
                              </a:cubicBezTo>
                              <a:cubicBezTo>
                                <a:pt x="121694" y="140603"/>
                                <a:pt x="111929" y="148645"/>
                                <a:pt x="101434" y="155648"/>
                              </a:cubicBezTo>
                            </a:path>
                          </a:pathLst>
                        </a:custGeom>
                        <a:solidFill>
                          <a:srgbClr val="FFFFFF"/>
                        </a:solidFill>
                        <a:ln w="9525" cap="flat">
                          <a:noFill/>
                          <a:prstDash val="solid"/>
                          <a:miter/>
                        </a:ln>
                      </wps:spPr>
                      <wps:bodyPr rtlCol="0" anchor="ctr"/>
                    </wps:wsp>
                    <wps:wsp>
                      <wps:cNvPr id="101" name="Vapaamuotoinen: Muoto 101"/>
                      <wps:cNvSpPr/>
                      <wps:spPr>
                        <a:xfrm>
                          <a:off x="2029055" y="1355948"/>
                          <a:ext cx="118693" cy="118693"/>
                        </a:xfrm>
                        <a:custGeom>
                          <a:avLst/>
                          <a:gdLst>
                            <a:gd name="connsiteX0" fmla="*/ 93591 w 95250"/>
                            <a:gd name="connsiteY0" fmla="*/ 26345 h 95250"/>
                            <a:gd name="connsiteX1" fmla="*/ 26345 w 95250"/>
                            <a:gd name="connsiteY1" fmla="*/ 93687 h 95250"/>
                            <a:gd name="connsiteX2" fmla="*/ 10438 w 95250"/>
                            <a:gd name="connsiteY2" fmla="*/ 93687 h 95250"/>
                            <a:gd name="connsiteX3" fmla="*/ 10438 w 95250"/>
                            <a:gd name="connsiteY3" fmla="*/ 77780 h 95250"/>
                            <a:gd name="connsiteX4" fmla="*/ 77685 w 95250"/>
                            <a:gd name="connsiteY4" fmla="*/ 10438 h 95250"/>
                            <a:gd name="connsiteX5" fmla="*/ 93591 w 95250"/>
                            <a:gd name="connsiteY5" fmla="*/ 10438 h 95250"/>
                            <a:gd name="connsiteX6" fmla="*/ 93591 w 95250"/>
                            <a:gd name="connsiteY6" fmla="*/ 2634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93591" y="26345"/>
                              </a:moveTo>
                              <a:lnTo>
                                <a:pt x="26345" y="93687"/>
                              </a:lnTo>
                              <a:cubicBezTo>
                                <a:pt x="21952" y="98079"/>
                                <a:pt x="14831" y="98079"/>
                                <a:pt x="10438" y="93687"/>
                              </a:cubicBezTo>
                              <a:cubicBezTo>
                                <a:pt x="6046" y="89294"/>
                                <a:pt x="6046" y="82172"/>
                                <a:pt x="10438" y="77780"/>
                              </a:cubicBezTo>
                              <a:lnTo>
                                <a:pt x="77685" y="10438"/>
                              </a:lnTo>
                              <a:cubicBezTo>
                                <a:pt x="82077" y="6046"/>
                                <a:pt x="89199" y="6046"/>
                                <a:pt x="93591" y="10438"/>
                              </a:cubicBezTo>
                              <a:cubicBezTo>
                                <a:pt x="97984" y="14831"/>
                                <a:pt x="97984" y="21952"/>
                                <a:pt x="93591" y="26345"/>
                              </a:cubicBezTo>
                            </a:path>
                          </a:pathLst>
                        </a:custGeom>
                        <a:solidFill>
                          <a:srgbClr val="FFFFFF"/>
                        </a:solidFill>
                        <a:ln w="9525" cap="flat">
                          <a:noFill/>
                          <a:prstDash val="solid"/>
                          <a:miter/>
                        </a:ln>
                      </wps:spPr>
                      <wps:bodyPr rtlCol="0" anchor="ctr"/>
                    </wps:wsp>
                    <wps:wsp>
                      <wps:cNvPr id="102" name="Vapaamuotoinen: Muoto 102"/>
                      <wps:cNvSpPr/>
                      <wps:spPr>
                        <a:xfrm>
                          <a:off x="2031548" y="2030954"/>
                          <a:ext cx="118693" cy="118693"/>
                        </a:xfrm>
                        <a:custGeom>
                          <a:avLst/>
                          <a:gdLst>
                            <a:gd name="connsiteX0" fmla="*/ 93687 w 95250"/>
                            <a:gd name="connsiteY0" fmla="*/ 93687 h 95250"/>
                            <a:gd name="connsiteX1" fmla="*/ 77792 w 95250"/>
                            <a:gd name="connsiteY1" fmla="*/ 93698 h 95250"/>
                            <a:gd name="connsiteX2" fmla="*/ 77780 w 95250"/>
                            <a:gd name="connsiteY2" fmla="*/ 93687 h 95250"/>
                            <a:gd name="connsiteX3" fmla="*/ 10438 w 95250"/>
                            <a:gd name="connsiteY3" fmla="*/ 26345 h 95250"/>
                            <a:gd name="connsiteX4" fmla="*/ 10438 w 95250"/>
                            <a:gd name="connsiteY4" fmla="*/ 10438 h 95250"/>
                            <a:gd name="connsiteX5" fmla="*/ 26345 w 95250"/>
                            <a:gd name="connsiteY5" fmla="*/ 10438 h 95250"/>
                            <a:gd name="connsiteX6" fmla="*/ 93687 w 95250"/>
                            <a:gd name="connsiteY6" fmla="*/ 77780 h 95250"/>
                            <a:gd name="connsiteX7" fmla="*/ 93698 w 95250"/>
                            <a:gd name="connsiteY7" fmla="*/ 93675 h 95250"/>
                            <a:gd name="connsiteX8" fmla="*/ 93687 w 95250"/>
                            <a:gd name="connsiteY8" fmla="*/ 93687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687" y="93687"/>
                              </a:moveTo>
                              <a:cubicBezTo>
                                <a:pt x="89301" y="98079"/>
                                <a:pt x="82184" y="98084"/>
                                <a:pt x="77792" y="93698"/>
                              </a:cubicBezTo>
                              <a:cubicBezTo>
                                <a:pt x="77788" y="93695"/>
                                <a:pt x="77784" y="93691"/>
                                <a:pt x="77780" y="93687"/>
                              </a:cubicBezTo>
                              <a:lnTo>
                                <a:pt x="10438" y="26345"/>
                              </a:lnTo>
                              <a:cubicBezTo>
                                <a:pt x="6046" y="21952"/>
                                <a:pt x="6046" y="14831"/>
                                <a:pt x="10438" y="10438"/>
                              </a:cubicBezTo>
                              <a:cubicBezTo>
                                <a:pt x="14831" y="6046"/>
                                <a:pt x="21952" y="6046"/>
                                <a:pt x="26345" y="10438"/>
                              </a:cubicBezTo>
                              <a:lnTo>
                                <a:pt x="93687" y="77780"/>
                              </a:lnTo>
                              <a:cubicBezTo>
                                <a:pt x="98079" y="82166"/>
                                <a:pt x="98084" y="89282"/>
                                <a:pt x="93698" y="93675"/>
                              </a:cubicBezTo>
                              <a:cubicBezTo>
                                <a:pt x="93695" y="93679"/>
                                <a:pt x="93691" y="93683"/>
                                <a:pt x="93687" y="93687"/>
                              </a:cubicBezTo>
                            </a:path>
                          </a:pathLst>
                        </a:custGeom>
                        <a:solidFill>
                          <a:srgbClr val="FFFFFF"/>
                        </a:solidFill>
                        <a:ln w="9525" cap="flat">
                          <a:noFill/>
                          <a:prstDash val="solid"/>
                          <a:miter/>
                        </a:ln>
                      </wps:spPr>
                      <wps:bodyPr rtlCol="0" anchor="ctr"/>
                    </wps:wsp>
                    <wps:wsp>
                      <wps:cNvPr id="103" name="Vapaamuotoinen: Muoto 103"/>
                      <wps:cNvSpPr/>
                      <wps:spPr>
                        <a:xfrm>
                          <a:off x="1676607" y="324102"/>
                          <a:ext cx="71216" cy="71216"/>
                        </a:xfrm>
                        <a:custGeom>
                          <a:avLst/>
                          <a:gdLst>
                            <a:gd name="connsiteX0" fmla="*/ 30766 w 57150"/>
                            <a:gd name="connsiteY0" fmla="*/ 7144 h 57150"/>
                            <a:gd name="connsiteX1" fmla="*/ 18669 w 57150"/>
                            <a:gd name="connsiteY1" fmla="*/ 18383 h 57150"/>
                            <a:gd name="connsiteX2" fmla="*/ 7144 w 57150"/>
                            <a:gd name="connsiteY2" fmla="*/ 30861 h 57150"/>
                            <a:gd name="connsiteX3" fmla="*/ 16669 w 57150"/>
                            <a:gd name="connsiteY3" fmla="*/ 51721 h 57150"/>
                            <a:gd name="connsiteX4" fmla="*/ 18098 w 57150"/>
                            <a:gd name="connsiteY4" fmla="*/ 53912 h 57150"/>
                            <a:gd name="connsiteX5" fmla="*/ 34862 w 57150"/>
                            <a:gd name="connsiteY5" fmla="*/ 34862 h 57150"/>
                            <a:gd name="connsiteX6" fmla="*/ 53912 w 57150"/>
                            <a:gd name="connsiteY6" fmla="*/ 18193 h 57150"/>
                            <a:gd name="connsiteX7" fmla="*/ 51816 w 57150"/>
                            <a:gd name="connsiteY7" fmla="*/ 17145 h 57150"/>
                            <a:gd name="connsiteX8" fmla="*/ 30671 w 57150"/>
                            <a:gd name="connsiteY8" fmla="*/ 7620 h 57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7150" h="57150">
                              <a:moveTo>
                                <a:pt x="30766" y="7144"/>
                              </a:moveTo>
                              <a:cubicBezTo>
                                <a:pt x="26670" y="10668"/>
                                <a:pt x="22574" y="14478"/>
                                <a:pt x="18669" y="18383"/>
                              </a:cubicBezTo>
                              <a:cubicBezTo>
                                <a:pt x="14764" y="22289"/>
                                <a:pt x="10763" y="26575"/>
                                <a:pt x="7144" y="30861"/>
                              </a:cubicBezTo>
                              <a:cubicBezTo>
                                <a:pt x="9597" y="38122"/>
                                <a:pt x="12788" y="45112"/>
                                <a:pt x="16669" y="51721"/>
                              </a:cubicBezTo>
                              <a:lnTo>
                                <a:pt x="18098" y="53912"/>
                              </a:lnTo>
                              <a:cubicBezTo>
                                <a:pt x="23266" y="47204"/>
                                <a:pt x="28866" y="40841"/>
                                <a:pt x="34862" y="34862"/>
                              </a:cubicBezTo>
                              <a:cubicBezTo>
                                <a:pt x="40862" y="28918"/>
                                <a:pt x="47224" y="23351"/>
                                <a:pt x="53912" y="18193"/>
                              </a:cubicBezTo>
                              <a:lnTo>
                                <a:pt x="51816" y="17145"/>
                              </a:lnTo>
                              <a:cubicBezTo>
                                <a:pt x="45120" y="13239"/>
                                <a:pt x="38033" y="10047"/>
                                <a:pt x="30671" y="7620"/>
                              </a:cubicBezTo>
                            </a:path>
                          </a:pathLst>
                        </a:custGeom>
                        <a:solidFill>
                          <a:srgbClr val="FFFFFF"/>
                        </a:solidFill>
                        <a:ln w="9525" cap="flat">
                          <a:noFill/>
                          <a:prstDash val="solid"/>
                          <a:miter/>
                        </a:ln>
                      </wps:spPr>
                      <wps:bodyPr rtlCol="0" anchor="ctr"/>
                    </wps:wsp>
                    <wps:wsp>
                      <wps:cNvPr id="104" name="Vapaamuotoinen: Muoto 104"/>
                      <wps:cNvSpPr/>
                      <wps:spPr>
                        <a:xfrm>
                          <a:off x="1763966" y="411222"/>
                          <a:ext cx="118693" cy="118693"/>
                        </a:xfrm>
                        <a:custGeom>
                          <a:avLst/>
                          <a:gdLst>
                            <a:gd name="connsiteX0" fmla="*/ 80677 w 95250"/>
                            <a:gd name="connsiteY0" fmla="*/ 7144 h 95250"/>
                            <a:gd name="connsiteX1" fmla="*/ 80677 w 95250"/>
                            <a:gd name="connsiteY1" fmla="*/ 7144 h 95250"/>
                            <a:gd name="connsiteX2" fmla="*/ 73247 w 95250"/>
                            <a:gd name="connsiteY2" fmla="*/ 18574 h 95250"/>
                            <a:gd name="connsiteX3" fmla="*/ 72580 w 95250"/>
                            <a:gd name="connsiteY3" fmla="*/ 19526 h 95250"/>
                            <a:gd name="connsiteX4" fmla="*/ 70104 w 95250"/>
                            <a:gd name="connsiteY4" fmla="*/ 22860 h 95250"/>
                            <a:gd name="connsiteX5" fmla="*/ 68389 w 95250"/>
                            <a:gd name="connsiteY5" fmla="*/ 25241 h 95250"/>
                            <a:gd name="connsiteX6" fmla="*/ 64198 w 95250"/>
                            <a:gd name="connsiteY6" fmla="*/ 30480 h 95250"/>
                            <a:gd name="connsiteX7" fmla="*/ 60769 w 95250"/>
                            <a:gd name="connsiteY7" fmla="*/ 60865 h 95250"/>
                            <a:gd name="connsiteX8" fmla="*/ 60769 w 95250"/>
                            <a:gd name="connsiteY8" fmla="*/ 60865 h 95250"/>
                            <a:gd name="connsiteX9" fmla="*/ 30480 w 95250"/>
                            <a:gd name="connsiteY9" fmla="*/ 64294 h 95250"/>
                            <a:gd name="connsiteX10" fmla="*/ 7144 w 95250"/>
                            <a:gd name="connsiteY10" fmla="*/ 80772 h 95250"/>
                            <a:gd name="connsiteX11" fmla="*/ 13335 w 95250"/>
                            <a:gd name="connsiteY11" fmla="*/ 83248 h 95250"/>
                            <a:gd name="connsiteX12" fmla="*/ 44672 w 95250"/>
                            <a:gd name="connsiteY12" fmla="*/ 89535 h 95250"/>
                            <a:gd name="connsiteX13" fmla="*/ 77343 w 95250"/>
                            <a:gd name="connsiteY13" fmla="*/ 77248 h 95250"/>
                            <a:gd name="connsiteX14" fmla="*/ 80867 w 95250"/>
                            <a:gd name="connsiteY14" fmla="*/ 7239 h 95250"/>
                            <a:gd name="connsiteX15" fmla="*/ 80867 w 95250"/>
                            <a:gd name="connsiteY15" fmla="*/ 7239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95250" h="95250">
                              <a:moveTo>
                                <a:pt x="80677" y="7144"/>
                              </a:moveTo>
                              <a:lnTo>
                                <a:pt x="80677" y="7144"/>
                              </a:lnTo>
                              <a:cubicBezTo>
                                <a:pt x="78391" y="11049"/>
                                <a:pt x="75914" y="14764"/>
                                <a:pt x="73247" y="18574"/>
                              </a:cubicBezTo>
                              <a:lnTo>
                                <a:pt x="72580" y="19526"/>
                              </a:lnTo>
                              <a:cubicBezTo>
                                <a:pt x="71723" y="20669"/>
                                <a:pt x="70961" y="21812"/>
                                <a:pt x="70104" y="22860"/>
                              </a:cubicBezTo>
                              <a:lnTo>
                                <a:pt x="68389" y="25241"/>
                              </a:lnTo>
                              <a:lnTo>
                                <a:pt x="64198" y="30480"/>
                              </a:lnTo>
                              <a:cubicBezTo>
                                <a:pt x="67627" y="43910"/>
                                <a:pt x="66675" y="54959"/>
                                <a:pt x="60769" y="60865"/>
                              </a:cubicBezTo>
                              <a:lnTo>
                                <a:pt x="60769" y="60865"/>
                              </a:lnTo>
                              <a:cubicBezTo>
                                <a:pt x="55054" y="66580"/>
                                <a:pt x="44101" y="67723"/>
                                <a:pt x="30480" y="64294"/>
                              </a:cubicBezTo>
                              <a:cubicBezTo>
                                <a:pt x="23128" y="70368"/>
                                <a:pt x="15327" y="75876"/>
                                <a:pt x="7144" y="80772"/>
                              </a:cubicBezTo>
                              <a:cubicBezTo>
                                <a:pt x="9163" y="81704"/>
                                <a:pt x="11230" y="82530"/>
                                <a:pt x="13335" y="83248"/>
                              </a:cubicBezTo>
                              <a:cubicBezTo>
                                <a:pt x="23331" y="87166"/>
                                <a:pt x="33939" y="89293"/>
                                <a:pt x="44672" y="89535"/>
                              </a:cubicBezTo>
                              <a:cubicBezTo>
                                <a:pt x="56780" y="90050"/>
                                <a:pt x="68576" y="85614"/>
                                <a:pt x="77343" y="77248"/>
                              </a:cubicBezTo>
                              <a:cubicBezTo>
                                <a:pt x="92297" y="62294"/>
                                <a:pt x="93345" y="36385"/>
                                <a:pt x="80867" y="7239"/>
                              </a:cubicBezTo>
                              <a:lnTo>
                                <a:pt x="80867" y="7239"/>
                              </a:lnTo>
                            </a:path>
                          </a:pathLst>
                        </a:custGeom>
                        <a:solidFill>
                          <a:srgbClr val="FFFFFF"/>
                        </a:solidFill>
                        <a:ln w="9525" cap="flat">
                          <a:noFill/>
                          <a:prstDash val="solid"/>
                          <a:miter/>
                        </a:ln>
                      </wps:spPr>
                      <wps:bodyPr rtlCol="0" anchor="ctr"/>
                    </wps:wsp>
                    <wps:wsp>
                      <wps:cNvPr id="105" name="Vapaamuotoinen: Muoto 105"/>
                      <wps:cNvSpPr/>
                      <wps:spPr>
                        <a:xfrm>
                          <a:off x="1628853" y="410747"/>
                          <a:ext cx="118693" cy="118693"/>
                        </a:xfrm>
                        <a:custGeom>
                          <a:avLst/>
                          <a:gdLst>
                            <a:gd name="connsiteX0" fmla="*/ 35846 w 95250"/>
                            <a:gd name="connsiteY0" fmla="*/ 60960 h 95250"/>
                            <a:gd name="connsiteX1" fmla="*/ 32417 w 95250"/>
                            <a:gd name="connsiteY1" fmla="*/ 30671 h 95250"/>
                            <a:gd name="connsiteX2" fmla="*/ 15844 w 95250"/>
                            <a:gd name="connsiteY2" fmla="*/ 7144 h 95250"/>
                            <a:gd name="connsiteX3" fmla="*/ 19368 w 95250"/>
                            <a:gd name="connsiteY3" fmla="*/ 77438 h 95250"/>
                            <a:gd name="connsiteX4" fmla="*/ 89472 w 95250"/>
                            <a:gd name="connsiteY4" fmla="*/ 81058 h 95250"/>
                            <a:gd name="connsiteX5" fmla="*/ 66231 w 95250"/>
                            <a:gd name="connsiteY5" fmla="*/ 64484 h 95250"/>
                            <a:gd name="connsiteX6" fmla="*/ 35846 w 95250"/>
                            <a:gd name="connsiteY6" fmla="*/ 60960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35846" y="60960"/>
                              </a:moveTo>
                              <a:cubicBezTo>
                                <a:pt x="29941" y="55150"/>
                                <a:pt x="28988" y="44101"/>
                                <a:pt x="32417" y="30671"/>
                              </a:cubicBezTo>
                              <a:cubicBezTo>
                                <a:pt x="26342" y="23231"/>
                                <a:pt x="20803" y="15369"/>
                                <a:pt x="15844" y="7144"/>
                              </a:cubicBezTo>
                              <a:cubicBezTo>
                                <a:pt x="3271" y="36481"/>
                                <a:pt x="4223" y="62294"/>
                                <a:pt x="19368" y="77438"/>
                              </a:cubicBezTo>
                              <a:cubicBezTo>
                                <a:pt x="34513" y="92583"/>
                                <a:pt x="60325" y="93536"/>
                                <a:pt x="89472" y="81058"/>
                              </a:cubicBezTo>
                              <a:cubicBezTo>
                                <a:pt x="81355" y="76072"/>
                                <a:pt x="73589" y="70534"/>
                                <a:pt x="66231" y="64484"/>
                              </a:cubicBezTo>
                              <a:cubicBezTo>
                                <a:pt x="52801" y="67913"/>
                                <a:pt x="41752" y="66961"/>
                                <a:pt x="35846" y="60960"/>
                              </a:cubicBezTo>
                            </a:path>
                          </a:pathLst>
                        </a:custGeom>
                        <a:solidFill>
                          <a:srgbClr val="FFFFFF"/>
                        </a:solidFill>
                        <a:ln w="9525" cap="flat">
                          <a:noFill/>
                          <a:prstDash val="solid"/>
                          <a:miter/>
                        </a:ln>
                      </wps:spPr>
                      <wps:bodyPr rtlCol="0" anchor="ctr"/>
                    </wps:wsp>
                    <wps:wsp>
                      <wps:cNvPr id="106" name="Vapaamuotoinen: Muoto 106"/>
                      <wps:cNvSpPr/>
                      <wps:spPr>
                        <a:xfrm>
                          <a:off x="1629563" y="276256"/>
                          <a:ext cx="249255" cy="225516"/>
                        </a:xfrm>
                        <a:custGeom>
                          <a:avLst/>
                          <a:gdLst>
                            <a:gd name="connsiteX0" fmla="*/ 178818 w 200025"/>
                            <a:gd name="connsiteY0" fmla="*/ 108690 h 180975"/>
                            <a:gd name="connsiteX1" fmla="*/ 185009 w 200025"/>
                            <a:gd name="connsiteY1" fmla="*/ 19727 h 180975"/>
                            <a:gd name="connsiteX2" fmla="*/ 101951 w 200025"/>
                            <a:gd name="connsiteY2" fmla="*/ 22394 h 180975"/>
                            <a:gd name="connsiteX3" fmla="*/ 18988 w 200025"/>
                            <a:gd name="connsiteY3" fmla="*/ 19727 h 180975"/>
                            <a:gd name="connsiteX4" fmla="*/ 24608 w 200025"/>
                            <a:gd name="connsiteY4" fmla="*/ 107833 h 180975"/>
                            <a:gd name="connsiteX5" fmla="*/ 95760 w 200025"/>
                            <a:gd name="connsiteY5" fmla="*/ 179366 h 180975"/>
                            <a:gd name="connsiteX6" fmla="*/ 97856 w 200025"/>
                            <a:gd name="connsiteY6" fmla="*/ 180413 h 180975"/>
                            <a:gd name="connsiteX7" fmla="*/ 100618 w 200025"/>
                            <a:gd name="connsiteY7" fmla="*/ 181175 h 180975"/>
                            <a:gd name="connsiteX8" fmla="*/ 101951 w 200025"/>
                            <a:gd name="connsiteY8" fmla="*/ 181175 h 180975"/>
                            <a:gd name="connsiteX9" fmla="*/ 107857 w 200025"/>
                            <a:gd name="connsiteY9" fmla="*/ 179556 h 180975"/>
                            <a:gd name="connsiteX10" fmla="*/ 147481 w 200025"/>
                            <a:gd name="connsiteY10" fmla="*/ 148314 h 180975"/>
                            <a:gd name="connsiteX11" fmla="*/ 178723 w 200025"/>
                            <a:gd name="connsiteY11" fmla="*/ 108690 h 180975"/>
                            <a:gd name="connsiteX12" fmla="*/ 101951 w 200025"/>
                            <a:gd name="connsiteY12" fmla="*/ 155458 h 180975"/>
                            <a:gd name="connsiteX13" fmla="*/ 72805 w 200025"/>
                            <a:gd name="connsiteY13" fmla="*/ 131455 h 180975"/>
                            <a:gd name="connsiteX14" fmla="*/ 44801 w 200025"/>
                            <a:gd name="connsiteY14" fmla="*/ 96022 h 180975"/>
                            <a:gd name="connsiteX15" fmla="*/ 35276 w 200025"/>
                            <a:gd name="connsiteY15" fmla="*/ 36110 h 180975"/>
                            <a:gd name="connsiteX16" fmla="*/ 51564 w 200025"/>
                            <a:gd name="connsiteY16" fmla="*/ 30680 h 180975"/>
                            <a:gd name="connsiteX17" fmla="*/ 96713 w 200025"/>
                            <a:gd name="connsiteY17" fmla="*/ 46206 h 180975"/>
                            <a:gd name="connsiteX18" fmla="*/ 96712 w 200025"/>
                            <a:gd name="connsiteY18" fmla="*/ 46206 h 180975"/>
                            <a:gd name="connsiteX19" fmla="*/ 112048 w 200025"/>
                            <a:gd name="connsiteY19" fmla="*/ 56588 h 180975"/>
                            <a:gd name="connsiteX20" fmla="*/ 112048 w 200025"/>
                            <a:gd name="connsiteY20" fmla="*/ 56588 h 180975"/>
                            <a:gd name="connsiteX21" fmla="*/ 125097 w 200025"/>
                            <a:gd name="connsiteY21" fmla="*/ 67637 h 180975"/>
                            <a:gd name="connsiteX22" fmla="*/ 126716 w 200025"/>
                            <a:gd name="connsiteY22" fmla="*/ 69066 h 180975"/>
                            <a:gd name="connsiteX23" fmla="*/ 126716 w 200025"/>
                            <a:gd name="connsiteY23" fmla="*/ 69638 h 180975"/>
                            <a:gd name="connsiteX24" fmla="*/ 130431 w 200025"/>
                            <a:gd name="connsiteY24" fmla="*/ 73257 h 180975"/>
                            <a:gd name="connsiteX25" fmla="*/ 147290 w 200025"/>
                            <a:gd name="connsiteY25" fmla="*/ 92307 h 180975"/>
                            <a:gd name="connsiteX26" fmla="*/ 148243 w 200025"/>
                            <a:gd name="connsiteY26" fmla="*/ 90688 h 180975"/>
                            <a:gd name="connsiteX27" fmla="*/ 159101 w 200025"/>
                            <a:gd name="connsiteY27" fmla="*/ 69733 h 180975"/>
                            <a:gd name="connsiteX28" fmla="*/ 147576 w 200025"/>
                            <a:gd name="connsiteY28" fmla="*/ 57255 h 180975"/>
                            <a:gd name="connsiteX29" fmla="*/ 145671 w 200025"/>
                            <a:gd name="connsiteY29" fmla="*/ 55350 h 180975"/>
                            <a:gd name="connsiteX30" fmla="*/ 142242 w 200025"/>
                            <a:gd name="connsiteY30" fmla="*/ 52112 h 180975"/>
                            <a:gd name="connsiteX31" fmla="*/ 140432 w 200025"/>
                            <a:gd name="connsiteY31" fmla="*/ 50397 h 180975"/>
                            <a:gd name="connsiteX32" fmla="*/ 136146 w 200025"/>
                            <a:gd name="connsiteY32" fmla="*/ 46587 h 180975"/>
                            <a:gd name="connsiteX33" fmla="*/ 135479 w 200025"/>
                            <a:gd name="connsiteY33" fmla="*/ 46016 h 180975"/>
                            <a:gd name="connsiteX34" fmla="*/ 135479 w 200025"/>
                            <a:gd name="connsiteY34" fmla="*/ 46016 h 180975"/>
                            <a:gd name="connsiteX35" fmla="*/ 125002 w 200025"/>
                            <a:gd name="connsiteY35" fmla="*/ 37538 h 180975"/>
                            <a:gd name="connsiteX36" fmla="*/ 168531 w 200025"/>
                            <a:gd name="connsiteY36" fmla="*/ 36586 h 180975"/>
                            <a:gd name="connsiteX37" fmla="*/ 159006 w 200025"/>
                            <a:gd name="connsiteY37" fmla="*/ 97165 h 180975"/>
                            <a:gd name="connsiteX38" fmla="*/ 131288 w 200025"/>
                            <a:gd name="connsiteY38" fmla="*/ 132312 h 180975"/>
                            <a:gd name="connsiteX39" fmla="*/ 101951 w 200025"/>
                            <a:gd name="connsiteY39" fmla="*/ 155458 h 180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200025" h="180975">
                              <a:moveTo>
                                <a:pt x="178818" y="108690"/>
                              </a:moveTo>
                              <a:cubicBezTo>
                                <a:pt x="200821" y="72019"/>
                                <a:pt x="203202" y="37919"/>
                                <a:pt x="185009" y="19727"/>
                              </a:cubicBezTo>
                              <a:cubicBezTo>
                                <a:pt x="166816" y="1534"/>
                                <a:pt x="136337" y="3629"/>
                                <a:pt x="101951" y="22394"/>
                              </a:cubicBezTo>
                              <a:cubicBezTo>
                                <a:pt x="67661" y="3344"/>
                                <a:pt x="36229" y="2486"/>
                                <a:pt x="18988" y="19727"/>
                              </a:cubicBezTo>
                              <a:cubicBezTo>
                                <a:pt x="1748" y="36967"/>
                                <a:pt x="3082" y="71543"/>
                                <a:pt x="24608" y="107833"/>
                              </a:cubicBezTo>
                              <a:cubicBezTo>
                                <a:pt x="42324" y="136977"/>
                                <a:pt x="66711" y="161495"/>
                                <a:pt x="95760" y="179366"/>
                              </a:cubicBezTo>
                              <a:cubicBezTo>
                                <a:pt x="96408" y="179808"/>
                                <a:pt x="97113" y="180160"/>
                                <a:pt x="97856" y="180413"/>
                              </a:cubicBezTo>
                              <a:cubicBezTo>
                                <a:pt x="98733" y="180805"/>
                                <a:pt x="99664" y="181062"/>
                                <a:pt x="100618" y="181175"/>
                              </a:cubicBezTo>
                              <a:lnTo>
                                <a:pt x="101951" y="181175"/>
                              </a:lnTo>
                              <a:cubicBezTo>
                                <a:pt x="104033" y="181203"/>
                                <a:pt x="106080" y="180641"/>
                                <a:pt x="107857" y="179556"/>
                              </a:cubicBezTo>
                              <a:cubicBezTo>
                                <a:pt x="122303" y="170816"/>
                                <a:pt x="135612" y="160322"/>
                                <a:pt x="147481" y="148314"/>
                              </a:cubicBezTo>
                              <a:cubicBezTo>
                                <a:pt x="159473" y="136431"/>
                                <a:pt x="169965" y="123124"/>
                                <a:pt x="178723" y="108690"/>
                              </a:cubicBezTo>
                              <a:moveTo>
                                <a:pt x="101951" y="155458"/>
                              </a:moveTo>
                              <a:cubicBezTo>
                                <a:pt x="91474" y="148430"/>
                                <a:pt x="81712" y="140390"/>
                                <a:pt x="72805" y="131455"/>
                              </a:cubicBezTo>
                              <a:cubicBezTo>
                                <a:pt x="62047" y="120842"/>
                                <a:pt x="52641" y="108941"/>
                                <a:pt x="44801" y="96022"/>
                              </a:cubicBezTo>
                              <a:cubicBezTo>
                                <a:pt x="29371" y="70019"/>
                                <a:pt x="25751" y="46016"/>
                                <a:pt x="35276" y="36110"/>
                              </a:cubicBezTo>
                              <a:cubicBezTo>
                                <a:pt x="39789" y="32243"/>
                                <a:pt x="45634" y="30295"/>
                                <a:pt x="51564" y="30680"/>
                              </a:cubicBezTo>
                              <a:cubicBezTo>
                                <a:pt x="67667" y="32039"/>
                                <a:pt x="83180" y="37374"/>
                                <a:pt x="96713" y="46206"/>
                              </a:cubicBezTo>
                              <a:lnTo>
                                <a:pt x="96712" y="46206"/>
                              </a:lnTo>
                              <a:cubicBezTo>
                                <a:pt x="101666" y="49254"/>
                                <a:pt x="107285" y="52969"/>
                                <a:pt x="112048" y="56588"/>
                              </a:cubicBezTo>
                              <a:lnTo>
                                <a:pt x="112048" y="56588"/>
                              </a:lnTo>
                              <a:cubicBezTo>
                                <a:pt x="116429" y="60017"/>
                                <a:pt x="120811" y="63732"/>
                                <a:pt x="125097" y="67637"/>
                              </a:cubicBezTo>
                              <a:lnTo>
                                <a:pt x="126716" y="69066"/>
                              </a:lnTo>
                              <a:lnTo>
                                <a:pt x="126716" y="69638"/>
                              </a:lnTo>
                              <a:lnTo>
                                <a:pt x="130431" y="73257"/>
                              </a:lnTo>
                              <a:cubicBezTo>
                                <a:pt x="136481" y="79213"/>
                                <a:pt x="142114" y="85578"/>
                                <a:pt x="147290" y="92307"/>
                              </a:cubicBezTo>
                              <a:lnTo>
                                <a:pt x="148243" y="90688"/>
                              </a:lnTo>
                              <a:cubicBezTo>
                                <a:pt x="152591" y="84105"/>
                                <a:pt x="156231" y="77081"/>
                                <a:pt x="159101" y="69733"/>
                              </a:cubicBezTo>
                              <a:cubicBezTo>
                                <a:pt x="155482" y="65447"/>
                                <a:pt x="151672" y="61351"/>
                                <a:pt x="147576" y="57255"/>
                              </a:cubicBezTo>
                              <a:lnTo>
                                <a:pt x="145671" y="55350"/>
                              </a:lnTo>
                              <a:lnTo>
                                <a:pt x="142242" y="52112"/>
                              </a:lnTo>
                              <a:lnTo>
                                <a:pt x="140432" y="50397"/>
                              </a:lnTo>
                              <a:lnTo>
                                <a:pt x="136146" y="46587"/>
                              </a:lnTo>
                              <a:lnTo>
                                <a:pt x="135479" y="46016"/>
                              </a:lnTo>
                              <a:lnTo>
                                <a:pt x="135479" y="46016"/>
                              </a:lnTo>
                              <a:cubicBezTo>
                                <a:pt x="132050" y="43063"/>
                                <a:pt x="128526" y="40205"/>
                                <a:pt x="125002" y="37538"/>
                              </a:cubicBezTo>
                              <a:cubicBezTo>
                                <a:pt x="144052" y="29537"/>
                                <a:pt x="160816" y="28871"/>
                                <a:pt x="168531" y="36586"/>
                              </a:cubicBezTo>
                              <a:cubicBezTo>
                                <a:pt x="178056" y="46587"/>
                                <a:pt x="174627" y="70971"/>
                                <a:pt x="159006" y="97165"/>
                              </a:cubicBezTo>
                              <a:cubicBezTo>
                                <a:pt x="151249" y="109977"/>
                                <a:pt x="141939" y="121782"/>
                                <a:pt x="131288" y="132312"/>
                              </a:cubicBezTo>
                              <a:cubicBezTo>
                                <a:pt x="122298" y="140978"/>
                                <a:pt x="112471" y="148731"/>
                                <a:pt x="101951" y="155458"/>
                              </a:cubicBezTo>
                            </a:path>
                          </a:pathLst>
                        </a:custGeom>
                        <a:solidFill>
                          <a:srgbClr val="FFFFFF"/>
                        </a:solidFill>
                        <a:ln w="9525" cap="flat">
                          <a:noFill/>
                          <a:prstDash val="solid"/>
                          <a:miter/>
                        </a:ln>
                      </wps:spPr>
                      <wps:bodyPr rtlCol="0" anchor="ctr"/>
                    </wps:wsp>
                    <wps:wsp>
                      <wps:cNvPr id="107" name="Vapaamuotoinen: Muoto 107"/>
                      <wps:cNvSpPr/>
                      <wps:spPr>
                        <a:xfrm>
                          <a:off x="2026800" y="4155"/>
                          <a:ext cx="118693" cy="118693"/>
                        </a:xfrm>
                        <a:custGeom>
                          <a:avLst/>
                          <a:gdLst>
                            <a:gd name="connsiteX0" fmla="*/ 93687 w 95250"/>
                            <a:gd name="connsiteY0" fmla="*/ 26345 h 95250"/>
                            <a:gd name="connsiteX1" fmla="*/ 26345 w 95250"/>
                            <a:gd name="connsiteY1" fmla="*/ 93687 h 95250"/>
                            <a:gd name="connsiteX2" fmla="*/ 10438 w 95250"/>
                            <a:gd name="connsiteY2" fmla="*/ 93687 h 95250"/>
                            <a:gd name="connsiteX3" fmla="*/ 10438 w 95250"/>
                            <a:gd name="connsiteY3" fmla="*/ 77780 h 95250"/>
                            <a:gd name="connsiteX4" fmla="*/ 77780 w 95250"/>
                            <a:gd name="connsiteY4" fmla="*/ 10438 h 95250"/>
                            <a:gd name="connsiteX5" fmla="*/ 93687 w 95250"/>
                            <a:gd name="connsiteY5" fmla="*/ 10438 h 95250"/>
                            <a:gd name="connsiteX6" fmla="*/ 93687 w 95250"/>
                            <a:gd name="connsiteY6" fmla="*/ 26345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5250" h="95250">
                              <a:moveTo>
                                <a:pt x="93687" y="26345"/>
                              </a:moveTo>
                              <a:lnTo>
                                <a:pt x="26345" y="93687"/>
                              </a:lnTo>
                              <a:cubicBezTo>
                                <a:pt x="21952" y="98079"/>
                                <a:pt x="14831" y="98079"/>
                                <a:pt x="10438" y="93687"/>
                              </a:cubicBezTo>
                              <a:cubicBezTo>
                                <a:pt x="6046" y="89294"/>
                                <a:pt x="6046" y="82172"/>
                                <a:pt x="10438" y="77780"/>
                              </a:cubicBezTo>
                              <a:lnTo>
                                <a:pt x="77780" y="10438"/>
                              </a:lnTo>
                              <a:cubicBezTo>
                                <a:pt x="82172" y="6046"/>
                                <a:pt x="89294" y="6046"/>
                                <a:pt x="93687" y="10438"/>
                              </a:cubicBezTo>
                              <a:cubicBezTo>
                                <a:pt x="98079" y="14831"/>
                                <a:pt x="98079" y="21952"/>
                                <a:pt x="93687" y="26345"/>
                              </a:cubicBezTo>
                            </a:path>
                          </a:pathLst>
                        </a:custGeom>
                        <a:solidFill>
                          <a:srgbClr val="FFFFFF"/>
                        </a:solidFill>
                        <a:ln w="9525" cap="flat">
                          <a:noFill/>
                          <a:prstDash val="solid"/>
                          <a:miter/>
                        </a:ln>
                      </wps:spPr>
                      <wps:bodyPr rtlCol="0" anchor="ctr"/>
                    </wps:wsp>
                    <wps:wsp>
                      <wps:cNvPr id="108" name="Vapaamuotoinen: Muoto 108"/>
                      <wps:cNvSpPr/>
                      <wps:spPr>
                        <a:xfrm>
                          <a:off x="1351913" y="2137"/>
                          <a:ext cx="118693" cy="118693"/>
                        </a:xfrm>
                        <a:custGeom>
                          <a:avLst/>
                          <a:gdLst>
                            <a:gd name="connsiteX0" fmla="*/ 93591 w 95250"/>
                            <a:gd name="connsiteY0" fmla="*/ 93687 h 95250"/>
                            <a:gd name="connsiteX1" fmla="*/ 77696 w 95250"/>
                            <a:gd name="connsiteY1" fmla="*/ 93698 h 95250"/>
                            <a:gd name="connsiteX2" fmla="*/ 77685 w 95250"/>
                            <a:gd name="connsiteY2" fmla="*/ 93687 h 95250"/>
                            <a:gd name="connsiteX3" fmla="*/ 10438 w 95250"/>
                            <a:gd name="connsiteY3" fmla="*/ 26345 h 95250"/>
                            <a:gd name="connsiteX4" fmla="*/ 10438 w 95250"/>
                            <a:gd name="connsiteY4" fmla="*/ 10438 h 95250"/>
                            <a:gd name="connsiteX5" fmla="*/ 26345 w 95250"/>
                            <a:gd name="connsiteY5" fmla="*/ 10438 h 95250"/>
                            <a:gd name="connsiteX6" fmla="*/ 93687 w 95250"/>
                            <a:gd name="connsiteY6" fmla="*/ 77780 h 95250"/>
                            <a:gd name="connsiteX7" fmla="*/ 93698 w 95250"/>
                            <a:gd name="connsiteY7" fmla="*/ 93675 h 95250"/>
                            <a:gd name="connsiteX8" fmla="*/ 93687 w 95250"/>
                            <a:gd name="connsiteY8" fmla="*/ 93687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591" y="93687"/>
                              </a:moveTo>
                              <a:cubicBezTo>
                                <a:pt x="89205" y="98079"/>
                                <a:pt x="82089" y="98084"/>
                                <a:pt x="77696" y="93698"/>
                              </a:cubicBezTo>
                              <a:cubicBezTo>
                                <a:pt x="77692" y="93694"/>
                                <a:pt x="77689" y="93691"/>
                                <a:pt x="77685" y="93687"/>
                              </a:cubicBezTo>
                              <a:lnTo>
                                <a:pt x="10438" y="26345"/>
                              </a:lnTo>
                              <a:cubicBezTo>
                                <a:pt x="6046" y="21952"/>
                                <a:pt x="6046" y="14831"/>
                                <a:pt x="10438" y="10438"/>
                              </a:cubicBezTo>
                              <a:cubicBezTo>
                                <a:pt x="14831" y="6046"/>
                                <a:pt x="21952" y="6046"/>
                                <a:pt x="26345" y="10438"/>
                              </a:cubicBezTo>
                              <a:lnTo>
                                <a:pt x="93687" y="77780"/>
                              </a:lnTo>
                              <a:cubicBezTo>
                                <a:pt x="98079" y="82166"/>
                                <a:pt x="98084" y="89282"/>
                                <a:pt x="93698" y="93675"/>
                              </a:cubicBezTo>
                              <a:cubicBezTo>
                                <a:pt x="93695" y="93679"/>
                                <a:pt x="93691" y="93683"/>
                                <a:pt x="93687" y="93687"/>
                              </a:cubicBezTo>
                            </a:path>
                          </a:pathLst>
                        </a:custGeom>
                        <a:solidFill>
                          <a:srgbClr val="FFFFFF"/>
                        </a:solidFill>
                        <a:ln w="9525" cap="flat">
                          <a:noFill/>
                          <a:prstDash val="solid"/>
                          <a:miter/>
                        </a:ln>
                      </wps:spPr>
                      <wps:bodyPr rtlCol="0" anchor="ctr"/>
                    </wps:wsp>
                    <wps:wsp>
                      <wps:cNvPr id="109" name="Vapaamuotoinen: Muoto 109"/>
                      <wps:cNvSpPr/>
                      <wps:spPr>
                        <a:xfrm>
                          <a:off x="2028462" y="679161"/>
                          <a:ext cx="118693" cy="118693"/>
                        </a:xfrm>
                        <a:custGeom>
                          <a:avLst/>
                          <a:gdLst>
                            <a:gd name="connsiteX0" fmla="*/ 93972 w 95250"/>
                            <a:gd name="connsiteY0" fmla="*/ 93687 h 95250"/>
                            <a:gd name="connsiteX1" fmla="*/ 78077 w 95250"/>
                            <a:gd name="connsiteY1" fmla="*/ 93698 h 95250"/>
                            <a:gd name="connsiteX2" fmla="*/ 78066 w 95250"/>
                            <a:gd name="connsiteY2" fmla="*/ 93687 h 95250"/>
                            <a:gd name="connsiteX3" fmla="*/ 10438 w 95250"/>
                            <a:gd name="connsiteY3" fmla="*/ 26345 h 95250"/>
                            <a:gd name="connsiteX4" fmla="*/ 10438 w 95250"/>
                            <a:gd name="connsiteY4" fmla="*/ 10438 h 95250"/>
                            <a:gd name="connsiteX5" fmla="*/ 26345 w 95250"/>
                            <a:gd name="connsiteY5" fmla="*/ 10438 h 95250"/>
                            <a:gd name="connsiteX6" fmla="*/ 93687 w 95250"/>
                            <a:gd name="connsiteY6" fmla="*/ 77780 h 95250"/>
                            <a:gd name="connsiteX7" fmla="*/ 93698 w 95250"/>
                            <a:gd name="connsiteY7" fmla="*/ 93675 h 95250"/>
                            <a:gd name="connsiteX8" fmla="*/ 93687 w 95250"/>
                            <a:gd name="connsiteY8" fmla="*/ 93687 h 952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5250" h="95250">
                              <a:moveTo>
                                <a:pt x="93972" y="93687"/>
                              </a:moveTo>
                              <a:cubicBezTo>
                                <a:pt x="89586" y="98079"/>
                                <a:pt x="82470" y="98084"/>
                                <a:pt x="78077" y="93698"/>
                              </a:cubicBezTo>
                              <a:cubicBezTo>
                                <a:pt x="78073" y="93694"/>
                                <a:pt x="78069" y="93691"/>
                                <a:pt x="78066" y="93687"/>
                              </a:cubicBezTo>
                              <a:lnTo>
                                <a:pt x="10438" y="26345"/>
                              </a:lnTo>
                              <a:cubicBezTo>
                                <a:pt x="6046" y="21952"/>
                                <a:pt x="6046" y="14831"/>
                                <a:pt x="10438" y="10438"/>
                              </a:cubicBezTo>
                              <a:cubicBezTo>
                                <a:pt x="14831" y="6046"/>
                                <a:pt x="21952" y="6046"/>
                                <a:pt x="26345" y="10438"/>
                              </a:cubicBezTo>
                              <a:lnTo>
                                <a:pt x="93687" y="77780"/>
                              </a:lnTo>
                              <a:cubicBezTo>
                                <a:pt x="98079" y="82166"/>
                                <a:pt x="98084" y="89282"/>
                                <a:pt x="93698" y="93675"/>
                              </a:cubicBezTo>
                              <a:cubicBezTo>
                                <a:pt x="93695" y="93679"/>
                                <a:pt x="93691" y="93683"/>
                                <a:pt x="93687" y="93687"/>
                              </a:cubicBezTo>
                            </a:path>
                          </a:pathLst>
                        </a:custGeom>
                        <a:solidFill>
                          <a:srgbClr val="FFFFFF"/>
                        </a:solidFill>
                        <a:ln w="9525" cap="flat">
                          <a:noFill/>
                          <a:prstDash val="solid"/>
                          <a:miter/>
                        </a:ln>
                      </wps:spPr>
                      <wps:bodyPr rtlCol="0" anchor="ctr"/>
                    </wps:wsp>
                  </wpg:wgp>
                </a:graphicData>
              </a:graphic>
              <wp14:sizeRelH relativeFrom="margin">
                <wp14:pctWidth>0</wp14:pctWidth>
              </wp14:sizeRelH>
              <wp14:sizeRelV relativeFrom="margin">
                <wp14:pctHeight>0</wp14:pctHeight>
              </wp14:sizeRelV>
            </wp:anchor>
          </w:drawing>
        </mc:Choice>
        <mc:Fallback>
          <w:pict>
            <v:group w14:anchorId="2BB134DF" id="Ryhmä 6" o:spid="_x0000_s1026" alt="&quot;&quot;" style="position:absolute;margin-left:-47.2pt;margin-top:-19.15pt;width:125.5pt;height:399.7pt;z-index:251663360;mso-width-relative:margin;mso-height-relative:margin" coordsize="21590,68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">
              <o:lock v:ext="edit" aspectratio="t"/>
              <v:shape id="Vapaamuotoinen: Muoto 2" o:spid="_x0000_s1027" style="position:absolute;left:90;top:60839;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" path="m93591,26345l26345,93687v-4393,4392,-11514,4392,-15907,c6046,89294,6046,82172,10438,77780l77685,10438v4392,-4392,11514,-4392,15906,c97984,14831,97984,21953,93591,26345e" stroked="f">
                <v:stroke joinstyle="miter"/>
                <v:path arrowok="t" o:connecttype="custom" o:connectlocs="116626,32829;32829,116745;13007,116745;13007,96923;96805,13007;116626,13007;116626,32829" o:connectangles="0,0,0,0,0,0,0"/>
              </v:shape>
              <v:shape id="Vapaamuotoinen: Muoto 4" o:spid="_x0000_s1028" style="position:absolute;left:6858;top:67608;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" path="m93687,26345l26345,93687v-4393,4392,-11514,4392,-15907,c6046,89294,6046,82172,10438,77780l78256,10438v4393,-4392,11514,-4392,15907,c98555,14831,98555,21953,94163,26345e" stroked="f">
                <v:stroke joinstyle="miter"/>
                <v:path arrowok="t" o:connecttype="custom" o:connectlocs="116745,32829;32829,116745;13007,116745;13007,96923;97516,13007;117338,13007;117338,32829" o:connectangles="0,0,0,0,0,0,0"/>
              </v:shape>
              <v:shape id="Vapaamuotoinen: Muoto 5" o:spid="_x0000_s1029" style="position:absolute;left:106;top:67588;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" path="m93782,93687v-4386,4392,-11503,4398,-15895,11c77883,93694,77879,93691,77875,93687l10438,26345v-4392,-4393,-4392,-11515,,-15907c14831,6046,21952,6046,26345,10438l93782,77685v4392,4386,4398,11503,12,15895c93790,93584,93786,93587,93782,93591e" stroked="f">
                <v:stroke joinstyle="miter"/>
                <v:path arrowok="t" o:connecttype="custom" o:connectlocs="116864,116745;97057,116759;97042,116745;13007,32829;13007,13007;32829,13007;116864,96805;116879,116612;116864,116626" o:connectangles="0,0,0,0,0,0,0,0,0"/>
              </v:shape>
              <v:shape id="Vapaamuotoinen: Muoto 8" o:spid="_x0000_s1030" style="position:absolute;left:67;top:47321;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" path="m93687,26345l26345,93687v-4393,4392,-11514,4392,-15907,c6046,89294,6046,82172,10438,77780l77780,10438v4392,-4392,11514,-4392,15907,c98079,14831,98079,21952,93687,26345e" stroked="f">
                <v:stroke joinstyle="miter"/>
                <v:path arrowok="t" o:connecttype="custom" o:connectlocs="116745,32829;32829,116745;13007,116745;13007,96923;96923,13007;116745,13007;116745,32829" o:connectangles="0,0,0,0,0,0,0"/>
              </v:shape>
              <v:shape id="Vapaamuotoinen: Muoto 10" o:spid="_x0000_s1031" style="position:absolute;left:159;top:54013;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" path="m93051,93096v-4386,4392,-11502,4397,-15895,11c77152,93104,77149,93100,77145,93096l9898,25754c5827,21068,6326,13969,11013,9898v4247,-3689,10567,-3670,14792,44l93051,77189v4393,4386,4398,11502,12,15895c93059,93088,93055,93092,93051,93095e" stroked="f">
                <v:stroke joinstyle="miter"/>
                <v:path arrowok="t" o:connecttype="custom" o:connectlocs="115953,116009;96146,116023;96132,116009;12334,32093;13724,12334;32156,12389;115953,96187;115968,115994;115953,116008" o:connectangles="0,0,0,0,0,0,0,0,0"/>
              </v:shape>
              <v:shape id="Vapaamuotoinen: Muoto 11" o:spid="_x0000_s1032" style="position:absolute;left:3340;top:57285;width:712;height:71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" path="m30861,7144v-4191,3524,-8192,7334,-12192,11239c14668,22288,10763,26575,7144,30861v2501,7242,5690,14227,9525,20860l18097,53912c23239,47182,28840,40817,34861,34862,40861,28918,47224,23351,53911,18193v-725,-292,-1426,-642,-2095,-1048c45120,13240,38033,10047,30670,7620e" stroked="f">
                <v:stroke joinstyle="miter"/>
                <v:path arrowok="t" o:connecttype="custom" o:connectlocs="38457,8902;23264,22908;8902,38457;20772,64451;22551,67181;43441,43442;67180,22671;64569,21365;38219,9495" o:connectangles="0,0,0,0,0,0,0,0,0"/>
              </v:shape>
              <v:shape id="Vapaamuotoinen: Muoto 12" o:spid="_x0000_s1033" style="position:absolute;left:4216;top:58156;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" path="m80677,7144r,c78391,11049,75914,14764,73247,18574r-762,952c71723,20669,70961,21812,70104,22860r-1714,2381l64199,30480v3429,13430,2476,24479,-3429,30385l60770,60865v-5715,5715,-16764,6858,-30290,3429c23128,70368,15327,75876,7144,80772r6191,2572c23333,87244,33943,89340,44672,89535v12108,515,23904,-3921,32671,-12287c92297,62294,93345,36386,80867,7239r,e" stroked="f">
                <v:stroke joinstyle="miter"/>
                <v:path arrowok="t" o:connecttype="custom" o:connectlocs="100533,8902;100533,8902;91275,23145;90325,24332;87358,28486;85222,31453;80000,37982;75727,75845;75727,75845;37982,80118;8902,100652;16617,103857;55667,111571;96379,96260;100770,9021;100770,9021" o:connectangles="0,0,0,0,0,0,0,0,0,0,0,0,0,0,0,0"/>
              </v:shape>
              <v:shape id="Vapaamuotoinen: Muoto 13" o:spid="_x0000_s1034" style="position:absolute;left:2866;top:58151;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" path="m35846,60960c29941,55150,28988,44101,32417,30671,26342,23231,20803,15369,15844,7144,3271,36481,4223,62294,19368,77438v15145,15145,40862,16098,70104,3620c81323,76073,73526,70536,66136,64484,52705,67913,41752,66865,35846,60960e" stroked="f">
                <v:stroke joinstyle="miter"/>
                <v:path arrowok="t" o:connecttype="custom" o:connectlocs="44668,75964;40395,38220;19744,8902;24135,96497;111493,101008;82413,80355;44668,75964" o:connectangles="0,0,0,0,0,0,0"/>
              </v:shape>
              <v:shape id="Vapaamuotoinen: Muoto 14" o:spid="_x0000_s1035" style="position:absolute;left:2875;top:56807;width:2492;height:2255;visibility:visible;mso-wrap-style:square;v-text-anchor:middle" coordsize="2000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" path="m178818,108690v22003,-36671,24384,-70771,6191,-88964c166817,1534,136336,3629,101951,22393,67566,3343,36229,2486,18988,19726,1748,36967,3082,71542,24608,107833v17646,29198,42048,53731,71152,71532c96408,179808,97113,180160,97855,180413v891,354,1817,610,2763,762l101951,181175v2112,30,4191,-531,6001,-1619c122398,170816,135707,160322,147576,148314v11992,-11883,22485,-25190,31242,-39624m101951,155839c78826,140236,59334,119834,44801,96022,29466,70018,25751,46015,35276,36109v4503,-3884,10356,-5835,16288,-5429c67666,32039,83180,37374,96712,46206r,c101570,49254,107285,52969,112048,56588r,c116429,60017,120811,63732,125002,67637r1714,1429l126716,69638r3715,3619c136481,79213,142114,85578,147290,92307r953,-1619c152397,83895,155813,76679,158434,69161v-3619,-4286,-7429,-8382,-11525,-12478l145004,54779r-3429,-3239l139765,49825r-4381,-3810l134812,45444r,c131383,42491,127859,39634,124335,36967v19050,-8001,35719,-8668,43529,-953c177389,46015,173960,70399,158339,96593v-7547,12831,-16666,24670,-27146,35243c122307,140794,112542,148835,102046,155839e" stroked="f">
                <v:stroke joinstyle="miter"/>
                <v:path arrowok="t" o:connecttype="custom" o:connectlocs="222829,135440;230543,24581;127043,27904;23661,24581;30665,134373;119328,223510;121939,224816;125382,225765;127043,225765;134521,223748;183897,184817;222829,135440;127043,194194;55827,119655;43958,44996;64255,38231;120515,57578;120515,57578;139625,70515;139625,70515;155767,84284;157903,86064;157903,86777;162533,91287;183541,115025;184728,113008;197428,86183;183066,70634;180692,68261;176419,64225;174164,62088;168705,57340;167992,56629;167992,56629;154936,46065;209179,44878;197309,120366;163482,164283;127161,194194" o:connectangles="0,0,0,0,0,0,0,0,0,0,0,0,0,0,0,0,0,0,0,0,0,0,0,0,0,0,0,0,0,0,0,0,0,0,0,0,0,0,0"/>
              </v:shape>
              <v:shape id="Vapaamuotoinen: Muoto 15" o:spid="_x0000_s1036" style="position:absolute;left:6837;top:54095;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" path="m93687,26059l26345,93687v-4393,4392,-11514,4392,-15907,c6046,89294,6046,82172,10438,77780l77780,10438v4392,-4392,11514,-4392,15907,c98079,14831,98079,21952,93687,26345e" stroked="f">
                <v:stroke joinstyle="miter"/>
                <v:path arrowok="t" o:connecttype="custom" o:connectlocs="116745,32473;32829,116745;13007,116745;13007,96923;96923,13007;116745,13007;116745,32829" o:connectangles="0,0,0,0,0,0,0"/>
              </v:shape>
              <v:shape id="Vapaamuotoinen: Muoto 16" o:spid="_x0000_s1037" style="position:absolute;left:10103;top:64060;width:713;height:71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" path="m30766,7144v-4096,3524,-8096,7239,-12097,11239c14669,22384,10763,26575,7144,30861v2404,7249,5598,14213,9525,20764c16669,52388,17621,53150,18002,53912,23177,47181,28810,40816,34861,34862,40835,28890,47199,23321,53911,18193l51816,17050c45133,13120,38043,9926,30671,7525e" stroked="f">
                <v:stroke joinstyle="miter"/>
                <v:path arrowok="t" o:connecttype="custom" o:connectlocs="38338,8902;23264,22908;8902,38457;20772,64331;22433,67181;43441,43442;67180,22671;64569,21246;38220,9377" o:connectangles="0,0,0,0,0,0,0,0,0"/>
              </v:shape>
              <v:shape id="Vapaamuotoinen: Muoto 17" o:spid="_x0000_s1038" style="position:absolute;left:10980;top:64930;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" path="m80772,7144r,c78391,10953,75914,14764,73342,18479v-229,366,-484,716,-762,1047l70199,22860r-1714,2286c67056,26956,65722,28765,64294,30480v3429,13430,2476,24479,-3525,30385l60769,60865v-5810,5619,-16764,6858,-30289,3429c23088,70315,15291,75820,7144,80772v2095,953,4095,1714,6191,2476c23296,87174,33873,89302,44577,89535v12108,515,23903,-3921,32671,-12287c92297,62198,93250,36386,80867,7239r,e" stroked="f">
                <v:stroke joinstyle="miter"/>
                <v:path arrowok="t" o:connecttype="custom" o:connectlocs="100652,8902;100652,8902;91393,23027;90443,24332;87476,28486;85341,31335;80118,37982;75726,75845;75726,75845;37982,80118;8902,100652;16617,103737;55548,111571;96260,96260;100770,9021;100770,9021" o:connectangles="0,0,0,0,0,0,0,0,0,0,0,0,0,0,0,0"/>
              </v:shape>
              <v:shape id="Vapaamuotoinen: Muoto 18" o:spid="_x0000_s1039" style="position:absolute;left:9629;top:64926;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" path="m35751,60960c29941,55150,28988,44100,32322,30670,26308,23206,20803,15346,15844,7144,3271,36480,4223,62293,19368,77438v15145,15145,40862,16097,70104,3524c81325,76010,73528,70504,66136,64484,52705,67913,41752,66865,35751,60960e" stroked="f">
                <v:stroke joinstyle="miter"/>
                <v:path arrowok="t" o:connecttype="custom" o:connectlocs="44550,75964;40277,38219;19744,8902;24135,96497;111493,100888;82413,80355;44550,75964" o:connectangles="0,0,0,0,0,0,0"/>
              </v:shape>
              <v:shape id="Vapaamuotoinen: Muoto 19" o:spid="_x0000_s1040" style="position:absolute;left:9639;top:63580;width:2493;height:2256;visibility:visible;mso-wrap-style:square;v-text-anchor:middle" coordsize="2000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" path="m178872,108780v22003,-36671,24289,-70770,6096,-89058c166775,1433,136391,3719,102005,22484,67620,3434,36188,2576,18947,19722,1707,36867,3136,71633,24662,107923v8833,14771,19489,28372,31719,40481c68218,160276,81423,170699,95719,179456v658,424,1361,775,2095,1047c98730,180860,99693,181084,100672,181170r1333,c104116,181185,106190,180625,108006,179551v28869,-17676,53151,-41926,70866,-70771m102005,156405c91510,149402,81745,141360,72859,132402,61879,121701,52280,109670,44284,96588,28949,70585,25234,46582,34759,36676v4542,-3881,10422,-5830,16383,-5429c67241,32622,82751,37955,96290,46773v,,,,,l96290,46773v4858,3048,10573,6763,15240,10382l111530,57155v4477,3429,8763,7048,13050,10953l126199,69633r571,571l130485,73824v5994,5981,11593,12344,16764,19050l148297,91159v4131,-6770,7547,-13953,10192,-21431c154869,65442,150964,61251,146963,57250r-2000,-1905l141534,52107r-1810,-1715l135438,46582r-667,-572l134771,46010v-3429,-2952,-6858,-5810,-10382,-8476c143439,29532,160108,28866,167823,36581v9525,9525,6191,34290,-9525,60579c150541,109972,141231,121777,130580,132307v-8886,8958,-18651,16999,-29146,24004e" stroked="f">
                <v:stroke joinstyle="miter"/>
                <v:path arrowok="t" o:connecttype="custom" o:connectlocs="222896,135553;230492,24576;127110,28018;23610,24576;30732,134485;70257,184929;119277,223623;121888,224928;125449,225759;127110,225759;134588,223742;222896,135553;127110,194899;90791,164988;55183,120360;43314,45703;63729,38937;119989,58285;119989,58285;119989,58285;138980,71222;138980,71222;155242,84871;157259,86771;157971,87482;162600,91993;183490,115732;184796,113595;197496,86889;183133,71340;180641,68966;176368,64931;174113,62794;168772,58047;167941,57334;167941,57334;155004,46772;209127,45584;197258,121073;162718,164870;126399,194782" o:connectangles="0,0,0,0,0,0,0,0,0,0,0,0,0,0,0,0,0,0,0,0,0,0,0,0,0,0,0,0,0,0,0,0,0,0,0,0,0,0,0,0,0"/>
              </v:shape>
              <v:shape id="Vapaamuotoinen: Muoto 20" o:spid="_x0000_s1041" style="position:absolute;left:13606;top:60862;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" path="m93591,26250l26345,93591v-4393,4393,-11514,4393,-15907,c6046,89199,6046,82077,10438,77685l77685,10438v4392,-4392,11514,-4392,15906,c97984,14831,97984,21953,93591,26345e" stroked="f">
                <v:stroke joinstyle="miter"/>
                <v:path arrowok="t" o:connecttype="custom" o:connectlocs="116626,32711;32829,116626;13007,116626;13007,96805;96805,13007;116626,13007;116626,32829" o:connectangles="0,0,0,0,0,0,0"/>
              </v:shape>
              <v:shape id="Vapaamuotoinen: Muoto 21" o:spid="_x0000_s1042" style="position:absolute;left:6856;top:60840;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" path="m93591,93687v-4386,4392,-11502,4398,-15895,11c77692,93694,77689,93691,77685,93687l10438,26345v-4392,-4393,-4392,-11515,,-15907c14831,6046,21952,6046,26345,10438l93591,77780v4393,4385,4398,11502,12,15895c93599,93679,93595,93682,93591,93686e" stroked="f">
                <v:stroke joinstyle="miter"/>
                <v:path arrowok="t" o:connecttype="custom" o:connectlocs="116626,116745;96819,116759;96805,116745;13007,32829;13007,13007;32829,13007;116626,96923;116641,116730;116626,116744" o:connectangles="0,0,0,0,0,0,0,0,0"/>
              </v:shape>
              <v:shape id="Vapaamuotoinen: Muoto 22" o:spid="_x0000_s1043" style="position:absolute;left:20383;top:67627;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" path="m93096,26916l25754,93591c21067,97662,13969,97163,9898,92477,6209,88230,6228,81910,9942,77685l77189,10438v4392,-4392,11514,-4392,15907,c97488,14831,97488,21953,93096,26345e" stroked="f">
                <v:stroke joinstyle="miter"/>
                <v:path arrowok="t" o:connecttype="custom" o:connectlocs="116009,33541;32093,116626;12334,115238;12389,96805;96187,13007;116009,13007;116009,32829" o:connectangles="0,0,0,0,0,0,0"/>
              </v:shape>
              <v:shape id="Vapaamuotoinen: Muoto 23" o:spid="_x0000_s1044" style="position:absolute;left:13625;top:67611;width:1187;height:1186;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" path="m93687,93687v-4386,4392,-11503,4398,-15895,11c77788,93694,77784,93691,77780,93687l10438,26345v-4392,-4393,-4392,-11515,,-15907c14831,6046,21952,6046,26345,10438l93687,77780v4392,4386,4397,11503,11,15895c93694,93679,93691,93683,93687,93687e" stroked="f">
                <v:stroke joinstyle="miter"/>
                <v:path arrowok="t" o:connecttype="custom" o:connectlocs="116745,116745;96938,116759;96923,116745;13007,32829;13007,13007;32829,13007;116745,96923;116759,116730;116745,116745" o:connectangles="0,0,0,0,0,0,0,0,0"/>
              </v:shape>
              <v:shape id="Vapaamuotoinen: Muoto 24" o:spid="_x0000_s1045" style="position:absolute;left:46;top:33800;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" path="m93591,26916l26345,93591v-4393,4393,-11514,4393,-15907,c6046,89199,6046,82077,10438,77684l77685,10343v4576,-4393,11847,-4243,16240,333c98317,15253,98168,22524,93591,26916e" stroked="f">
                <v:stroke joinstyle="miter"/>
                <v:path arrowok="t" o:connecttype="custom" o:connectlocs="116626,33541;32829,116626;13007,116626;13007,96804;96805,12889;117042,13304;116626,33541" o:connectangles="0,0,0,0,0,0,0"/>
              </v:shape>
              <v:shape id="Vapaamuotoinen: Muoto 25" o:spid="_x0000_s1046" style="position:absolute;left:65;top:40553;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" path="m93687,93687v-4386,4392,-11503,4397,-15895,11c77788,93695,77784,93691,77780,93687l10438,26345v-4392,-4392,-4392,-11514,,-15907c14831,6046,21952,6046,26345,10438l93687,77780v4392,4386,4397,11502,11,15895c93694,93679,93691,93683,93687,93687e" stroked="f">
                <v:stroke joinstyle="miter"/>
                <v:path arrowok="t" o:connecttype="custom" o:connectlocs="116745,116745;96938,116759;96923,116745;13007,32829;13007,13007;32829,13007;116745,96923;116759,116730;116745,116745" o:connectangles="0,0,0,0,0,0,0,0,0"/>
              </v:shape>
              <v:shape id="Vapaamuotoinen: Muoto 26" o:spid="_x0000_s1047" style="position:absolute;left:3378;top:43708;width:712;height:71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" path="m30766,7144v-4096,3524,-8192,7334,-12097,11239c14764,22288,10763,26575,7144,30861v2453,7261,5645,14251,9525,20860l18097,54007c23268,47301,28868,40938,34861,34957,40838,29017,47202,23481,53911,18383l51816,17240c45140,13170,38052,9818,30670,7239e" stroked="f">
                <v:stroke joinstyle="miter"/>
                <v:path arrowok="t" o:connecttype="custom" o:connectlocs="38338,8902;23264,22908;8902,38457;20772,64451;22551,67299;43441,43561;67180,22908;64569,21483;38219,9021" o:connectangles="0,0,0,0,0,0,0,0,0"/>
              </v:shape>
              <v:shape id="Vapaamuotoinen: Muoto 27" o:spid="_x0000_s1048" style="position:absolute;left:4253;top:44579;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" path="m80581,7144r,c78296,11049,75819,14764,73152,18574r-667,952c71628,20669,70866,21812,70009,22860r-1715,2381l64199,30480v3428,13525,2381,24479,-3525,30480l60674,60960v-5715,5715,-16669,6858,-30289,3429c23026,70439,15261,75977,7144,80963r6096,2476c23240,87329,33848,89425,44577,89630v12108,516,23903,-3921,32671,-12287c92202,62389,93250,36576,80867,7334r,e" stroked="f">
                <v:stroke joinstyle="miter"/>
                <v:path arrowok="t" o:connecttype="custom" o:connectlocs="100414,8902;100414,8902;91156,23145;90325,24332;87240,28486;85103,31453;80000,37982;75607,75964;75607,75964;37863,80236;8902,100890;16499,103975;55548,111690;96260,96379;100770,9139;100770,9139" o:connectangles="0,0,0,0,0,0,0,0,0,0,0,0,0,0,0,0"/>
              </v:shape>
              <v:shape id="Vapaamuotoinen: Muoto 28" o:spid="_x0000_s1049" style="position:absolute;left:2903;top:44575;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" path="m35846,60960c30036,55054,28988,44005,32417,30575,26364,23153,20826,15324,15844,7144,3271,36385,4223,62293,19368,77343v15145,15049,40957,16097,70104,3619c81355,75976,73589,70439,66231,64389,52801,67818,41752,66865,35846,60960e" stroked="f">
                <v:stroke joinstyle="miter"/>
                <v:path arrowok="t" o:connecttype="custom" o:connectlocs="44668,75964;40395,38100;19744,8902;24135,96379;111493,100888;82532,80236;44668,75964" o:connectangles="0,0,0,0,0,0,0"/>
              </v:shape>
              <v:shape id="Vapaamuotoinen: Muoto 29" o:spid="_x0000_s1050" style="position:absolute;left:2908;top:43226;width:2493;height:2255;visibility:visible;mso-wrap-style:square;v-text-anchor:middle" coordsize="2000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" path="m178881,108690v21908,-36671,24289,-70771,6096,-88963c166784,1534,136304,3629,102014,22394,67629,3344,36197,2486,18956,19727,1716,36967,3145,71543,24576,107833v17750,29143,42128,53684,71152,71628c96397,179867,97097,180217,97823,180508v930,312,1886,535,2858,667l102014,181175v2091,-6,4137,-600,5906,-1714c122344,170839,135653,160474,147544,148600v12034,-11976,22557,-25379,31337,-39910m102014,156315c91488,149313,81692,141271,72773,132312,61956,121587,52517,109557,44674,96498,29243,70495,25624,46492,35149,36681v4477,-3937,10339,-5925,16288,-5524c67541,32504,83058,37840,96585,46682r,c101538,49730,107158,53445,111920,57064r,c116302,60398,120683,64113,124970,68018r1619,1524l127065,70019v1334,1143,2477,2381,3715,3619c136807,79616,142439,85979,147639,92688v294,-574,645,-1116,1048,-1619c152791,84264,156175,77049,158783,69542v-3619,-4286,-7429,-8382,-11525,-12478c146670,56413,146033,55808,145353,55255r-3429,-3334l140114,50302r-4286,-3906l135161,45825r,c131732,42872,128303,40110,124779,37443v19050,-8096,35719,-8763,43434,-952c177738,46016,174309,70780,158688,96974v-7757,12812,-17067,24617,-27718,35147c122133,141113,112434,149217,102014,156315e" stroked="f">
                <v:stroke joinstyle="miter"/>
                <v:path arrowok="t" o:connecttype="custom" o:connectlocs="222907,135440;230503,24582;127122,27906;23621,24582;30625,134373;119289,223629;121899,224934;125461,225765;127122,225765;134481,223629;183857,185173;222907,135440;127122,194787;90684,164876;55669,120248;43800,45709;64097,38825;120356,58171;120356,58171;139466,71108;139466,71108;155728,84758;157745,86657;158338,87252;162967,91762;183976,115500;185282,113483;197863,86657;183501,71108;181127,68854;176854,64700;174599,62682;169258,57815;168427,57103;168427,57103;155490,46658;209613,45472;197744,120841;163204,164638;127122,194787" o:connectangles="0,0,0,0,0,0,0,0,0,0,0,0,0,0,0,0,0,0,0,0,0,0,0,0,0,0,0,0,0,0,0,0,0,0,0,0,0,0,0,0"/>
              </v:shape>
              <v:shape id="Vapaamuotoinen: Muoto 30" o:spid="_x0000_s1051" style="position:absolute;left:6816;top:40572;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" path="m93572,26345l26230,93591v-4366,4367,-11445,4367,-15812,c6052,89225,6052,82146,10418,77780l77665,10438v4392,-4392,11514,-4392,15907,c97964,14831,97964,21952,93572,26345e" stroked="f">
                <v:stroke joinstyle="miter"/>
                <v:path arrowok="t" o:connecttype="custom" o:connectlocs="116602,32829;32686,116626;12982,116626;12982,96923;96780,13007;116602,13007;116602,32829" o:connectangles="0,0,0,0,0,0,0"/>
              </v:shape>
              <v:shape id="Vapaamuotoinen: Muoto 31" o:spid="_x0000_s1052" style="position:absolute;left:6903;top:47258;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" path="m93687,93687v-4386,4392,-11503,4397,-15895,11c77788,93695,77784,93691,77780,93687l10438,26345v-4392,-4392,-4392,-11514,,-15907c14831,6046,21952,6046,26345,10438l93687,77780v4392,4386,4397,11503,11,15895c93694,93679,93691,93683,93687,93687e" stroked="f">
                <v:stroke joinstyle="miter"/>
                <v:path arrowok="t" o:connecttype="custom" o:connectlocs="116745,116745;96938,116759;96923,116745;13007,32829;13007,13007;32829,13007;116745,96923;116759,116730;116745,116745" o:connectangles="0,0,0,0,0,0,0,0,0"/>
              </v:shape>
              <v:shape id="Vapaamuotoinen: Muoto 32" o:spid="_x0000_s1053" style="position:absolute;left:10089;top:50537;width:712;height:71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" path="m30766,7144v-4096,3524,-8192,7239,-12097,11239c14764,22384,10763,26575,7144,30766v2383,7288,5578,14285,9525,20860c16669,52388,17526,53149,18002,53912,23203,47203,28834,40839,34861,34862,40836,28919,47200,23383,53911,18288v-718,-344,-1417,-725,-2095,-1143c45132,13215,38043,10021,30670,7620e" stroked="f">
                <v:stroke joinstyle="miter"/>
                <v:path arrowok="t" o:connecttype="custom" o:connectlocs="38338,8902;23264,22908;8902,38338;20772,64332;22433,67181;43441,43442;67180,22789;64569,21365;38219,9495" o:connectangles="0,0,0,0,0,0,0,0,0"/>
              </v:shape>
              <v:shape id="Vapaamuotoinen: Muoto 33" o:spid="_x0000_s1054" style="position:absolute;left:10961;top:51407;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" path="m80772,7144r,c78486,10954,76009,14764,73342,18479r-666,1047c71914,20669,71056,21717,70199,22860r-1714,2286l64389,30480v3429,13430,2381,24479,-3524,30385l60865,60865v-5811,5620,-16764,6858,-30385,3429c23066,70286,15271,75790,7144,80772r6096,2477c23236,87166,33843,89294,44577,89535v12108,516,23903,-3921,32671,-12287c92297,62198,93250,36386,80867,7239r,e" stroked="f">
                <v:stroke joinstyle="miter"/>
                <v:path arrowok="t" o:connecttype="custom" o:connectlocs="100652,8902;100652,8902;91393,23027;90563,24332;87476,28486;85341,31335;80236,37982;75845,75845;75845,75845;37982,80118;8902,100652;16499,103738;55548,111571;96260,96260;100770,9021;100770,9021" o:connectangles="0,0,0,0,0,0,0,0,0,0,0,0,0,0,0,0"/>
              </v:shape>
              <v:shape id="Vapaamuotoinen: Muoto 34" o:spid="_x0000_s1055" style="position:absolute;left:9614;top:51404;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" path="m35846,60960c30036,55150,29083,44005,32417,30575,26343,23168,20804,15338,15844,7144,3271,36385,4223,62293,19368,77438v15145,15145,40957,16002,70199,3524c81557,75987,73888,70482,66612,64484,53182,67913,42133,66865,36227,60960e" stroked="f">
                <v:stroke joinstyle="miter"/>
                <v:path arrowok="t" o:connecttype="custom" o:connectlocs="44668,75964;40395,38100;19744,8902;24135,96497;111611,100888;83007,80355;45143,75964" o:connectangles="0,0,0,0,0,0,0"/>
              </v:shape>
              <v:shape id="Vapaamuotoinen: Muoto 35" o:spid="_x0000_s1056" style="position:absolute;left:9619;top:50058;width:2493;height:2255;visibility:visible;mso-wrap-style:square;v-text-anchor:middle" coordsize="2000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" path="m178881,108647v21907,-36671,24289,-70771,6096,-88963c166784,1491,136304,3682,102014,22446,67629,3396,36196,2443,18956,19684,1716,36924,3145,71500,24576,107885v9004,14756,19784,28351,32099,40481c68379,160297,81493,170756,95728,179513r2095,1048c98739,180917,99701,181141,100681,181227r1333,c104090,181207,106124,180650,107920,179608v28912,-17736,53225,-42049,70961,-70961m102014,155796c91502,148850,81735,140839,72868,131888,61858,121179,52255,109113,44293,95979,28862,70071,25243,45973,34768,36162v4477,-3937,10339,-5926,16287,-5524c67398,31838,83165,37182,96871,46163r,c102185,49315,107306,52782,112206,56545r,c116588,59974,120969,63594,125255,67499v493,556,1035,1066,1619,1524l126875,69023v1333,1238,2571,2381,3714,3620c136616,78620,142248,84984,147448,91693r1048,-1620c152601,83301,155984,76119,158593,68642v-3620,-4286,-7430,-8477,-11526,-12478l145163,54259r-3429,-3333l139924,49306r-4286,-3905l134971,44829r,c131542,41972,128113,39115,124588,36448v19050,-8097,35719,-8668,43435,-953c178024,45496,174119,69785,158498,96074v-7643,12992,-16821,25016,-27337,35814c122253,140794,112490,148802,102014,155796e" stroked="f">
                <v:stroke joinstyle="miter"/>
                <v:path arrowok="t" o:connecttype="custom" o:connectlocs="222907,135387;230503,24529;127122,27970;23621,24529;30625,134437;70624,184881;119289,223694;121899,225000;125461,225830;127122,225830;134481,223813;222907,135387;127122,194140;90802,164348;55194,119601;43325,45062;63621,38179;120713,57524;120713,57524;139822,70462;139822,70462;156083,84112;158100,86011;158101,86011;162729,90522;183738,114260;185044,112241;197626,85536;183263,69987;180890,67613;176617,63460;174362,61441;169021,56575;168190,55862;168190,55862;155252,45418;209377,44231;197507,119719;163442,164348;127122,194140" o:connectangles="0,0,0,0,0,0,0,0,0,0,0,0,0,0,0,0,0,0,0,0,0,0,0,0,0,0,0,0,0,0,0,0,0,0,0,0,0,0,0,0"/>
              </v:shape>
              <v:shape id="Vapaamuotoinen: Muoto 36" o:spid="_x0000_s1057" style="position:absolute;left:13585;top:47344;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" path="m93687,26345l26345,93591v-4393,4393,-11514,4393,-15907,c6046,89199,6046,82077,10438,77684l77780,10438v4392,-4392,11514,-4392,15907,c98079,14831,98079,21952,93687,26345e" stroked="f">
                <v:stroke joinstyle="miter"/>
                <v:path arrowok="t" o:connecttype="custom" o:connectlocs="116745,32829;32829,116626;13007,116626;13007,96804;96923,13007;116745,13007;116745,32829" o:connectangles="0,0,0,0,0,0,0"/>
              </v:shape>
              <v:shape id="Vapaamuotoinen: Muoto 37" o:spid="_x0000_s1058" style="position:absolute;left:16851;top:57310;width:712;height:71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" path="m30861,7144v-4191,3619,-8191,7334,-12192,11239c14669,22288,10763,26670,7144,30861v2482,7249,5673,14236,9525,20860l18098,54007c23265,47299,28865,40935,34862,34957,40838,29017,47202,23481,53912,18383l51816,17240c45119,13208,38035,9858,30671,7239e" stroked="f">
                <v:stroke joinstyle="miter"/>
                <v:path arrowok="t" o:connecttype="custom" o:connectlocs="38457,8902;23264,22908;8902,38457;20772,64451;22552,67299;43442,43561;67181,22908;64569,21483;38220,9021" o:connectangles="0,0,0,0,0,0,0,0,0"/>
              </v:shape>
              <v:shape id="Vapaamuotoinen: Muoto 38" o:spid="_x0000_s1059" style="position:absolute;left:17726;top:58182;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" path="m80677,7144r,c78391,10954,75914,14764,73247,18479r-762,1047l70104,22860r-1715,2286c67056,26956,65627,28670,64198,30480v3429,13430,2477,24479,-3429,30385l60769,60865v-5715,5715,-16764,6858,-30289,3524c23081,70401,15285,75906,7144,80867r6191,2477c23215,87194,33691,89289,44291,89535v12106,504,23898,-3930,32671,-12287c91916,62198,92964,36386,80486,7239r,e" stroked="f">
                <v:stroke joinstyle="miter"/>
                <v:path arrowok="t" o:connecttype="custom" o:connectlocs="100533,8902;100533,8902;91275,23027;90325,24332;87358,28486;85221,31335;79998,37982;75726,75845;75726,75845;37982,80236;8902,100770;16617,103857;55192,111571;95904,96260;100295,9021;100295,9021" o:connectangles="0,0,0,0,0,0,0,0,0,0,0,0,0,0,0,0"/>
              </v:shape>
              <v:shape id="Vapaamuotoinen: Muoto 39" o:spid="_x0000_s1060" style="position:absolute;left:16377;top:58182;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" path="m35846,60960c29941,55150,28988,44005,32417,30575,26364,23153,20826,15324,15844,7144,3271,36386,4223,62294,19368,77438v15145,15145,40862,16002,70104,3525c81346,75979,73551,70474,66136,64484,52705,67913,41752,66865,35846,60960e" stroked="f">
                <v:stroke joinstyle="miter"/>
                <v:path arrowok="t" o:connecttype="custom" o:connectlocs="44668,75964;40395,38100;19744,8902;24135,96497;111493,100890;82413,80355;44668,75964" o:connectangles="0,0,0,0,0,0,0"/>
              </v:shape>
              <v:shape id="Vapaamuotoinen: Muoto 40" o:spid="_x0000_s1061" style="position:absolute;left:16382;top:56833;width:2492;height:2255;visibility:visible;mso-wrap-style:square;v-text-anchor:middle" coordsize="2000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" path="m178818,108657v22003,-36671,24384,-70771,6191,-88964c166816,1501,136336,3691,101951,22360,67566,3310,36229,2453,18988,19693,1748,36933,3082,71509,24608,107895v17716,29144,42103,53662,71152,71533l97855,180475v883,359,1814,584,2763,667l101951,181142v2106,-17,4172,-574,6001,-1619c122400,170748,135709,160223,147576,148185v12036,-11844,22532,-25157,31242,-39624m101951,155710c91457,148741,81692,140731,72805,131802,61873,121023,52279,108966,44230,95893,28894,69985,25180,45887,34705,36076v4466,-3956,10336,-5947,16287,-5524c67110,31908,82632,37278,96141,46173r,c101441,49347,106560,52814,111476,56555r,c115858,59984,120239,63604,124430,67509r1715,1524l126621,69509r3715,3620c136363,79106,141994,85470,147195,92179r952,-1620c152337,83786,155755,76566,158339,69033v-3619,-4191,-7429,-8382,-11525,-12478l144909,54745r-3429,-3333l139670,49792r-4381,-3905l134717,45315r,c131288,42363,127764,39601,124240,36933v19050,-8096,35718,-8667,43529,-952c177770,45982,173865,70271,158244,96560v-7809,12802,-17149,24605,-27813,35147c121544,140636,111779,148645,101284,155615e" stroked="f">
                <v:stroke joinstyle="miter"/>
                <v:path arrowok="t" o:connecttype="custom" o:connectlocs="222829,135399;230543,24540;127043,27863;23661,24540;30665,134450;119328,223588;121939,224893;125382,225724;127043,225724;134521,223707;183897,184656;222829,135280;127043,194033;90724,164241;55116,119494;43247,44955;63542,38071;119803,57537;119803,57537;138912,70474;138912,70474;155055,84124;157192,86023;157785,86616;162414,91127;183423,114866;184609,112847;197309,86023;182948,70474;180574,68219;176301,64065;174045,62047;168586,57181;167873,56468;167873,56468;154818,46023;209060,44837;197191,120325;162533,164122;126212,193914" o:connectangles="0,0,0,0,0,0,0,0,0,0,0,0,0,0,0,0,0,0,0,0,0,0,0,0,0,0,0,0,0,0,0,0,0,0,0,0,0,0,0,0"/>
              </v:shape>
              <v:shape id="Vapaamuotoinen: Muoto 41" o:spid="_x0000_s1062" style="position:absolute;left:20354;top:54112;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" path="m93687,26345l26345,93687v-4393,4392,-11514,4392,-15907,c6046,89294,6046,82173,10438,77780l77780,10438v4392,-4392,11514,-4392,15907,c98079,14831,98079,21952,93687,26345e" stroked="f">
                <v:stroke joinstyle="miter"/>
                <v:path arrowok="t" o:connecttype="custom" o:connectlocs="116745,32829;32829,116745;13007,116745;13007,96923;96923,13007;116745,13007;116745,32829" o:connectangles="0,0,0,0,0,0,0"/>
              </v:shape>
              <v:shape id="Vapaamuotoinen: Muoto 42" o:spid="_x0000_s1063" style="position:absolute;left:13604;top:54096;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" path="m93687,93591v-4386,4393,-11503,4398,-15895,12c77788,93599,77784,93595,77780,93591l10438,26345v-4392,-4392,-4392,-11514,,-15907c14831,6046,21952,6046,26345,10438l93687,77685v4392,4386,4397,11502,11,15895c93695,93583,93691,93587,93687,93591e" stroked="f">
                <v:stroke joinstyle="miter"/>
                <v:path arrowok="t" o:connecttype="custom" o:connectlocs="116745,116626;96938,116641;96923,116626;13007,32829;13007,13007;32829,13007;116745,96805;116759,116612;116745,116626" o:connectangles="0,0,0,0,0,0,0,0,0"/>
              </v:shape>
              <v:shape id="Vapaamuotoinen: Muoto 43" o:spid="_x0000_s1064" style="position:absolute;left:20381;top:60868;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" path="m93051,93096v-4386,4393,-11502,4398,-15895,12c77152,93103,77149,93100,77145,93096l9898,25754c5827,21068,6327,13969,11013,9898v4247,-3689,10567,-3670,14792,44l93051,77189v4393,4386,4398,11503,12,15895c93059,93088,93055,93092,93051,93096e" stroked="f">
                <v:stroke joinstyle="miter"/>
                <v:path arrowok="t" o:connecttype="custom" o:connectlocs="115953,116009;96146,116024;96132,116009;12334,32093;13724,12334;32156,12389;115953,96187;115968,115994;115953,116009" o:connectangles="0,0,0,0,0,0,0,0,0"/>
              </v:shape>
              <v:shape id="Vapaamuotoinen: Muoto 44" o:spid="_x0000_s1065" style="position:absolute;left:27;top:20305;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" path="m93020,24790l26345,92132v-4393,4392,-11514,4392,-15907,c6046,87739,6046,80618,10438,76225l77780,8884c83027,5567,89969,7133,93286,12380v2410,3815,2306,8702,-266,12410e" stroked="f">
                <v:stroke joinstyle="miter"/>
                <v:path arrowok="t" o:connecttype="custom" o:connectlocs="115914,30891;32829,114808;13007,114808;13007,94986;96923,11071;116246,15427;115914,30891" o:connectangles="0,0,0,0,0,0,0"/>
              </v:shape>
              <v:shape id="Vapaamuotoinen: Muoto 45" o:spid="_x0000_s1066" style="position:absolute;left:43;top:27041;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" path="m93687,93020v-4386,4392,-11503,4398,-15895,12c77788,93028,77784,93024,77780,93020l10438,26345v-4392,-4393,-4392,-11514,,-15907c14831,6046,21952,6046,26345,10438l93687,77780v4392,4386,4397,11502,11,15895c93694,93679,93691,93683,93687,93687e" stroked="f">
                <v:stroke joinstyle="miter"/>
                <v:path arrowok="t" o:connecttype="custom" o:connectlocs="116745,115914;96938,115929;96923,115914;13007,32829;13007,13007;32829,13007;116745,96923;116759,116730;116745,116745" o:connectangles="0,0,0,0,0,0,0,0,0"/>
              </v:shape>
              <v:shape id="Vapaamuotoinen: Muoto 46" o:spid="_x0000_s1067" style="position:absolute;left:3294;top:30255;width:712;height:71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" path="m30861,7144v-4191,3524,-8191,7239,-12192,11239c14669,22384,10763,26575,7144,30766v2463,7256,5654,14245,9525,20860l18098,53912c23266,47204,28866,40841,34862,34862,40837,28891,47201,23323,53912,18193v-747,-286,-1452,-671,-2096,-1143c45124,13137,38036,9944,30670,7525e" stroked="f">
                <v:stroke joinstyle="miter"/>
                <v:path arrowok="t" o:connecttype="custom" o:connectlocs="38457,8902;23264,22908;8902,38338;20772,64332;22552,67181;43442,43442;67181,22671;64569,21246;38219,9377" o:connectangles="0,0,0,0,0,0,0,0,0"/>
              </v:shape>
              <v:shape id="Vapaamuotoinen: Muoto 47" o:spid="_x0000_s1068" style="position:absolute;left:4165;top:31125;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" path="m80677,7144r,c78391,10954,75914,14764,73247,18478v-230,366,-484,716,-762,1048l70104,22860r-1714,2286c67056,26956,65627,28765,64199,30480v3429,13430,2476,24479,-3429,30385l60770,60865v-5715,5619,-16764,6858,-30290,3429c23081,70306,15285,75811,7144,80772v2095,952,4096,1714,6191,2476c23328,87175,33938,89303,44672,89535v12106,504,23898,-3930,32671,-12287c92297,62198,93345,36385,80867,7239r,e" stroked="f">
                <v:stroke joinstyle="miter"/>
                <v:path arrowok="t" o:connecttype="custom" o:connectlocs="100533,8902;100533,8902;91275,23026;90325,24332;87358,28486;85222,31335;80000,37982;75727,75845;75727,75845;37982,80118;8902,100652;16617,103737;55667,111571;96379,96260;100770,9021;100770,9021" o:connectangles="0,0,0,0,0,0,0,0,0,0,0,0,0,0,0,0"/>
              </v:shape>
              <v:shape id="Vapaamuotoinen: Muoto 48" o:spid="_x0000_s1069" style="position:absolute;left:2816;top:31120;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" path="m35846,60960c29941,55150,28988,44101,32417,30671,26342,23231,20803,15369,15844,7144,3271,36481,4223,62294,19368,77438v15145,15145,40862,16098,70104,3525c81340,75988,73544,70483,66136,64484,52705,67913,41752,66865,35846,60960e" stroked="f">
                <v:stroke joinstyle="miter"/>
                <v:path arrowok="t" o:connecttype="custom" o:connectlocs="44668,75964;40395,38220;19744,8902;24135,96497;111493,100890;82413,80355;44668,75964" o:connectangles="0,0,0,0,0,0,0"/>
              </v:shape>
              <v:shape id="Vapaamuotoinen: Muoto 49" o:spid="_x0000_s1070" style="position:absolute;left:2821;top:29776;width:2493;height:2255;visibility:visible;mso-wrap-style:square;v-text-anchor:middle" coordsize="2000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" path="m178818,108742v22003,-36671,24384,-70866,6191,-89058c166816,1491,136336,3682,101951,22446,67566,3396,36229,2539,18988,19684,1748,36829,3082,71500,24608,107885v17646,29199,42048,53732,71152,71533c96408,179860,97113,180213,97856,180466v882,359,1813,584,2762,666l101951,181132v2112,30,4191,-530,6001,-1619c122398,170773,135707,160279,147576,148271v11964,-11908,22454,-25211,31242,-39624m101951,155796c78826,140193,59334,119791,44801,95979,29466,69976,25751,45973,35276,36067v4481,-3922,10350,-5878,16288,-5430c67905,31916,83661,37288,97379,46258v,,-476,,,l97379,46258v4858,3048,10573,6763,15335,10383l112714,56641v4382,3428,8763,7048,12954,10953l127288,69118r571,572l131574,73214v6027,5978,11659,12341,16859,19050l149386,90645v4168,-6751,7586,-13937,10191,-21431c155958,64927,152148,60736,148052,56736r-1905,-1905l142718,51592r-1810,-1714l136527,46068r-572,-572l135955,45496v-3429,-2952,-6953,-5810,-10477,-8477c144528,29018,161197,28351,169007,36067v9525,10001,6096,34290,-9525,60579c151697,109464,142355,121270,131669,131793v-8886,8958,-18651,16999,-29146,24003e" stroked="f">
                <v:stroke joinstyle="miter"/>
                <v:path arrowok="t" o:connecttype="custom" o:connectlocs="222829,135505;230543,24529;127043,27970;23661,24529;30665,134437;119328,223576;121940,224882;125382,225712;127043,225712;134521,223694;183897,184763;222829,135387;127043,194140;55827,119601;43958,44944;64255,38177;121346,57643;121346,57643;121346,57643;140455,70581;140455,70581;156597,84230;158616,86129;159328,86842;163957,91233;184965,114972;186153,112954;198852,86249;184490,70700;182117,68326;177844,64290;175588,62154;170129,57406;169416,56693;169416,56693;156361,46130;210603,44944;198734,120432;164075,164229;127756,194140" o:connectangles="0,0,0,0,0,0,0,0,0,0,0,0,0,0,0,0,0,0,0,0,0,0,0,0,0,0,0,0,0,0,0,0,0,0,0,0,0,0,0,0"/>
              </v:shape>
              <v:shape id="Vapaamuotoinen: Muoto 50" o:spid="_x0000_s1071" style="position:absolute;left:6792;top:27056;width:1187;height:1186;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" path="m93782,26345l26345,93591v-4393,4393,-11514,4393,-15907,c6046,89199,6046,82077,10438,77685l77780,10438v4392,-4392,11514,-4392,15907,c98079,14831,98079,21952,93687,26345e" stroked="f">
                <v:stroke joinstyle="miter"/>
                <v:path arrowok="t" o:connecttype="custom" o:connectlocs="116864,32829;32829,116626;13007,116626;13007,96805;96923,13007;116745,13007;116745,32829" o:connectangles="0,0,0,0,0,0,0"/>
              </v:shape>
              <v:shape id="Vapaamuotoinen: Muoto 51" o:spid="_x0000_s1072" style="position:absolute;left:6814;top:33807;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" path="m93591,93496v-4311,4393,-11367,4459,-15759,147c77782,93595,77733,93546,77685,93496l10438,26345v-4392,-4392,-4392,-11514,,-15907c14831,6046,21952,6046,26345,10438l93591,77685v4393,4386,4398,11502,12,15895c93599,93584,93595,93588,93591,93591e" stroked="f">
                <v:stroke joinstyle="miter"/>
                <v:path arrowok="t" o:connecttype="custom" o:connectlocs="116626,116507;96988,116690;96805,116507;13007,32829;13007,13007;32829,13007;116626,96805;116641,116612;116626,116626" o:connectangles="0,0,0,0,0,0,0,0,0"/>
              </v:shape>
              <v:shape id="Vapaamuotoinen: Muoto 52" o:spid="_x0000_s1073" style="position:absolute;left:10126;top:36960;width:712;height:71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" path="m30766,7144v-4096,3524,-8097,7239,-12097,11239c14669,22384,10763,26575,7144,30766v2383,7288,5578,14285,9525,20860c16669,52388,17621,53150,18002,53912,23203,47203,28834,40839,34861,34862,40861,28946,47223,23411,53911,18288l51816,17145c45133,13215,38043,10021,30671,7620e" stroked="f">
                <v:stroke joinstyle="miter"/>
                <v:path arrowok="t" o:connecttype="custom" o:connectlocs="38338,8902;23264,22908;8902,38338;20772,64332;22433,67181;43441,43442;67180,22789;64569,21365;38220,9495" o:connectangles="0,0,0,0,0,0,0,0,0"/>
              </v:shape>
              <v:shape id="Vapaamuotoinen: Muoto 53" o:spid="_x0000_s1074" style="position:absolute;left:10999;top:37830;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" path="m80772,7144r,c78391,10954,75914,14764,73342,18479v-229,366,-484,716,-762,1047l70199,22860r-1714,2286c67056,26956,65723,28765,64294,30480v3429,13430,2476,24479,-3525,30385l60769,60865v-5810,5619,-16763,6858,-30289,3429c23064,70284,15269,75788,7144,80772v2095,952,4096,1715,6191,2476c23296,87174,33873,89302,44577,89535v12108,515,23903,-3921,32671,-12287c92297,62198,93250,36386,80867,7239r,e" stroked="f">
                <v:stroke joinstyle="miter"/>
                <v:path arrowok="t" o:connecttype="custom" o:connectlocs="100652,8902;100652,8902;91393,23027;90443,24332;87476,28486;85341,31335;80118,37982;75726,75845;75726,75845;37982,80118;8902,100652;16617,103737;55548,111571;96260,96260;100770,9021;100770,9021" o:connectangles="0,0,0,0,0,0,0,0,0,0,0,0,0,0,0,0"/>
              </v:shape>
              <v:shape id="Vapaamuotoinen: Muoto 54" o:spid="_x0000_s1075" style="position:absolute;left:9653;top:37826;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" path="m35665,60960c29855,55150,28902,44005,32236,30671,26244,23211,20770,15351,15853,7144,3280,36481,4232,62294,19282,77438v15049,15145,40957,16002,70199,3525c81340,76001,73544,70496,66145,64484,52715,67913,41666,66865,35760,60960e" stroked="f">
                <v:stroke joinstyle="miter"/>
                <v:path arrowok="t" o:connecttype="custom" o:connectlocs="44443,75964;40170,38220;19755,8902;24028,96497;111504,100890;82425,80355;44561,75964" o:connectangles="0,0,0,0,0,0,0"/>
              </v:shape>
              <v:shape id="Vapaamuotoinen: Muoto 55" o:spid="_x0000_s1076" style="position:absolute;left:9656;top:36481;width:2493;height:2255;visibility:visible;mso-wrap-style:square;v-text-anchor:middle" coordsize="2000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" path="m178872,108742v22003,-36671,24289,-70866,6096,-89059c166775,1491,136391,3682,102005,22446,67620,3396,36188,2539,18947,19683,1707,36829,3136,71499,24662,107885v8856,14755,19511,28353,31719,40481c68218,160238,81423,170661,95719,179418v658,424,1361,776,2095,1048c98730,180822,99693,181046,100672,181132r1333,c104116,181147,106190,180588,108006,179513v28880,-17704,53163,-41986,70866,-70866m102005,155796c91481,148827,81684,140818,72764,131888,61784,121187,52184,109156,44189,96074,28853,70071,25139,46068,34664,36162v4720,-4093,10936,-6027,17145,-5334c67908,32202,83417,37536,96957,46354v,,-476,,,l96957,46354v4858,3048,10573,6762,15240,10382l112197,56736v4477,3429,8763,7048,13049,10954l126866,69214r571,571l131152,73309v5971,6003,11569,12365,16764,19050c147916,92359,148583,91312,148964,90740v4131,-6771,7547,-13953,10191,-21431c155536,65023,151631,60832,147630,56831r-2000,-1905l142201,51688r-1810,-1715l136105,46163r-667,-572l135438,45591v-3429,-2952,-6858,-5810,-10382,-8477c144106,29113,160775,28447,168490,36162v9525,10001,6191,34290,-9525,60579c151183,109536,141876,121338,131247,131888v-8886,8958,-18651,16999,-29146,24003e" stroked="f">
                <v:stroke joinstyle="miter"/>
                <v:path arrowok="t" o:connecttype="custom" o:connectlocs="222896,135505;230492,24527;127110,27970;23610,24527;30732,134437;70257,184881;119277,223576;121888,224882;125449,225712;127110,225712;134588,223694;222896,135387;127110,194140;90673,164348;55065,119719;43195,45062;64560,38415;120820,57763;120820,57763;120820,57763;139811,70700;139811,70700;156071,84350;158090,86249;158802,86960;163431,91352;184321,115090;185627,113073;198326,86367;183965,70818;181472,68444;177199,64409;174944,62272;169603,57524;168772,56812;168772,56812;155835,46248;209959,45062;198089,120551;163549,164348;127230,194258" o:connectangles="0,0,0,0,0,0,0,0,0,0,0,0,0,0,0,0,0,0,0,0,0,0,0,0,0,0,0,0,0,0,0,0,0,0,0,0,0,0,0,0,0"/>
              </v:shape>
              <v:shape id="Vapaamuotoinen: Muoto 56" o:spid="_x0000_s1077" style="position:absolute;left:13564;top:33825;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" path="m93591,26293l26345,93635v-4393,4393,-11514,4393,-15907,c6046,89243,6046,82121,10438,77728l77685,10482c81996,6089,89052,6023,93444,10335v50,48,99,97,147,147c97958,14669,98103,21603,93915,25969v-105,110,-213,218,-324,324e" stroked="f">
                <v:stroke joinstyle="miter"/>
                <v:path arrowok="t" o:connecttype="custom" o:connectlocs="116626,32764;32829,116681;13007,116681;13007,96858;96805,13062;116443,12879;116626,13062;117029,32361;116626,32764" o:connectangles="0,0,0,0,0,0,0,0,0"/>
              </v:shape>
              <v:shape id="Vapaamuotoinen: Muoto 57" o:spid="_x0000_s1078" style="position:absolute;left:13648;top:40511;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" path="m93687,93591v-4312,4393,-11367,4459,-15760,148c77878,93690,77829,93641,77780,93591l10438,26345v-4392,-4392,-4392,-11514,,-15907c14831,6046,21952,6046,26345,10438l93687,77685v4392,4386,4397,11502,11,15895c93695,93583,93691,93587,93687,93591e" stroked="f">
                <v:stroke joinstyle="miter"/>
                <v:path arrowok="t" o:connecttype="custom" o:connectlocs="116745,116626;97106,116810;96923,116626;13007,32829;13007,13007;32829,13007;116745,96805;116759,116612;116745,116626" o:connectangles="0,0,0,0,0,0,0,0,0"/>
              </v:shape>
              <v:shape id="Vapaamuotoinen: Muoto 58" o:spid="_x0000_s1079" style="position:absolute;left:16837;top:43788;width:712;height:713;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" path="m30766,7144v-4096,3524,-8096,7334,-12097,11239c14668,22289,10763,26575,7144,30861v2402,7281,5596,14276,9525,20860c17145,52483,17621,53245,18002,54007,23203,47298,28834,40934,34862,34957,40836,29015,47200,23478,53912,18383l51816,17241c45150,13152,38060,9799,30671,7239e" stroked="f">
                <v:stroke joinstyle="miter"/>
                <v:path arrowok="t" o:connecttype="custom" o:connectlocs="38338,8902;23264,22908;8902,38457;20772,64451;22433,67299;43442,43561;67181,22908;64569,21484;38220,9021" o:connectangles="0,0,0,0,0,0,0,0,0"/>
              </v:shape>
              <v:shape id="Vapaamuotoinen: Muoto 59" o:spid="_x0000_s1080" style="position:absolute;left:17710;top:44660;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" path="m80772,7144r,c78391,10954,75914,14764,73342,18478r-762,1048l70199,22765r-1714,2381l64294,30384v3429,13526,2476,24480,-3524,30481l60770,60865v-5811,5715,-16765,6858,-30290,3429c23089,70345,15292,75883,7144,80867r6191,2477c23296,87269,33873,89397,44577,89630v12121,490,23919,-3981,32671,-12382c92297,62293,93250,36481,80867,7334r,e" stroked="f">
                <v:stroke joinstyle="miter"/>
                <v:path arrowok="t" o:connecttype="custom" o:connectlocs="100652,8902;100652,8902;91393,23026;90443,24332;87476,28368;85341,31335;80118,37862;75727,75845;75727,75845;37982,80118;8902,100770;16617,103857;55548,111690;96260,96260;100770,9139;100770,9139" o:connectangles="0,0,0,0,0,0,0,0,0,0,0,0,0,0,0,0"/>
              </v:shape>
              <v:shape id="Vapaamuotoinen: Muoto 60" o:spid="_x0000_s1081" style="position:absolute;left:16363;top:44651;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" path="m35751,60960c29941,55054,28988,44005,32322,30575,26300,23151,20794,15322,15844,7144,3271,36386,4223,62294,19368,77438v15145,15145,40862,16002,70104,3525c81308,76001,73510,70462,66136,64389,52705,67818,41752,66865,35751,60960e" stroked="f">
                <v:stroke joinstyle="miter"/>
                <v:path arrowok="t" o:connecttype="custom" o:connectlocs="44550,75964;40277,38100;19744,8902;24135,96497;111493,100890;82413,80236;44550,75964" o:connectangles="0,0,0,0,0,0,0"/>
              </v:shape>
              <v:shape id="Vapaamuotoinen: Muoto 61" o:spid="_x0000_s1082" style="position:absolute;left:16368;top:43310;width:2493;height:2255;visibility:visible;mso-wrap-style:square;v-text-anchor:middle" coordsize="2000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" path="m178779,108690v22003,-36671,24289,-70771,6096,-88963c166683,1534,136298,3629,101913,22394,67527,3344,36095,2486,18950,19727,1805,36967,3043,71543,24570,107928v17717,29111,42064,53622,71056,71533l97722,180509v929,312,1886,535,2857,666l101913,181175v2118,-18,4192,-611,6000,-1714c122347,170704,135654,160212,147537,148219v12009,-11869,22503,-25178,31242,-39624m101913,156220c78788,140617,59296,120215,44763,96403,29427,70495,25713,46397,35238,36586v4506,-3952,10403,-5941,16383,-5524c67720,32436,83229,37770,96769,46587v,,-476,,,c97245,46587,96769,46587,96769,46587v4858,3048,10573,6763,15335,10478l112104,57065v4477,3334,8763,7048,13050,10953c125738,68476,126280,68986,126773,69542r571,477l131059,73638v5997,5979,11597,12342,16764,19050c148206,92171,148555,91630,148871,91069v4171,-6783,7589,-14001,10192,-21527c155443,65351,151538,61160,147537,57065r-1905,-1810c144489,54112,143346,52969,142108,51921r-1714,-1619l136012,46397r-667,-572l135345,45825v-3429,-2953,-6858,-5715,-10382,-8382c144013,29347,160682,28680,168492,36491v9525,9525,6096,34290,-9525,60483c144387,120567,124895,140742,101817,156125e" stroked="f">
                <v:stroke joinstyle="miter"/>
                <v:path arrowok="t" o:connecttype="custom" o:connectlocs="222780,135440;230376,24582;126996,27906;23614,24582;30617,134491;119161,223629;121773,224935;125333,225765;126996,225765;134472,223629;183849,184698;222780,135322;126996,194668;55780,120129;43911,45590;64326,38707;120586,58053;120586,58053;120586,58053;139695,71110;139695,71110;155957,84758;157974,86657;158686,87252;163315,91762;184205,115500;185511,113483;198211,86657;183849,71110;181475,68854;177084,64700;174948,62682;169487,57816;168656,57103;168656,57103;155719,46658;209961,45472;198092,120841;126876,194550" o:connectangles="0,0,0,0,0,0,0,0,0,0,0,0,0,0,0,0,0,0,0,0,0,0,0,0,0,0,0,0,0,0,0,0,0,0,0,0,0,0,0"/>
              </v:shape>
              <v:shape id="Vapaamuotoinen: Muoto 62" o:spid="_x0000_s1083" style="position:absolute;left:20334;top:40595;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" path="m93591,26345l26345,93687v-4393,4392,-11514,4392,-15907,c6046,89294,6046,82173,10438,77780l77685,10438v4392,-4392,11514,-4392,15906,c97984,14831,97984,21952,93591,26345e" stroked="f">
                <v:stroke joinstyle="miter"/>
                <v:path arrowok="t" o:connecttype="custom" o:connectlocs="116626,32829;32829,116745;13007,116745;13007,96923;96805,13007;116626,13007;116626,32829" o:connectangles="0,0,0,0,0,0,0"/>
              </v:shape>
              <v:shape id="Vapaamuotoinen: Muoto 63" o:spid="_x0000_s1084" style="position:absolute;left:20352;top:47344;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" path="m93687,93687v-4387,4392,-11503,4397,-15896,11c77787,93695,77784,93691,77780,93687l10438,26345v-4392,-4392,-4392,-11514,,-15907c14831,6046,21952,6046,26345,10438l93687,77780v4392,4386,4397,11503,11,15895c93694,93679,93690,93683,93687,93687e" stroked="f">
                <v:stroke joinstyle="miter"/>
                <v:path arrowok="t" o:connecttype="custom" o:connectlocs="116745,116745;96937,116759;96923,116745;13007,32829;13007,13007;32829,13007;116745,96923;116759,116730;116745,116745" o:connectangles="0,0,0,0,0,0,0,0,0"/>
              </v:shape>
              <v:shape id="Vapaamuotoinen: Muoto 64" o:spid="_x0000_s1085" style="position:absolute;left:2;top:6767;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" path="m93595,26348l26348,93595v-4311,4392,-11367,4458,-15759,147c10539,93693,10490,93644,10442,93595,6049,89209,6044,82092,10430,77700v4,-4,8,-8,12,-12l77688,10442v4386,-4393,11503,-4398,15895,-12c93587,10434,93591,10438,93595,10442v4392,4311,4458,11367,147,15759c93693,26251,93644,26300,93595,26348e" stroked="f">
                <v:stroke joinstyle="miter"/>
                <v:path arrowok="t" o:connecttype="custom" o:connectlocs="116631,32833;32833,116631;13195,116814;13012,116631;12997,96824;13012,96809;96809,13012;116616,12997;116631,13012;116814,32650;116631,32833" o:connectangles="0,0,0,0,0,0,0,0,0,0,0"/>
              </v:shape>
              <v:shape id="Vapaamuotoinen: Muoto 65" o:spid="_x0000_s1086" style="position:absolute;left:3269;top:16737;width:712;height:71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" path="m30766,7144v-4096,3524,-8192,7239,-12097,11239c14764,22384,10763,26575,7144,30766v2383,7288,5578,14285,9525,20859c16669,52388,17526,53150,18002,53912,23203,47202,28834,40839,34862,34862,40861,28946,47223,23411,53912,18288v-719,-344,-1418,-726,-2096,-1143c45132,13215,38043,10021,30670,7620e" stroked="f">
                <v:stroke joinstyle="miter"/>
                <v:path arrowok="t" o:connecttype="custom" o:connectlocs="38338,8902;23264,22908;8902,38338;20772,64331;22433,67181;43442,43442;67181,22789;64569,21365;38219,9495" o:connectangles="0,0,0,0,0,0,0,0,0"/>
              </v:shape>
              <v:shape id="Vapaamuotoinen: Muoto 66" o:spid="_x0000_s1087" style="position:absolute;left:4143;top:17607;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" path="m80772,7144r,c78391,10954,75914,14764,73343,18479v-230,366,-485,716,-763,1047l70199,22860r-1714,2286l64294,30480v3429,13430,2381,24479,-3524,30385l60770,60865v-5811,5619,-16765,6858,-30290,3429c23065,70284,15269,75788,7144,80772r6096,2477c23236,87166,33843,89294,44577,89535v12056,438,23775,-4030,32480,-12382c92107,62103,93059,36290,80677,7144r,e" stroked="f">
                <v:stroke joinstyle="miter"/>
                <v:path arrowok="t" o:connecttype="custom" o:connectlocs="100652,8902;100652,8902;91394,23027;90443,24332;87476,28486;85341,31335;80118,37982;75727,75845;75727,75845;37982,80118;8902,100652;16499,103738;55548,111571;96022,96142;100533,8902;100533,8902" o:connectangles="0,0,0,0,0,0,0,0,0,0,0,0,0,0,0,0"/>
              </v:shape>
              <v:shape id="Vapaamuotoinen: Muoto 67" o:spid="_x0000_s1088" style="position:absolute;left:2794;top:17604;width:1187;height:1186;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" path="m35814,60960c30003,55150,29051,44006,32385,30575,26310,23169,20772,15338,15811,7144,3238,36386,4286,62294,19335,77438v15050,15145,40958,16002,70200,3525c81394,76001,73597,70496,66198,64484,52768,67913,41719,66866,35814,60960e" stroked="f">
                <v:stroke joinstyle="miter"/>
                <v:path arrowok="t" o:connecttype="custom" o:connectlocs="44629,75964;40356,38100;19702,8902;24094,96497;111571,100890;82491,80355;44629,75964" o:connectangles="0,0,0,0,0,0,0"/>
              </v:shape>
              <v:shape id="Vapaamuotoinen: Muoto 68" o:spid="_x0000_s1089" style="position:absolute;left:2799;top:16258;width:2493;height:2255;visibility:visible;mso-wrap-style:square;v-text-anchor:middle" coordsize="2000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" path="m178872,108742v22003,-36766,24289,-70866,6096,-89058c166775,1491,136391,3682,102005,22446,67620,3396,36188,2539,18947,19684,1707,36829,3136,71500,24662,107885v17645,29167,42008,53693,71057,71533c96377,179842,97080,180194,97814,180466v916,356,1879,581,2858,666l102005,181132v2105,-29,4168,-586,6001,-1619c136886,161810,161169,137527,178872,108647t-76867,47149c91532,148762,81770,140723,72859,131793,61855,121079,52253,109013,44284,95884,28949,69976,25234,45973,34759,36067v4516,-3927,10416,-5883,16383,-5430c67241,32012,82751,37345,96290,46163v,,-476,,,l96290,46163v4858,3048,10573,6763,15240,10382l111530,56545v4477,3429,8763,7049,13050,10954l126199,69023r571,572l130485,73119v5971,6003,11569,12364,16764,19050c147249,91693,147916,91121,148297,90550v4131,-6771,7547,-13954,10192,-21432c154774,64832,150964,60641,146963,56641r-2000,-1905l141534,51402r-1810,-1619l135438,45973r-667,-572l134771,45401v-3429,-2953,-6858,-5810,-10382,-8477c143439,28923,160108,28256,167823,35971v9525,9525,6096,34290,-9525,60579c150493,109329,141187,121129,130580,131698v-8911,8930,-18673,16969,-29146,24003e" stroked="f">
                <v:stroke joinstyle="miter"/>
                <v:path arrowok="t" o:connecttype="custom" o:connectlocs="222896,135505;230492,24529;127110,27970;23610,24529;30732,134437;119277,223576;121888,224882;125449,225712;127110,225712;134588,223694;222896,135387;127110,194140;90791,164229;55183,119483;43314,44944;63729,38177;119989,57524;119989,57524;119989,57524;138980,70462;138980,70462;155242,84112;157259,86011;157971,86724;162600,91115;183490,114853;184796,112836;197496,86129;183133,70581;180641,68207;176368,64053;174113,62035;168772,57288;167941,56575;167941,56575;155004,46012;209127,44824;197258,120313;162718,164111;126399,194022" o:connectangles="0,0,0,0,0,0,0,0,0,0,0,0,0,0,0,0,0,0,0,0,0,0,0,0,0,0,0,0,0,0,0,0,0,0,0,0,0,0,0,0"/>
              </v:shape>
              <v:shape id="Vapaamuotoinen: Muoto 69" o:spid="_x0000_s1090" style="position:absolute;left:6772;top:13538;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" path="m93591,26345l26345,93591v-4393,4393,-11514,4393,-15907,c6046,89199,6046,82077,10438,77685l77685,10438v4392,-4392,11514,-4392,15906,c97984,14831,97984,21952,93591,26345e" stroked="f">
                <v:stroke joinstyle="miter"/>
                <v:path arrowok="t" o:connecttype="custom" o:connectlocs="116626,32829;32829,116626;13007,116626;13007,96805;96805,13007;116626,13007;116626,32829" o:connectangles="0,0,0,0,0,0,0"/>
              </v:shape>
              <v:shape id="Vapaamuotoinen: Muoto 70" o:spid="_x0000_s1091" style="position:absolute;left:21;top:13515;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" path="m93509,93891v-4386,4392,-11502,4397,-15895,11c77611,93898,77607,93894,77603,93891l10356,26549c5964,21998,6092,14749,10642,10356v4550,-4392,11800,-4264,16192,286l93509,77984v4393,4386,4398,11502,12,15895c93517,93883,93513,93887,93509,93891e" stroked="f">
                <v:stroke joinstyle="miter"/>
                <v:path arrowok="t" o:connecttype="custom" o:connectlocs="116524,117000;96716,117013;96703,117000;12905,33083;13261,12905;33438,13261;116524,97177;116538,116985;116524,117000" o:connectangles="0,0,0,0,0,0,0,0,0"/>
              </v:shape>
              <v:shape id="Vapaamuotoinen: Muoto 71" o:spid="_x0000_s1092" style="position:absolute;left:6791;top:20287;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" path="m93673,93625v-4386,4393,-11503,4398,-15895,12c77774,93633,77770,93629,77766,93625l10424,26379c6032,21960,6053,14817,10472,10424v4419,-4392,11562,-4371,15954,48l93768,77718v4393,4386,4398,11503,12,15895c93776,93617,93772,93621,93768,93625e" stroked="f">
                <v:stroke joinstyle="miter"/>
                <v:path arrowok="t" o:connecttype="custom" o:connectlocs="116728,116668;96921,116683;96906,116668;12990,32871;13049,12990;32930,13049;116846,96846;116861,116653;116846,116668" o:connectangles="0,0,0,0,0,0,0,0,0"/>
              </v:shape>
              <v:shape id="Vapaamuotoinen: Muoto 72" o:spid="_x0000_s1093" style="position:absolute;left:10039;top:23506;width:712;height:71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" path="m30766,7144v-4096,3619,-8192,7334,-12097,11239c14764,22288,10763,26670,7144,30861v2435,7268,5627,14260,9525,20860l18098,54007c23292,47321,28891,40959,34862,34957,40838,29017,47202,23480,53912,18383v-718,-344,-1418,-726,-2096,-1143c45119,13208,38035,9858,30671,7239e" stroked="f">
                <v:stroke joinstyle="miter"/>
                <v:path arrowok="t" o:connecttype="custom" o:connectlocs="38338,8902;23264,22908;8902,38457;20772,64451;22552,67299;43442,43561;67181,22908;64569,21483;38220,9021" o:connectangles="0,0,0,0,0,0,0,0,0"/>
              </v:shape>
              <v:shape id="Vapaamuotoinen: Muoto 73" o:spid="_x0000_s1094" style="position:absolute;left:10913;top:24377;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" path="m80677,7144r,c78391,10954,75914,14764,73247,18479r-666,1047l70104,22860r-1714,2286l64294,30480v3429,13430,2381,24479,-3524,30385l60770,60865v-5811,5715,-16764,6858,-30385,3524c23002,70378,15238,75882,7144,80867r6096,2477c23236,87261,33843,89389,44577,89630v12108,516,23903,-3921,32671,-12287c92297,62294,93250,36481,80867,7334r,e" stroked="f">
                <v:stroke joinstyle="miter"/>
                <v:path arrowok="t" o:connecttype="custom" o:connectlocs="100533,8902;100533,8902;91275,23027;90445,24332;87358,28486;85222,31335;80118,37982;75727,75845;75727,75845;37863,80236;8902,100770;16499,103857;55548,111690;96260,96379;100770,9139;100770,9139" o:connectangles="0,0,0,0,0,0,0,0,0,0,0,0,0,0,0,0"/>
              </v:shape>
              <v:shape id="Vapaamuotoinen: Muoto 74" o:spid="_x0000_s1095" style="position:absolute;left:9564;top:24374;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" path="m35846,60960c30036,55054,28988,44006,32417,30575,26364,23153,20826,15324,15844,7144,3271,36386,4223,62294,19368,77438v15145,15145,40957,16002,70104,3525c81377,75977,73614,70473,66231,64484,52801,67913,41752,66866,35846,60960e" stroked="f">
                <v:stroke joinstyle="miter"/>
                <v:path arrowok="t" o:connecttype="custom" o:connectlocs="44668,75964;40395,38100;19744,8902;24135,96497;111493,100890;82532,80355;44668,75964" o:connectangles="0,0,0,0,0,0,0"/>
              </v:shape>
              <v:shape id="Vapaamuotoinen: Muoto 75" o:spid="_x0000_s1096" style="position:absolute;left:9569;top:23028;width:2493;height:2255;visibility:visible;mso-wrap-style:square;v-text-anchor:middle" coordsize="2000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" path="m178881,108657v21908,-36672,24289,-70771,6096,-88964c166784,1501,136304,3691,102014,22360,67629,3310,36197,2453,18956,19693,1716,36934,3145,71509,24576,107895v17787,29088,42159,53591,71152,71532c96397,179833,97097,180184,97823,180475v916,357,1879,581,2858,667l102014,181142v2076,-20,4110,-578,5906,-1619c136776,161717,161075,137418,178881,108562t-76867,47148c78830,140177,59325,119761,44864,95893,29434,69985,25814,45887,35339,36076v4477,-3937,10340,-5925,16288,-5524c67748,31892,83273,37263,96775,46173r1,c102090,49325,107210,52792,112111,56555r,c116492,59984,120874,63604,125160,67509r1619,1524l126779,69033r3715,3619c136521,78630,142153,84993,147353,91702v316,-561,666,-1101,1048,-1619c152526,83289,155911,76072,158497,68557v-3619,-4192,-7429,-8382,-11525,-12478l145067,54269r-3429,-3334l139828,49316r-4286,-3905l134876,44839r,c131447,41887,128018,39124,124493,36457v19050,-8096,35719,-8763,43434,-952c177928,45506,174023,69795,158402,96084v-7805,12778,-17110,24578,-27717,35147c121777,140137,112014,148145,101538,155139e" stroked="f">
                <v:stroke joinstyle="miter"/>
                <v:path arrowok="t" o:connecttype="custom" o:connectlocs="222907,135399;230503,24540;127122,27863;23621,24540;30625,134450;119289,223587;121899,224893;125461,225724;127122,225724;134481,223707;222907,135281;127122,194033;55906,119494;44037,44955;64333,38071;120593,57537;120594,57537;139704,70474;139704,70474;155964,84124;157982,86023;157982,86023;162611,90533;183619,114271;184925,112254;197506,85430;183145,69881;180771,67626;176498,63471;174242,61453;168901,56587;168072,55875;168072,55875;155133,45430;209257,44243;197388,119732;162849,163529;126528,193321" o:connectangles="0,0,0,0,0,0,0,0,0,0,0,0,0,0,0,0,0,0,0,0,0,0,0,0,0,0,0,0,0,0,0,0,0,0,0,0,0,0"/>
              </v:shape>
              <v:shape id="Vapaamuotoinen: Muoto 76" o:spid="_x0000_s1097" style="position:absolute;left:13541;top:20307;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" path="m93687,26345l26345,93687v-4393,4392,-11514,4392,-15907,c6046,89294,6046,82172,10438,77780l77780,10438v4392,-4392,11514,-4392,15907,c98079,14831,98079,21952,93687,26345e" stroked="f">
                <v:stroke joinstyle="miter"/>
                <v:path arrowok="t" o:connecttype="custom" o:connectlocs="116745,32829;32829,116745;13007,116745;13007,96923;96923,13007;116745,13007;116745,32829" o:connectangles="0,0,0,0,0,0,0"/>
              </v:shape>
              <v:shape id="Vapaamuotoinen: Muoto 77" o:spid="_x0000_s1098" style="position:absolute;left:13568;top:27064;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" path="m93147,93096v-4386,4392,-11503,4397,-15895,11c77248,93103,77244,93099,77240,93096l9898,25754c5827,21067,6326,13969,11013,9898v4247,-3689,10567,-3670,14792,44l93147,77189v4392,4386,4397,11502,11,15895c93155,93088,93151,93092,93147,93096e" stroked="f">
                <v:stroke joinstyle="miter"/>
                <v:path arrowok="t" o:connecttype="custom" o:connectlocs="116072,116009;96265,116023;96250,116009;12334,32093;13724,12334;32156,12389;116072,96187;116086,115994;116072,116009" o:connectangles="0,0,0,0,0,0,0,0,0"/>
              </v:shape>
              <v:shape id="Vapaamuotoinen: Muoto 78" o:spid="_x0000_s1099" style="position:absolute;left:16874;top:30211;width:712;height:71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" path="m30861,7144v-4191,3619,-8191,7334,-12192,11239c14669,22288,10763,26670,7144,30861v2482,7249,5673,14236,9525,20860l18098,54007c23265,47299,28865,40935,34862,34957,40838,29017,47202,23480,53912,18383l51816,17240c45119,13208,38035,9858,30671,7239e" stroked="f">
                <v:stroke joinstyle="miter"/>
                <v:path arrowok="t" o:connecttype="custom" o:connectlocs="38457,8902;23264,22908;8902,38457;20772,64451;22552,67299;43442,43561;67181,22908;64569,21483;38220,9021" o:connectangles="0,0,0,0,0,0,0,0,0"/>
              </v:shape>
              <v:shape id="Vapaamuotoinen: Muoto 79" o:spid="_x0000_s1100" style="position:absolute;left:17747;top:31079;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" path="m80677,7144r,c78391,10954,75914,14764,73247,18479r-762,1047c71723,20574,70961,21717,70104,22765r-1714,2381c67056,26956,65627,28670,64199,30480v3429,13430,2476,24479,-3429,30385l60770,60865v-5716,5715,-16765,6858,-30290,3429c23106,70367,15307,75906,7144,80867r6191,2477c23328,87271,33937,89399,44672,89630v12099,461,23874,-3967,32671,-12287c92297,62294,93345,36481,80867,7334r,e" stroked="f">
                <v:stroke joinstyle="miter"/>
                <v:path arrowok="t" o:connecttype="custom" o:connectlocs="100533,8902;100533,8902;91275,23027;90325,24332;87358,28368;85222,31335;80000,37982;75727,75845;75727,75845;37982,80118;8902,100770;16617,103857;55667,111690;96379,96379;100770,9139;100770,9139" o:connectangles="0,0,0,0,0,0,0,0,0,0,0,0,0,0,0,0"/>
              </v:shape>
              <v:shape id="Vapaamuotoinen: Muoto 80" o:spid="_x0000_s1101" style="position:absolute;left:16400;top:31079;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" path="m35846,60960c29941,55054,28988,44005,32417,30575,26364,23153,20826,15324,15844,7144,3271,36386,4223,62294,19368,77438v15145,15145,40862,16002,70104,3525c81346,75979,73551,70474,66136,64484,52705,67913,41752,66865,35846,60960e" stroked="f">
                <v:stroke joinstyle="miter"/>
                <v:path arrowok="t" o:connecttype="custom" o:connectlocs="44668,75964;40395,38100;19744,8902;24135,96497;111493,100890;82413,80355;44668,75964" o:connectangles="0,0,0,0,0,0,0"/>
              </v:shape>
              <v:shape id="Vapaamuotoinen: Muoto 81" o:spid="_x0000_s1102" style="position:absolute;left:16406;top:29733;width:2492;height:2255;visibility:visible;mso-wrap-style:square;v-text-anchor:middle" coordsize="2000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" path="m178818,108690v22003,-36671,24384,-70771,6191,-88963c166817,1534,136336,3629,101951,22394,67566,3344,36229,2486,18988,19727,1748,36967,3082,71543,24608,107928v17716,29144,42103,53662,71152,71533l97855,180508v894,322,1820,546,2763,667l101951,181175v2120,-9,4196,-602,6001,-1714c136832,161757,161115,137474,178818,108595t-76867,47149c91434,148769,81666,140725,72805,131741,61853,121014,52257,108987,44230,95927,28894,70019,25180,45920,34705,36110v4466,-3956,10336,-5947,16287,-5525c67110,31941,82632,37312,96141,46206r,c101441,49381,106560,52847,111476,56588r,c115858,60017,120239,63637,124430,67542r1715,1524l126621,69542r3715,3620c136363,79139,141994,85503,147195,92212r952,-1619c152337,83820,155755,76599,158339,69066v-3619,-4191,-7429,-8382,-11525,-12478l144909,54778r-3429,-3333l139670,49826v-1428,-1334,-2857,-2668,-4381,-3906l134717,45349r,c131288,42396,127764,39634,124240,36967v19050,-8097,35718,-8763,43529,-953c177770,46015,173865,70304,158244,96593v-14657,23507,-34136,43636,-57150,59055e" stroked="f">
                <v:stroke joinstyle="miter"/>
                <v:path arrowok="t" o:connecttype="custom" o:connectlocs="222829,135440;230543,24582;127043,27906;23661,24582;30665,134491;119328,223629;121939,224934;125382,225765;127043,225765;134521,223629;222829,135322;127043,194075;90724,164165;55116,119536;43247,44997;63542,38112;119803,57578;119803,57578;138912,70515;138912,70515;155055,84165;157192,86064;157785,86657;162414,91168;183423,114907;184609,112889;197309,86064;182948,70515;180574,68260;176301,64106;174045,62089;168586,57222;167873,56510;167873,56510;154818,46065;209060,44878;197191,120366;125975,193956" o:connectangles="0,0,0,0,0,0,0,0,0,0,0,0,0,0,0,0,0,0,0,0,0,0,0,0,0,0,0,0,0,0,0,0,0,0,0,0,0,0"/>
              </v:shape>
              <v:shape id="Vapaamuotoinen: Muoto 82" o:spid="_x0000_s1103" style="position:absolute;left:20315;top:27077;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" path="m93687,26345l26345,93687v-4393,4392,-11514,4392,-15907,c6046,89294,6046,82172,10438,77780l77780,10438v4392,-4392,11514,-4392,15907,c98079,14831,98079,21952,93687,26345e" stroked="f">
                <v:stroke joinstyle="miter"/>
                <v:path arrowok="t" o:connecttype="custom" o:connectlocs="116745,32829;32829,116745;13007,116745;13007,96923;96923,13007;116745,13007;116745,32829" o:connectangles="0,0,0,0,0,0,0"/>
              </v:shape>
              <v:shape id="Vapaamuotoinen: Muoto 83" o:spid="_x0000_s1104" style="position:absolute;left:20403;top:33762;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" path="m93115,93687v-4386,4392,-11502,4397,-15895,11c77216,93695,77212,93691,77208,93687l10438,26345v-4392,-4392,-4392,-11514,,-15907c14831,6046,21952,6046,26345,10438l93591,77780v4393,4386,4398,11502,12,15895c93599,93679,93595,93683,93591,93687e" stroked="f">
                <v:stroke joinstyle="miter"/>
                <v:path arrowok="t" o:connecttype="custom" o:connectlocs="116033,116745;96225,116759;96210,116745;13007,32829;13007,13007;32829,13007;116626,96923;116641,116730;116626,116745" o:connectangles="0,0,0,0,0,0,0,0,0"/>
              </v:shape>
              <v:shape id="Vapaamuotoinen: Muoto 84" o:spid="_x0000_s1105" style="position:absolute;left:3246;top:3218;width:713;height:71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" path="m30861,7144v-4191,3619,-8191,7334,-12192,11239c14669,22289,10858,26670,7144,30861v2482,7249,5673,14236,9525,20860l18097,54007c23292,47321,28891,40959,34861,34957,40838,29017,47202,23480,53911,18383v-728,-324,-1429,-706,-2095,-1143c45100,13373,38017,10182,30670,7715e" stroked="f">
                <v:stroke joinstyle="miter"/>
                <v:path arrowok="t" o:connecttype="custom" o:connectlocs="38457,8902;23264,22908;8902,38457;20772,64451;22551,67299;43441,43561;67180,22908;64569,21483;38219,9614" o:connectangles="0,0,0,0,0,0,0,0,0"/>
              </v:shape>
              <v:shape id="Vapaamuotoinen: Muoto 85" o:spid="_x0000_s1106" style="position:absolute;left:4121;top:4089;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" path="m80677,7144r,c78391,10954,75914,14764,73247,18478r-762,1048l70104,22860r-1714,2286c67056,26956,65627,28670,64199,30480v3429,13430,2476,24479,-3429,30385l60770,60865v-5716,5715,-16765,6858,-30290,3524c23081,70401,15285,75906,7144,80867r6191,2477c23328,87270,33938,89399,44672,89630v12016,514,23729,-3848,32481,-12097c92107,62484,93154,36671,80677,7525r,e" stroked="f">
                <v:stroke joinstyle="miter"/>
                <v:path arrowok="t" o:connecttype="custom" o:connectlocs="100533,8902;100533,8902;91275,23026;90325,24332;87358,28486;85222,31335;80000,37982;75727,75845;75727,75845;37982,80236;8902,100770;16617,103857;55667,111690;96142,96615;100533,9377;100533,9377" o:connectangles="0,0,0,0,0,0,0,0,0,0,0,0,0,0,0,0"/>
              </v:shape>
              <v:shape id="Vapaamuotoinen: Muoto 86" o:spid="_x0000_s1107" style="position:absolute;left:2769;top:4086;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" path="m36132,60960c30226,55150,29274,44005,32703,30575,26551,23162,20918,15332,15844,7144,3271,36385,4223,62293,19368,77438v15145,15145,40957,16002,70104,3525c81377,75977,73614,70473,66231,64484,52801,67913,41752,66865,35846,60960e" stroked="f">
                <v:stroke joinstyle="miter"/>
                <v:path arrowok="t" o:connecttype="custom" o:connectlocs="45025,75964;40752,38100;19744,8902;24135,96497;111493,100890;82532,80355;44668,75964" o:connectangles="0,0,0,0,0,0,0"/>
              </v:shape>
              <v:shape id="Vapaamuotoinen: Muoto 87" o:spid="_x0000_s1108" style="position:absolute;left:2777;top:2740;width:2493;height:2255;visibility:visible;mso-wrap-style:square;v-text-anchor:middle" coordsize="2000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" path="m178809,108657v22003,-36671,24384,-70771,6191,-88964c166808,1501,136328,3691,101942,22360,67557,3310,36220,2453,18980,19693,1739,36934,3073,71509,24695,107895v17715,29144,42102,53662,71151,71533l97942,180475v882,359,1813,584,2762,667l102038,181142v2105,-17,4172,-574,6000,-1619c122486,170748,135795,160223,147662,148186v12036,-11845,22533,-25158,31242,-39624m102038,156187c91543,149217,81778,141207,72891,132279,61959,121499,52365,109443,44316,96370,28981,70462,25266,46363,34791,36553v4466,-3956,10337,-5948,16288,-5525c67196,32384,82718,37754,96227,46649r,c101541,49801,106662,53268,111563,57031r,c115944,60460,120326,64080,124517,67985r1714,1524c126231,69509,126231,69509,126707,69509r3715,3620c136449,79106,142081,85469,147281,92179r1239,-1620c152709,83786,156127,76566,158711,69033v-3619,-4191,-7429,-8382,-11525,-12478l145281,54745r-3429,-3333l140042,49792r-4381,-3905l135089,45316r,c131660,42363,128136,39601,124612,36934v19050,-8097,35719,-8763,43529,-953c177666,45982,174237,70271,158616,96560v-7809,12802,-17149,24605,-27813,35147c121916,140636,112151,148645,101657,155615e" stroked="f">
                <v:stroke joinstyle="miter"/>
                <v:path arrowok="t" o:connecttype="custom" o:connectlocs="222817,135399;230532,24540;127032,27863;23651,24540;30773,134450;119436,223588;122047,224893;125489,225724;127152,225724;134628,223707;184004,184657;222936,135281;127152,194627;90831,164835;55223,120088;43354,45549;63651,38665;119910,58130;119910,58130;139021,71067;139021,71067;155163,84717;157299,86616;157892,86616;162521,91127;183530,114866;185074,112847;197773,86023;183411,70474;181037,68219;176765,64065;174509,62047;169050,57181;168337,56469;168337,56469;155281,46024;209524,44837;197654,120325;162996,164122;126677,193914" o:connectangles="0,0,0,0,0,0,0,0,0,0,0,0,0,0,0,0,0,0,0,0,0,0,0,0,0,0,0,0,0,0,0,0,0,0,0,0,0,0,0,0"/>
              </v:shape>
              <v:shape id="Vapaamuotoinen: Muoto 88" o:spid="_x0000_s1109" style="position:absolute;left:6764;top:18;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" path="m92510,26345l25168,93687c20219,97434,13170,96460,9423,91511,6338,87438,6390,81797,9547,77780l76222,10438v4393,-4392,11514,-4392,15907,c96521,14831,96521,21952,92129,26345e" stroked="f">
                <v:stroke joinstyle="miter"/>
                <v:path arrowok="t" o:connecttype="custom" o:connectlocs="115279,32829;31362,116745;11742,114034;11897,96923;94982,13007;114804,13007;114804,32829" o:connectangles="0,0,0,0,0,0,0"/>
              </v:shape>
              <v:shape id="Vapaamuotoinen: Muoto 89" o:spid="_x0000_s1110" style="position:absolute;width:1186;height:1186;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" path="m93687,93591v-4386,4393,-11503,4398,-15895,12c77788,93599,77784,93595,77780,93591l10438,26345v-4392,-4393,-4392,-11514,,-15907c14831,6046,21952,6046,26345,10438l93687,77685v4392,4386,4397,11502,11,15895c93694,93584,93691,93588,93687,93591e" stroked="f">
                <v:stroke joinstyle="miter"/>
                <v:path arrowok="t" o:connecttype="custom" o:connectlocs="116745,116626;96938,116641;96923,116626;13007,32829;13007,13007;32829,13007;116745,96805;116759,116612;116745,116626" o:connectangles="0,0,0,0,0,0,0,0,0"/>
              </v:shape>
              <v:shape id="Vapaamuotoinen: Muoto 90" o:spid="_x0000_s1111" style="position:absolute;left:10017;top:9988;width:712;height:71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" path="m30861,7144v-4191,3619,-8192,7334,-12192,11239c14669,22289,10763,26575,7144,30861v2482,7249,5673,14236,9525,20860l18098,54007c23265,47299,28865,40935,34862,34957,40838,29017,47202,23480,53912,18383l51816,17240c45120,13335,38033,10142,30670,7715e" stroked="f">
                <v:stroke joinstyle="miter"/>
                <v:path arrowok="t" o:connecttype="custom" o:connectlocs="38457,8902;23264,22908;8902,38457;20772,64451;22552,67299;43442,43561;67181,22908;64569,21483;38219,9614" o:connectangles="0,0,0,0,0,0,0,0,0"/>
              </v:shape>
              <v:shape id="Vapaamuotoinen: Muoto 91" o:spid="_x0000_s1112" style="position:absolute;left:10890;top:10859;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" path="m80772,7144r,c78486,11017,76009,14827,73342,18574r-762,1047l70199,22860r-1714,2381c67151,27051,65723,28765,64294,30480v3429,13525,2476,24574,-3525,30480l60769,60960v-5715,5715,-16764,6858,-30289,3429c23106,70462,15307,76001,7144,80963r6191,2476c23328,87366,33938,89494,44672,89726v12093,486,23859,-3987,32576,-12383c92297,62389,93345,36576,80867,7429r,e" stroked="f">
                <v:stroke joinstyle="miter"/>
                <v:path arrowok="t" o:connecttype="custom" o:connectlocs="100652,8902;100652,8902;91393,23145;90443,24450;87476,28486;85341,31453;80118,37982;75726,75964;75726,75964;37982,80236;8902,100890;16617,103975;55667,111809;96260,96379;100770,9257;100770,9257" o:connectangles="0,0,0,0,0,0,0,0,0,0,0,0,0,0,0,0"/>
              </v:shape>
              <v:shape id="Vapaamuotoinen: Muoto 92" o:spid="_x0000_s1113" style="position:absolute;left:9543;top:10856;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" path="m35846,60960c29941,55054,28988,44005,32417,30575,26364,23153,20826,15324,15844,7144,3271,36385,4223,62294,19368,77438v15145,15145,40862,16002,70104,3525c81323,75978,73527,70440,66136,64389,52705,67818,41752,66865,35846,60960e" stroked="f">
                <v:stroke joinstyle="miter"/>
                <v:path arrowok="t" o:connecttype="custom" o:connectlocs="44668,75964;40395,38100;19744,8902;24135,96497;111493,100890;82413,80236;44668,75964" o:connectangles="0,0,0,0,0,0,0"/>
              </v:shape>
              <v:shape id="Vapaamuotoinen: Muoto 93" o:spid="_x0000_s1114" style="position:absolute;left:9548;top:9510;width:2492;height:2255;visibility:visible;mso-wrap-style:square;v-text-anchor:middle" coordsize="2000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" path="m178807,108690v22002,-36671,24384,-70771,6096,-88963c166615,1534,136325,3629,101940,22393,67555,3343,36122,2486,18977,19727,1832,36967,3070,71162,24311,107833v17678,29199,42071,53756,71152,71628l97463,180509v929,312,1886,535,2858,666l101654,181175v2120,-8,4196,-602,6001,-1714c122089,170703,135396,160211,147279,148219v12008,-11869,22502,-25178,31242,-39624m101654,156220c91137,149245,81369,141202,72508,132217,61556,121490,51960,109463,43933,96403,28597,70495,24883,46397,34408,36586v4511,-3943,10405,-5930,16383,-5525c66890,32436,82399,37769,95939,46587v,,-476,,,c96415,46587,95939,46587,95939,46587v4858,3048,10573,6763,15335,10477l111274,57064v4382,3334,8668,7049,12954,10954c124813,68476,125355,68986,125848,69542r571,l130134,73162v6023,5954,11624,12319,16764,19050c147280,91694,147630,91153,147946,90593v4171,-6783,7589,-14001,10191,-21527c154518,64875,150708,60684,146612,56588r-1905,-1809l141278,51445r-1810,-1619l135087,45920r-572,-571l134515,45349v-3333,-2953,-6858,-5715,-10382,-8382c143183,28871,159852,28204,167662,36014v9525,9525,6096,34290,-9525,60579c150320,109360,140980,121130,130324,131645v-8861,8985,-18629,17029,-29146,24003e" stroked="f">
                <v:stroke joinstyle="miter"/>
                <v:path arrowok="t" o:connecttype="custom" o:connectlocs="222815,135440;230411,24582;127029,27904;23648,24582;30294,134373;118958,223629;121451,224935;125012,225765;126673,225765;134151,223629;183527,184698;222458,135322;126673,194668;90354,164758;54746,120129;42876,45590;63292,38706;119551,58053;119551,58053;119551,58053;138661,71108;138661,71108;154803,84758;156822,86657;157533,86657;162162,91168;183052,114907;184358,112889;197058,86064;182696,70515;180322,68261;176049,64106;173794,62089;168335,57222;167622,56510;167622,56510;154685,46065;208927,44878;197058,120366;162399,164045;126080,193956" o:connectangles="0,0,0,0,0,0,0,0,0,0,0,0,0,0,0,0,0,0,0,0,0,0,0,0,0,0,0,0,0,0,0,0,0,0,0,0,0,0,0,0,0"/>
              </v:shape>
              <v:shape id="Vapaamuotoinen: Muoto 94" o:spid="_x0000_s1115" style="position:absolute;left:13519;top:6789;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" path="m93768,26345l26426,93687v-4392,4419,-11535,4440,-15954,47c6053,89342,6032,82199,10424,77780l77766,10438v4393,-4392,11514,-4392,15907,c98065,14831,98065,21952,93673,26345e" stroked="f">
                <v:stroke joinstyle="miter"/>
                <v:path arrowok="t" o:connecttype="custom" o:connectlocs="116846,32829;32930,116745;13049,116804;12990,96923;96906,13007;116728,13007;116728,32829" o:connectangles="0,0,0,0,0,0,0"/>
              </v:shape>
              <v:shape id="Vapaamuotoinen: Muoto 95" o:spid="_x0000_s1116" style="position:absolute;left:6776;top:6776;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" path="m93051,93096v-4386,4392,-11502,4397,-15895,11c77152,93103,77149,93100,77145,93096l9898,25754c5827,21068,6326,13969,11013,9898v4247,-3689,10567,-3670,14792,44l93051,77189v4393,4311,4459,11367,147,15760c93150,92998,93101,93047,93051,93096e" stroked="f">
                <v:stroke joinstyle="miter"/>
                <v:path arrowok="t" o:connecttype="custom" o:connectlocs="115953,116009;96146,116023;96132,116009;12334,32093;13724,12334;32156,12389;115953,96187;116136,115826;115953,116009" o:connectangles="0,0,0,0,0,0,0,0,0"/>
              </v:shape>
              <v:shape id="Vapaamuotoinen: Muoto 96" o:spid="_x0000_s1117" style="position:absolute;left:13540;top:13539;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" path="m93591,93687v-4386,4392,-11502,4397,-15895,11c77692,93694,77689,93691,77685,93687l10438,26345v-4392,-4393,-4392,-11514,,-15907c14831,6046,21952,6046,26345,10438l93591,77780v4393,4386,4398,11502,12,15895c93599,93679,93595,93683,93591,93687e" stroked="f">
                <v:stroke joinstyle="miter"/>
                <v:path arrowok="t" o:connecttype="custom" o:connectlocs="116626,116745;96819,116759;96805,116745;13007,32829;13007,13007;32829,13007;116626,96923;116641,116730;116626,116745" o:connectangles="0,0,0,0,0,0,0,0,0"/>
              </v:shape>
              <v:shape id="Vapaamuotoinen: Muoto 97" o:spid="_x0000_s1118" style="position:absolute;left:16787;top:16758;width:712;height:713;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" path="m30766,7144v-4096,3524,-8192,7334,-12097,11239c14764,22289,10763,26575,7144,30861v2402,7281,5596,14276,9525,20860c17057,52484,17502,53217,18002,53912,23225,47221,28856,40859,34862,34862,40836,28920,47200,23383,53912,18288l51816,17145c45150,13057,38060,9704,30671,7144e" stroked="f">
                <v:stroke joinstyle="miter"/>
                <v:path arrowok="t" o:connecttype="custom" o:connectlocs="38338,8902;23264,22908;8902,38457;20772,64451;22433,67181;43442,43442;67181,22789;64569,21365;38220,8902" o:connectangles="0,0,0,0,0,0,0,0,0"/>
              </v:shape>
              <v:shape id="Vapaamuotoinen: Muoto 98" o:spid="_x0000_s1119" style="position:absolute;left:17661;top:17625;width:1186;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" path="m80772,7525r,c78391,11430,75914,15145,73342,18955v-277,331,-532,681,-762,1048l70199,23241r-1714,2381l64294,30861v3429,13526,2476,24479,-3525,30480l60769,61341v-5810,5715,-16764,6858,-30289,3429c23089,70821,15292,76359,7144,81344r6191,2476c23300,87719,33878,89815,44577,90011v12158,338,23926,-4308,32575,-12859c92202,62198,93154,36386,80772,7144r,e" stroked="f">
                <v:stroke joinstyle="miter"/>
                <v:path arrowok="t" o:connecttype="custom" o:connectlocs="100652,9377;100652,9377;91393,23620;90443,24926;87476,28961;85341,31928;80118,38457;75726,76438;75726,76438;37982,80711;8902,101364;16617,104450;55548,112165;96141,96141;100652,8902;100652,8902" o:connectangles="0,0,0,0,0,0,0,0,0,0,0,0,0,0,0,0"/>
              </v:shape>
              <v:shape id="Vapaamuotoinen: Muoto 99" o:spid="_x0000_s1120" style="position:absolute;left:16313;top:17626;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" path="m35751,60960c29941,55055,28988,44006,32322,30575,26331,23127,20827,15301,15844,7144,3271,36386,4223,62294,19368,77343v15145,15050,40862,16097,70104,3620c81308,76001,73510,70462,66136,64389,52705,67818,41752,66866,35751,60960e" stroked="f">
                <v:stroke joinstyle="miter"/>
                <v:path arrowok="t" o:connecttype="custom" o:connectlocs="44550,75964;40277,38100;19744,8902;24135,96379;111493,100890;82413,80236;44550,75964" o:connectangles="0,0,0,0,0,0,0"/>
              </v:shape>
              <v:shape id="Vapaamuotoinen: Muoto 100" o:spid="_x0000_s1121" style="position:absolute;left:16317;top:16282;width:2493;height:2256;visibility:visible;mso-wrap-style:square;v-text-anchor:middle" coordsize="2000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" path="m178872,108690v22003,-36671,24289,-70771,6096,-88963c166775,1534,136391,3629,102005,22394,67620,3344,36188,2486,18947,19727,1707,36967,3136,71543,24662,107833v17646,29167,42008,53693,71057,71533c96356,179826,97064,180180,97814,180413v913,387,1874,643,2858,762l102005,181175v2119,-18,4193,-611,6001,-1714c122418,170673,135722,160183,147630,148219v12008,-11869,22502,-25178,31242,-39624m102005,156220c91510,149216,81745,141175,72859,132217,61879,121516,52280,109485,44284,96403,28949,70399,25234,46397,34759,36586v4506,-3952,10404,-5941,16383,-5525c67241,32436,82751,37769,96290,46587v,,,,,l96290,46587v4858,3048,10573,6763,15240,10382l111530,56969v4477,3429,8763,7144,13050,11049l126199,69542r571,l130485,73162v5971,6003,11569,12364,16764,19050c147249,91640,147916,91069,148297,90593v4133,-6804,7549,-14018,10192,-21527c154869,64780,150964,60684,146963,56588r-2000,-1810c143915,53636,142677,52493,141534,51445v-557,-589,-1163,-1131,-1810,-1619l135438,45920r-667,-571l134771,45349v-3429,-2953,-6858,-5715,-10382,-8382c143439,28870,160108,28204,167823,35919v10001,9525,6191,34385,-9525,60579c150541,109310,141231,121115,130580,131645v-8886,8958,-18651,17000,-29146,24003e" stroked="f">
                <v:stroke joinstyle="miter"/>
                <v:path arrowok="t" o:connecttype="custom" o:connectlocs="222896,135440;230492,24582;127110,27906;23610,24582;30732,134373;119277,223511;121888,224816;125449,225765;127110,225765;134588,223629;183965,184698;222896,135322;127110,194668;90791,164758;55183,120129;43314,45590;63729,38706;119989,58053;119989,58053;119989,58053;138980,70990;138980,70990;155242,84758;157259,86657;157971,86657;162600,91168;183490,114907;184796,112889;197496,86064;183133,70515;180641,68260;176368,64106;174113,62089;168772,57222;167941,56510;167941,56510;155004,46065;209127,44759;197258,120248;162718,164045;126399,193956" o:connectangles="0,0,0,0,0,0,0,0,0,0,0,0,0,0,0,0,0,0,0,0,0,0,0,0,0,0,0,0,0,0,0,0,0,0,0,0,0,0,0,0,0"/>
              </v:shape>
              <v:shape id="Vapaamuotoinen: Muoto 101" o:spid="_x0000_s1122" style="position:absolute;left:20290;top:13559;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" path="m93591,26345l26345,93687v-4393,4392,-11514,4392,-15907,c6046,89294,6046,82172,10438,77780l77685,10438v4392,-4392,11514,-4392,15906,c97984,14831,97984,21952,93591,26345e" stroked="f">
                <v:stroke joinstyle="miter"/>
                <v:path arrowok="t" o:connecttype="custom" o:connectlocs="116626,32829;32829,116745;13007,116745;13007,96923;96805,13007;116626,13007;116626,32829" o:connectangles="0,0,0,0,0,0,0"/>
              </v:shape>
              <v:shape id="Vapaamuotoinen: Muoto 102" o:spid="_x0000_s1123" style="position:absolute;left:20315;top:20309;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" path="m93687,93687v-4386,4392,-11503,4397,-15895,11c77788,93695,77784,93691,77780,93687l10438,26345v-4392,-4393,-4392,-11514,,-15907c14831,6046,21952,6046,26345,10438l93687,77780v4392,4386,4397,11502,11,15895c93695,93679,93691,93683,93687,93687e" stroked="f">
                <v:stroke joinstyle="miter"/>
                <v:path arrowok="t" o:connecttype="custom" o:connectlocs="116745,116745;96938,116759;96923,116745;13007,32829;13007,13007;32829,13007;116745,96923;116759,116730;116745,116745" o:connectangles="0,0,0,0,0,0,0,0,0"/>
              </v:shape>
              <v:shape id="Vapaamuotoinen: Muoto 103" o:spid="_x0000_s1124" style="position:absolute;left:16766;top:3241;width:712;height:712;visibility:visible;mso-wrap-style:square;v-text-anchor:middle"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" path="m30766,7144v-4096,3524,-8192,7334,-12097,11239c14764,22289,10763,26575,7144,30861v2453,7261,5644,14251,9525,20860l18098,53912c23266,47204,28866,40841,34862,34862,40862,28918,47224,23351,53912,18193l51816,17145c45120,13239,38033,10047,30671,7620e" stroked="f">
                <v:stroke joinstyle="miter"/>
                <v:path arrowok="t" o:connecttype="custom" o:connectlocs="38338,8902;23264,22908;8902,38457;20772,64451;22552,67181;43442,43442;67181,22671;64569,21365;38220,9495" o:connectangles="0,0,0,0,0,0,0,0,0"/>
              </v:shape>
              <v:shape id="Vapaamuotoinen: Muoto 104" o:spid="_x0000_s1125" style="position:absolute;left:17639;top:4112;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" path="m80677,7144r,c78391,11049,75914,14764,73247,18574r-667,952c71723,20669,70961,21812,70104,22860r-1715,2381l64198,30480v3429,13430,2477,24479,-3429,30385l60769,60865v-5715,5715,-16668,6858,-30289,3429c23128,70368,15327,75876,7144,80772v2019,932,4086,1758,6191,2476c23331,87166,33939,89293,44672,89535v12108,515,23904,-3921,32671,-12287c92297,62294,93345,36385,80867,7239r,e" stroked="f">
                <v:stroke joinstyle="miter"/>
                <v:path arrowok="t" o:connecttype="custom" o:connectlocs="100533,8902;100533,8902;91275,23145;90443,24332;87358,28486;85221,31453;79998,37982;75726,75845;75726,75845;37982,80118;8902,100652;16617,103737;55667,111571;96379,96260;100770,9021;100770,9021" o:connectangles="0,0,0,0,0,0,0,0,0,0,0,0,0,0,0,0"/>
              </v:shape>
              <v:shape id="Vapaamuotoinen: Muoto 105" o:spid="_x0000_s1126" style="position:absolute;left:16288;top:4107;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" path="m35846,60960c29941,55150,28988,44101,32417,30671,26342,23231,20803,15369,15844,7144,3271,36481,4223,62294,19368,77438v15145,15145,40957,16098,70104,3620c81355,76072,73589,70534,66231,64484,52801,67913,41752,66961,35846,60960e" stroked="f">
                <v:stroke joinstyle="miter"/>
                <v:path arrowok="t" o:connecttype="custom" o:connectlocs="44668,75964;40395,38220;19744,8902;24135,96497;111493,101008;82532,80355;44668,75964" o:connectangles="0,0,0,0,0,0,0"/>
              </v:shape>
              <v:shape id="Vapaamuotoinen: Muoto 106" o:spid="_x0000_s1127" style="position:absolute;left:16295;top:2762;width:2493;height:2255;visibility:visible;mso-wrap-style:square;v-text-anchor:middle" coordsize="200025,18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" path="m178818,108690v22003,-36671,24384,-70771,6191,-88963c166816,1534,136337,3629,101951,22394,67661,3344,36229,2486,18988,19727,1748,36967,3082,71543,24608,107833v17716,29144,42103,53662,71152,71533c96408,179808,97113,180160,97856,180413v877,392,1808,649,2762,762l101951,181175v2082,28,4129,-534,5906,-1619c122303,170816,135612,160322,147481,148314v11992,-11883,22484,-25190,31242,-39624m101951,155458c91474,148430,81712,140390,72805,131455,62047,120842,52641,108941,44801,96022,29371,70019,25751,46016,35276,36110v4513,-3867,10358,-5815,16288,-5430c67667,32039,83180,37374,96713,46206r-1,c101666,49254,107285,52969,112048,56588r,c116429,60017,120811,63732,125097,67637r1619,1429l126716,69638r3715,3619c136481,79213,142114,85578,147290,92307r953,-1619c152591,84105,156231,77081,159101,69733v-3619,-4286,-7429,-8382,-11525,-12478l145671,55350r-3429,-3238l140432,50397r-4286,-3810l135479,46016r,c132050,43063,128526,40205,125002,37538v19050,-8001,35814,-8667,43529,-952c178056,46587,174627,70971,159006,97165v-7757,12812,-17067,24617,-27718,35147c122298,140978,112471,148731,101951,155458e" stroked="f">
                <v:stroke joinstyle="miter"/>
                <v:path arrowok="t" o:connecttype="custom" o:connectlocs="222829,135440;230543,24582;127043,27906;23661,24582;30665,134373;119328,223511;121940,224816;125382,225765;127043,225765;134403,223748;183779,184817;222710,135440;127043,193719;90724,163808;55827,119655;43958,44997;64255,38231;120516,57578;120515,57578;139625,70515;139625,70515;155886,84284;157903,86064;157903,86777;162533,91287;183541,115025;184728,113008;198259,86895;183897,71346;181523,68973;177250,64938;174995,62801;169654,58053;168823,57341;168823,57341;155767,46777;210010,45590;198140,121079;163601,164876;127043,193719" o:connectangles="0,0,0,0,0,0,0,0,0,0,0,0,0,0,0,0,0,0,0,0,0,0,0,0,0,0,0,0,0,0,0,0,0,0,0,0,0,0,0,0"/>
              </v:shape>
              <v:shape id="Vapaamuotoinen: Muoto 107" o:spid="_x0000_s1128" style="position:absolute;left:20268;top:41;width:1186;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" path="m93687,26345l26345,93687v-4393,4392,-11514,4392,-15907,c6046,89294,6046,82172,10438,77780l77780,10438v4392,-4392,11514,-4392,15907,c98079,14831,98079,21952,93687,26345e" stroked="f">
                <v:stroke joinstyle="miter"/>
                <v:path arrowok="t" o:connecttype="custom" o:connectlocs="116745,32829;32829,116745;13007,116745;13007,96923;96923,13007;116745,13007;116745,32829" o:connectangles="0,0,0,0,0,0,0"/>
              </v:shape>
              <v:shape id="Vapaamuotoinen: Muoto 108" o:spid="_x0000_s1129" style="position:absolute;left:13519;top:21;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" path="m93591,93687v-4386,4392,-11502,4397,-15895,11c77692,93694,77689,93691,77685,93687l10438,26345v-4392,-4393,-4392,-11514,,-15907c14831,6046,21952,6046,26345,10438l93687,77780v4392,4386,4397,11502,11,15895c93695,93679,93691,93683,93687,93687e" stroked="f">
                <v:stroke joinstyle="miter"/>
                <v:path arrowok="t" o:connecttype="custom" o:connectlocs="116626,116745;96819,116759;96805,116745;13007,32829;13007,13007;32829,13007;116745,96923;116759,116730;116745,116745" o:connectangles="0,0,0,0,0,0,0,0,0"/>
              </v:shape>
              <v:shape id="Vapaamuotoinen: Muoto 109" o:spid="_x0000_s1130" style="position:absolute;left:20284;top:6791;width:1187;height:1187;visibility:visible;mso-wrap-style:square;v-text-anchor:middle" coordsize="95250,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" path="m93972,93687v-4386,4392,-11502,4397,-15895,11c78073,93694,78069,93691,78066,93687l10438,26345v-4392,-4393,-4392,-11514,,-15907c14831,6046,21952,6046,26345,10438l93687,77780v4392,4386,4397,11502,11,15895c93695,93679,93691,93683,93687,93687e" stroked="f">
                <v:stroke joinstyle="miter"/>
                <v:path arrowok="t" o:connecttype="custom" o:connectlocs="117100,116745;97293,116759;97280,116745;13007,32829;13007,13007;32829,13007;116745,96923;116759,116730;116745,116745" o:connectangles="0,0,0,0,0,0,0,0,0"/>
              </v:shape>
            </v:group>
          </w:pict>
        </mc:Fallback>
      </mc:AlternateContent>
    </w:r>
    <w:r w:rsidR="00222B85">
      <w:rPr>
        <w:rFonts w:eastAsia="Calibri" w:cs="Arial"/>
        <w:caps/>
        <w:noProof/>
        <w:color w:val="006EB8"/>
      </w:rPr>
      <mc:AlternateContent>
        <mc:Choice Requires="wps">
          <w:drawing>
            <wp:anchor distT="0" distB="0" distL="114300" distR="114300" simplePos="0" relativeHeight="251661312" behindDoc="1" locked="0" layoutInCell="1" allowOverlap="1" wp14:anchorId="1053DA20" wp14:editId="7BE3C315">
              <wp:simplePos x="0" y="0"/>
              <wp:positionH relativeFrom="page">
                <wp:align>left</wp:align>
              </wp:positionH>
              <wp:positionV relativeFrom="page">
                <wp:align>top</wp:align>
              </wp:positionV>
              <wp:extent cx="8348400" cy="5299200"/>
              <wp:effectExtent l="0" t="0" r="0" b="0"/>
              <wp:wrapNone/>
              <wp:docPr id="7" name="Rectangle 7"/>
              <wp:cNvGraphicFramePr/>
              <a:graphic xmlns:a="http://schemas.openxmlformats.org/drawingml/2006/main">
                <a:graphicData uri="http://schemas.microsoft.com/office/word/2010/wordprocessingShape">
                  <wps:wsp>
                    <wps:cNvSpPr/>
                    <wps:spPr>
                      <a:xfrm>
                        <a:off x="0" y="0"/>
                        <a:ext cx="8348400" cy="5299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A25C87" id="Rectangle 7" o:spid="_x0000_s1026" style="position:absolute;margin-left:0;margin-top:0;width:657.35pt;height:417.25pt;z-index:-25165516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" fillcolor="#0066b3 [3215]" stroked="f" strokeweight="2pt">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reunaton"/>
      <w:tblW w:w="5000" w:type="pct"/>
      <w:tblLayout w:type="fixed"/>
      <w:tblCellMar>
        <w:left w:w="0" w:type="dxa"/>
      </w:tblCellMar>
      <w:tblLook w:val="04A0" w:firstRow="1" w:lastRow="0" w:firstColumn="1" w:lastColumn="0" w:noHBand="0" w:noVBand="1"/>
    </w:tblPr>
    <w:tblGrid>
      <w:gridCol w:w="4859"/>
      <w:gridCol w:w="2938"/>
      <w:gridCol w:w="889"/>
      <w:gridCol w:w="952"/>
    </w:tblGrid>
    <w:tr w:rsidR="00F34F59" w14:paraId="05351723" w14:textId="77777777" w:rsidTr="000A5261">
      <w:tc>
        <w:tcPr>
          <w:tcW w:w="2521" w:type="pct"/>
        </w:tcPr>
        <w:p w14:paraId="2FDFE9B6" w14:textId="328FDB42" w:rsidR="00F34F59" w:rsidRPr="004008A8" w:rsidRDefault="007B67FD" w:rsidP="00B71099">
          <w:pPr>
            <w:pStyle w:val="Header"/>
            <w:rPr>
              <w:b/>
            </w:rPr>
          </w:pPr>
          <w:r>
            <w:rPr>
              <w:b/>
            </w:rPr>
            <w:t>STUK</w:t>
          </w:r>
        </w:p>
      </w:tc>
      <w:sdt>
        <w:sdtPr>
          <w:rPr>
            <w:b/>
          </w:rPr>
          <w:alias w:val="Asiakirjatyyppi"/>
          <w:tag w:val="Asiakirjatyyppi"/>
          <w:id w:val="1285388930"/>
          <w:placeholder>
            <w:docPart w:val="694937F0CA4C4827AD7DD87CAC7DBCB0"/>
          </w:placeholder>
          <w:comboBox>
            <w:listItem w:displayText=" " w:value=" Kirje"/>
            <w:listItem w:displayText="Esittelymuistio" w:value="Esittelymuistio"/>
            <w:listItem w:displayText="Lausunto" w:value="Lausunto"/>
            <w:listItem w:displayText="Muistio" w:value="Muistio"/>
            <w:listItem w:displayText="Perustelumuistio" w:value="Perustelumuistio"/>
            <w:listItem w:displayText="Päätös" w:value="Päätös"/>
            <w:listItem w:displayText="Tarjouspyyntö" w:value="Tarjouspyyntö"/>
            <w:listItem w:displayText="Tarkastusmuistio" w:value="Tarkastusmuistio"/>
            <w:listItem w:displayText="Tilaus" w:value="Tilaus"/>
            <w:listItem w:displayText="Yhteenveto" w:value="Yhteenveto"/>
          </w:comboBox>
        </w:sdtPr>
        <w:sdtContent>
          <w:tc>
            <w:tcPr>
              <w:tcW w:w="1524" w:type="pct"/>
            </w:tcPr>
            <w:p w14:paraId="3C15C8EE" w14:textId="5471692F" w:rsidR="00F34F59" w:rsidRPr="00F83356" w:rsidRDefault="007B67FD" w:rsidP="00F83356">
              <w:pPr>
                <w:pStyle w:val="Header"/>
                <w:rPr>
                  <w:b/>
                </w:rPr>
              </w:pPr>
              <w:r>
                <w:rPr>
                  <w:b/>
                </w:rPr>
                <w:t xml:space="preserve">Booklet </w:t>
              </w:r>
            </w:p>
          </w:tc>
        </w:sdtContent>
      </w:sdt>
      <w:tc>
        <w:tcPr>
          <w:tcW w:w="461" w:type="pct"/>
        </w:tcPr>
        <w:p w14:paraId="2ACA15D3" w14:textId="54A550E5" w:rsidR="00F34F59" w:rsidRPr="001D19F9" w:rsidRDefault="00F34F59" w:rsidP="00FC57CF">
          <w:pPr>
            <w:pStyle w:val="Header"/>
          </w:pPr>
        </w:p>
      </w:tc>
      <w:tc>
        <w:tcPr>
          <w:tcW w:w="494" w:type="pct"/>
        </w:tcPr>
        <w:p w14:paraId="25B3FE72" w14:textId="77777777" w:rsidR="00F34F59" w:rsidRDefault="00F34F59" w:rsidP="00F83356">
          <w:pPr>
            <w:pStyle w:val="Header"/>
            <w:jc w:val="right"/>
          </w:pPr>
        </w:p>
      </w:tc>
    </w:tr>
    <w:tr w:rsidR="00F34F59" w14:paraId="3A283F94" w14:textId="77777777" w:rsidTr="000A5261">
      <w:tc>
        <w:tcPr>
          <w:tcW w:w="2521" w:type="pct"/>
        </w:tcPr>
        <w:p w14:paraId="4552EDCB" w14:textId="295F5A39" w:rsidR="00F34F59" w:rsidRPr="001D19F9" w:rsidRDefault="00F34F59" w:rsidP="00B71099">
          <w:pPr>
            <w:pStyle w:val="Header"/>
          </w:pPr>
        </w:p>
      </w:tc>
      <w:tc>
        <w:tcPr>
          <w:tcW w:w="1524" w:type="pct"/>
        </w:tcPr>
        <w:p w14:paraId="19794D81" w14:textId="48CBB7DE" w:rsidR="00F34F59" w:rsidRPr="001D19F9" w:rsidRDefault="00F34F59" w:rsidP="00B71099">
          <w:pPr>
            <w:pStyle w:val="Header"/>
          </w:pPr>
        </w:p>
      </w:tc>
      <w:tc>
        <w:tcPr>
          <w:tcW w:w="955" w:type="pct"/>
          <w:gridSpan w:val="2"/>
        </w:tcPr>
        <w:p w14:paraId="5D9F0FA6" w14:textId="36FDE519" w:rsidR="00F34F59" w:rsidRPr="001D19F9" w:rsidRDefault="00F34F59" w:rsidP="00FC57CF">
          <w:pPr>
            <w:pStyle w:val="Header"/>
          </w:pPr>
        </w:p>
      </w:tc>
    </w:tr>
    <w:tr w:rsidR="00F34F59" w14:paraId="52FA01AD" w14:textId="77777777" w:rsidTr="000A5261">
      <w:tc>
        <w:tcPr>
          <w:tcW w:w="2521" w:type="pct"/>
        </w:tcPr>
        <w:p w14:paraId="351BD64D" w14:textId="2F4A72AB" w:rsidR="00F34F59" w:rsidRPr="001D19F9" w:rsidRDefault="00F34F59" w:rsidP="00B71099">
          <w:pPr>
            <w:pStyle w:val="Header"/>
          </w:pPr>
        </w:p>
      </w:tc>
      <w:sdt>
        <w:sdtPr>
          <w:alias w:val="Päivämäärä"/>
          <w:tag w:val="Päivämäärä"/>
          <w:id w:val="671616928"/>
          <w:placeholder>
            <w:docPart w:val="CFC1DFF1DEC74E00890D52586E6C5207"/>
          </w:placeholder>
          <w:dataBinding w:prefixMappings="xmlns:ns0='http://schemas.microsoft.com/office/2006/coverPageProps' " w:xpath="/ns0:CoverPageProperties[1]/ns0:PublishDate[1]" w:storeItemID="{55AF091B-3C7A-41E3-B477-F2FDAA23CFDA}"/>
          <w:date w:fullDate="2023-03-13T00:00:00Z">
            <w:dateFormat w:val="d.M.yyyy"/>
            <w:lid w:val="fi-FI"/>
            <w:storeMappedDataAs w:val="dateTime"/>
            <w:calendar w:val="gregorian"/>
          </w:date>
        </w:sdtPr>
        <w:sdtContent>
          <w:tc>
            <w:tcPr>
              <w:tcW w:w="1524" w:type="pct"/>
            </w:tcPr>
            <w:p w14:paraId="07F91108" w14:textId="7F703EB4" w:rsidR="00F34F59" w:rsidRPr="001D19F9" w:rsidRDefault="00550773" w:rsidP="004008A8">
              <w:pPr>
                <w:pStyle w:val="Header"/>
              </w:pPr>
              <w:r>
                <w:t>13.3.2023</w:t>
              </w:r>
            </w:p>
          </w:tc>
        </w:sdtContent>
      </w:sdt>
      <w:tc>
        <w:tcPr>
          <w:tcW w:w="955" w:type="pct"/>
          <w:gridSpan w:val="2"/>
        </w:tcPr>
        <w:p w14:paraId="790F1733" w14:textId="73197142" w:rsidR="00F34F59" w:rsidRPr="001D19F9" w:rsidRDefault="00F34F59" w:rsidP="00925DE6">
          <w:pPr>
            <w:pStyle w:val="Header"/>
          </w:pPr>
        </w:p>
      </w:tc>
    </w:tr>
  </w:tbl>
  <w:p w14:paraId="5C1F3751" w14:textId="77777777" w:rsidR="00A016A4" w:rsidRDefault="00A016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reunaton"/>
      <w:tblW w:w="5000" w:type="pct"/>
      <w:tblLayout w:type="fixed"/>
      <w:tblCellMar>
        <w:left w:w="0" w:type="dxa"/>
      </w:tblCellMar>
      <w:tblLook w:val="04A0" w:firstRow="1" w:lastRow="0" w:firstColumn="1" w:lastColumn="0" w:noHBand="0" w:noVBand="1"/>
    </w:tblPr>
    <w:tblGrid>
      <w:gridCol w:w="4859"/>
      <w:gridCol w:w="2431"/>
      <w:gridCol w:w="1396"/>
      <w:gridCol w:w="952"/>
    </w:tblGrid>
    <w:tr w:rsidR="00BA2C1B" w14:paraId="215B984F" w14:textId="77777777" w:rsidTr="00491470">
      <w:tc>
        <w:tcPr>
          <w:tcW w:w="2521" w:type="pct"/>
        </w:tcPr>
        <w:p w14:paraId="73B8AC0F" w14:textId="35C4FF62" w:rsidR="00BA2C1B" w:rsidRPr="004008A8" w:rsidRDefault="00BA2C1B" w:rsidP="00BA2C1B">
          <w:pPr>
            <w:pStyle w:val="Header"/>
            <w:rPr>
              <w:b/>
            </w:rPr>
          </w:pPr>
        </w:p>
      </w:tc>
      <w:tc>
        <w:tcPr>
          <w:tcW w:w="1261" w:type="pct"/>
        </w:tcPr>
        <w:p w14:paraId="0EADB86F" w14:textId="5F20E89A" w:rsidR="00BA2C1B" w:rsidRPr="00F83356" w:rsidRDefault="00BA2C1B" w:rsidP="00BA2C1B">
          <w:pPr>
            <w:pStyle w:val="Header"/>
            <w:rPr>
              <w:b/>
            </w:rPr>
          </w:pPr>
        </w:p>
      </w:tc>
      <w:tc>
        <w:tcPr>
          <w:tcW w:w="724" w:type="pct"/>
        </w:tcPr>
        <w:p w14:paraId="39893871" w14:textId="1098EEB5" w:rsidR="00BA2C1B" w:rsidRPr="001D19F9" w:rsidRDefault="00BA2C1B" w:rsidP="00BA2C1B">
          <w:pPr>
            <w:pStyle w:val="Header"/>
          </w:pPr>
        </w:p>
      </w:tc>
      <w:tc>
        <w:tcPr>
          <w:tcW w:w="494" w:type="pct"/>
        </w:tcPr>
        <w:p w14:paraId="604710C7" w14:textId="0DD1014C" w:rsidR="00BA2C1B" w:rsidRDefault="00BA2C1B" w:rsidP="00BA2C1B">
          <w:pPr>
            <w:pStyle w:val="Header"/>
            <w:jc w:val="right"/>
          </w:pPr>
          <w:r>
            <w:fldChar w:fldCharType="begin"/>
          </w:r>
          <w:r>
            <w:instrText xml:space="preserve"> PAGE   \* MERGEFORMAT </w:instrText>
          </w:r>
          <w:r>
            <w:fldChar w:fldCharType="separate"/>
          </w:r>
          <w:r>
            <w:rPr>
              <w:noProof/>
            </w:rPr>
            <w:t>1</w:t>
          </w:r>
          <w:r>
            <w:rPr>
              <w:noProof/>
            </w:rPr>
            <w:fldChar w:fldCharType="end"/>
          </w:r>
          <w:r>
            <w:t xml:space="preserve"> (</w:t>
          </w:r>
          <w:r>
            <w:rPr>
              <w:noProof/>
            </w:rPr>
            <w:fldChar w:fldCharType="begin"/>
          </w:r>
          <w:r>
            <w:rPr>
              <w:noProof/>
            </w:rPr>
            <w:instrText xml:space="preserve"> </w:instrText>
          </w:r>
          <w:r w:rsidR="00CF3D52">
            <w:rPr>
              <w:noProof/>
            </w:rPr>
            <w:instrText>SECTION</w:instrText>
          </w:r>
          <w:r>
            <w:rPr>
              <w:noProof/>
            </w:rPr>
            <w:instrText xml:space="preserve">PAGES   \* MERGEFORMAT </w:instrText>
          </w:r>
          <w:r>
            <w:rPr>
              <w:noProof/>
            </w:rPr>
            <w:fldChar w:fldCharType="separate"/>
          </w:r>
          <w:r w:rsidR="00D91C50">
            <w:rPr>
              <w:noProof/>
            </w:rPr>
            <w:t>6</w:t>
          </w:r>
          <w:r>
            <w:rPr>
              <w:noProof/>
            </w:rPr>
            <w:fldChar w:fldCharType="end"/>
          </w:r>
          <w:r>
            <w:t>)</w:t>
          </w:r>
        </w:p>
      </w:tc>
    </w:tr>
    <w:tr w:rsidR="00BA2C1B" w14:paraId="2C72A733" w14:textId="77777777" w:rsidTr="00491470">
      <w:tc>
        <w:tcPr>
          <w:tcW w:w="2521" w:type="pct"/>
        </w:tcPr>
        <w:p w14:paraId="51EEC565" w14:textId="77777777" w:rsidR="00BA2C1B" w:rsidRPr="001D19F9" w:rsidRDefault="00BA2C1B" w:rsidP="00BA2C1B">
          <w:pPr>
            <w:pStyle w:val="Header"/>
          </w:pPr>
        </w:p>
      </w:tc>
      <w:tc>
        <w:tcPr>
          <w:tcW w:w="1261" w:type="pct"/>
        </w:tcPr>
        <w:p w14:paraId="5017A475" w14:textId="56493380" w:rsidR="00BA2C1B" w:rsidRPr="001D19F9" w:rsidRDefault="00BA2C1B" w:rsidP="00BA2C1B">
          <w:pPr>
            <w:pStyle w:val="Header"/>
          </w:pPr>
        </w:p>
      </w:tc>
      <w:tc>
        <w:tcPr>
          <w:tcW w:w="1218" w:type="pct"/>
          <w:gridSpan w:val="2"/>
        </w:tcPr>
        <w:p w14:paraId="360D0481" w14:textId="649BDAE8" w:rsidR="00BA2C1B" w:rsidRPr="001D19F9" w:rsidRDefault="00BA2C1B" w:rsidP="00BA2C1B">
          <w:pPr>
            <w:pStyle w:val="Header"/>
          </w:pPr>
        </w:p>
      </w:tc>
    </w:tr>
    <w:tr w:rsidR="00BA2C1B" w14:paraId="279409CB" w14:textId="77777777" w:rsidTr="00491470">
      <w:tc>
        <w:tcPr>
          <w:tcW w:w="2521" w:type="pct"/>
        </w:tcPr>
        <w:p w14:paraId="45851D4E" w14:textId="00A14167" w:rsidR="00BA2C1B" w:rsidRPr="001D19F9" w:rsidRDefault="00BA2C1B" w:rsidP="00BA2C1B">
          <w:pPr>
            <w:pStyle w:val="Header"/>
          </w:pPr>
        </w:p>
      </w:tc>
      <w:tc>
        <w:tcPr>
          <w:tcW w:w="1261" w:type="pct"/>
        </w:tcPr>
        <w:p w14:paraId="1EC201A5" w14:textId="09EC7A2C" w:rsidR="00BA2C1B" w:rsidRPr="001D19F9" w:rsidRDefault="00BA2C1B" w:rsidP="00BA2C1B">
          <w:pPr>
            <w:pStyle w:val="Header"/>
          </w:pPr>
        </w:p>
      </w:tc>
      <w:tc>
        <w:tcPr>
          <w:tcW w:w="1218" w:type="pct"/>
          <w:gridSpan w:val="2"/>
        </w:tcPr>
        <w:p w14:paraId="13C5D549" w14:textId="2857A333" w:rsidR="00BA2C1B" w:rsidRPr="001D19F9" w:rsidRDefault="00BA2C1B" w:rsidP="00BA2C1B">
          <w:pPr>
            <w:pStyle w:val="Header"/>
          </w:pPr>
        </w:p>
      </w:tc>
    </w:tr>
    <w:tr w:rsidR="00BA2C1B" w14:paraId="2DC7B372" w14:textId="77777777" w:rsidTr="00491470">
      <w:tc>
        <w:tcPr>
          <w:tcW w:w="2521" w:type="pct"/>
        </w:tcPr>
        <w:p w14:paraId="75487407" w14:textId="12CA90BE" w:rsidR="00BA2C1B" w:rsidRPr="001D19F9" w:rsidRDefault="00BA2C1B" w:rsidP="00BA2C1B">
          <w:pPr>
            <w:pStyle w:val="Header"/>
          </w:pPr>
        </w:p>
      </w:tc>
      <w:sdt>
        <w:sdtPr>
          <w:alias w:val="Päivämäärä"/>
          <w:tag w:val="Päivämäärä"/>
          <w:id w:val="33890184"/>
          <w:placeholder>
            <w:docPart w:val="D5888D1E601F4690838023CE7D95BCC4"/>
          </w:placeholder>
          <w:dataBinding w:prefixMappings="xmlns:ns0='http://schemas.microsoft.com/office/2006/coverPageProps' " w:xpath="/ns0:CoverPageProperties[1]/ns0:PublishDate[1]" w:storeItemID="{55AF091B-3C7A-41E3-B477-F2FDAA23CFDA}"/>
          <w:date w:fullDate="2023-03-13T00:00:00Z">
            <w:dateFormat w:val="d.M.yyyy"/>
            <w:lid w:val="fi-FI"/>
            <w:storeMappedDataAs w:val="dateTime"/>
            <w:calendar w:val="gregorian"/>
          </w:date>
        </w:sdtPr>
        <w:sdtContent>
          <w:tc>
            <w:tcPr>
              <w:tcW w:w="1261" w:type="pct"/>
            </w:tcPr>
            <w:p w14:paraId="77983517" w14:textId="7CEC6B9A" w:rsidR="00BA2C1B" w:rsidRPr="001D19F9" w:rsidRDefault="00550773" w:rsidP="00BA2C1B">
              <w:pPr>
                <w:pStyle w:val="Header"/>
              </w:pPr>
              <w:r>
                <w:t>13.3.2023</w:t>
              </w:r>
            </w:p>
          </w:tc>
        </w:sdtContent>
      </w:sdt>
      <w:tc>
        <w:tcPr>
          <w:tcW w:w="1218" w:type="pct"/>
          <w:gridSpan w:val="2"/>
        </w:tcPr>
        <w:p w14:paraId="253999A2" w14:textId="5F6F57DA" w:rsidR="00BA2C1B" w:rsidRPr="001D19F9" w:rsidRDefault="00BA2C1B" w:rsidP="00BA2C1B">
          <w:pPr>
            <w:pStyle w:val="Header"/>
          </w:pPr>
        </w:p>
      </w:tc>
    </w:tr>
  </w:tbl>
  <w:p w14:paraId="613BDCDA" w14:textId="77777777" w:rsidR="003B76B8" w:rsidRDefault="003B76B8" w:rsidP="001D19F9">
    <w:pPr>
      <w:pStyle w:val="Header"/>
    </w:pPr>
  </w:p>
  <w:p w14:paraId="50947920" w14:textId="77777777" w:rsidR="000366EA" w:rsidRDefault="000366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B0823"/>
    <w:multiLevelType w:val="hybridMultilevel"/>
    <w:tmpl w:val="241CC38A"/>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1" w15:restartNumberingAfterBreak="0">
    <w:nsid w:val="0B1A0977"/>
    <w:multiLevelType w:val="multilevel"/>
    <w:tmpl w:val="36DC0002"/>
    <w:styleLink w:val="NumeroituluetteloSTUK"/>
    <w:lvl w:ilvl="0">
      <w:start w:val="1"/>
      <w:numFmt w:val="decimal"/>
      <w:pStyle w:val="ListNumber"/>
      <w:lvlText w:val="%1."/>
      <w:lvlJc w:val="left"/>
      <w:pPr>
        <w:ind w:left="1701" w:hanging="397"/>
      </w:pPr>
      <w:rPr>
        <w:rFonts w:hint="default"/>
      </w:rPr>
    </w:lvl>
    <w:lvl w:ilvl="1">
      <w:start w:val="1"/>
      <w:numFmt w:val="bullet"/>
      <w:lvlText w:val="–"/>
      <w:lvlJc w:val="left"/>
      <w:pPr>
        <w:ind w:left="2098" w:hanging="397"/>
      </w:pPr>
      <w:rPr>
        <w:rFonts w:ascii="Cambria" w:hAnsi="Cambria" w:hint="default"/>
      </w:rPr>
    </w:lvl>
    <w:lvl w:ilvl="2">
      <w:start w:val="1"/>
      <w:numFmt w:val="bullet"/>
      <w:lvlText w:val=""/>
      <w:lvlJc w:val="left"/>
      <w:pPr>
        <w:ind w:left="2495" w:hanging="397"/>
      </w:pPr>
      <w:rPr>
        <w:rFonts w:ascii="Wingdings" w:hAnsi="Wingdings" w:hint="default"/>
      </w:rPr>
    </w:lvl>
    <w:lvl w:ilvl="3">
      <w:start w:val="1"/>
      <w:numFmt w:val="bullet"/>
      <w:lvlText w:val="•"/>
      <w:lvlJc w:val="left"/>
      <w:pPr>
        <w:ind w:left="2892" w:hanging="397"/>
      </w:pPr>
      <w:rPr>
        <w:rFonts w:ascii="Cambria" w:hAnsi="Cambria" w:hint="default"/>
      </w:rPr>
    </w:lvl>
    <w:lvl w:ilvl="4">
      <w:start w:val="1"/>
      <w:numFmt w:val="bullet"/>
      <w:lvlText w:val="–"/>
      <w:lvlJc w:val="left"/>
      <w:pPr>
        <w:ind w:left="3289" w:hanging="397"/>
      </w:pPr>
      <w:rPr>
        <w:rFonts w:ascii="Cambria" w:hAnsi="Cambria" w:hint="default"/>
      </w:rPr>
    </w:lvl>
    <w:lvl w:ilvl="5">
      <w:start w:val="1"/>
      <w:numFmt w:val="bullet"/>
      <w:lvlText w:val=""/>
      <w:lvlJc w:val="left"/>
      <w:pPr>
        <w:ind w:left="3686" w:hanging="397"/>
      </w:pPr>
      <w:rPr>
        <w:rFonts w:ascii="Wingdings" w:hAnsi="Wingdings" w:hint="default"/>
      </w:rPr>
    </w:lvl>
    <w:lvl w:ilvl="6">
      <w:start w:val="1"/>
      <w:numFmt w:val="bullet"/>
      <w:lvlText w:val="•"/>
      <w:lvlJc w:val="left"/>
      <w:pPr>
        <w:ind w:left="4083" w:hanging="397"/>
      </w:pPr>
      <w:rPr>
        <w:rFonts w:ascii="Cambria" w:hAnsi="Cambria" w:hint="default"/>
      </w:rPr>
    </w:lvl>
    <w:lvl w:ilvl="7">
      <w:start w:val="1"/>
      <w:numFmt w:val="bullet"/>
      <w:lvlText w:val="–"/>
      <w:lvlJc w:val="left"/>
      <w:pPr>
        <w:ind w:left="4480" w:hanging="397"/>
      </w:pPr>
      <w:rPr>
        <w:rFonts w:ascii="Cambria" w:hAnsi="Cambria" w:hint="default"/>
      </w:rPr>
    </w:lvl>
    <w:lvl w:ilvl="8">
      <w:start w:val="1"/>
      <w:numFmt w:val="bullet"/>
      <w:lvlText w:val=""/>
      <w:lvlJc w:val="left"/>
      <w:pPr>
        <w:ind w:left="4877" w:hanging="397"/>
      </w:pPr>
      <w:rPr>
        <w:rFonts w:ascii="Wingdings" w:hAnsi="Wingdings" w:hint="default"/>
      </w:rPr>
    </w:lvl>
  </w:abstractNum>
  <w:abstractNum w:abstractNumId="2" w15:restartNumberingAfterBreak="0">
    <w:nsid w:val="0BE635A1"/>
    <w:multiLevelType w:val="multilevel"/>
    <w:tmpl w:val="ACEEC7CC"/>
    <w:styleLink w:val="MerkittyluetteloSTUK"/>
    <w:lvl w:ilvl="0">
      <w:start w:val="1"/>
      <w:numFmt w:val="bullet"/>
      <w:pStyle w:val="ListBullet"/>
      <w:lvlText w:val="•"/>
      <w:lvlJc w:val="left"/>
      <w:pPr>
        <w:ind w:left="1701" w:hanging="397"/>
      </w:pPr>
      <w:rPr>
        <w:rFonts w:ascii="Cambria" w:hAnsi="Cambria" w:hint="default"/>
      </w:rPr>
    </w:lvl>
    <w:lvl w:ilvl="1">
      <w:start w:val="1"/>
      <w:numFmt w:val="bullet"/>
      <w:lvlText w:val="–"/>
      <w:lvlJc w:val="left"/>
      <w:pPr>
        <w:ind w:left="2098" w:hanging="397"/>
      </w:pPr>
      <w:rPr>
        <w:rFonts w:ascii="Cambria" w:hAnsi="Cambria" w:hint="default"/>
      </w:rPr>
    </w:lvl>
    <w:lvl w:ilvl="2">
      <w:start w:val="1"/>
      <w:numFmt w:val="bullet"/>
      <w:lvlText w:val=""/>
      <w:lvlJc w:val="left"/>
      <w:pPr>
        <w:ind w:left="2495" w:hanging="397"/>
      </w:pPr>
      <w:rPr>
        <w:rFonts w:ascii="Wingdings" w:hAnsi="Wingdings" w:hint="default"/>
      </w:rPr>
    </w:lvl>
    <w:lvl w:ilvl="3">
      <w:start w:val="1"/>
      <w:numFmt w:val="bullet"/>
      <w:lvlText w:val="•"/>
      <w:lvlJc w:val="left"/>
      <w:pPr>
        <w:ind w:left="2892" w:hanging="397"/>
      </w:pPr>
      <w:rPr>
        <w:rFonts w:ascii="Cambria" w:hAnsi="Cambria" w:hint="default"/>
      </w:rPr>
    </w:lvl>
    <w:lvl w:ilvl="4">
      <w:start w:val="1"/>
      <w:numFmt w:val="bullet"/>
      <w:lvlText w:val="–"/>
      <w:lvlJc w:val="left"/>
      <w:pPr>
        <w:ind w:left="3289" w:hanging="397"/>
      </w:pPr>
      <w:rPr>
        <w:rFonts w:ascii="Cambria" w:hAnsi="Cambria" w:hint="default"/>
      </w:rPr>
    </w:lvl>
    <w:lvl w:ilvl="5">
      <w:start w:val="1"/>
      <w:numFmt w:val="bullet"/>
      <w:lvlText w:val=""/>
      <w:lvlJc w:val="left"/>
      <w:pPr>
        <w:ind w:left="3686" w:hanging="397"/>
      </w:pPr>
      <w:rPr>
        <w:rFonts w:ascii="Wingdings" w:hAnsi="Wingdings" w:hint="default"/>
      </w:rPr>
    </w:lvl>
    <w:lvl w:ilvl="6">
      <w:start w:val="1"/>
      <w:numFmt w:val="bullet"/>
      <w:lvlText w:val="•"/>
      <w:lvlJc w:val="left"/>
      <w:pPr>
        <w:ind w:left="4083" w:hanging="397"/>
      </w:pPr>
      <w:rPr>
        <w:rFonts w:ascii="Cambria" w:hAnsi="Cambria" w:hint="default"/>
      </w:rPr>
    </w:lvl>
    <w:lvl w:ilvl="7">
      <w:start w:val="1"/>
      <w:numFmt w:val="bullet"/>
      <w:lvlText w:val="–"/>
      <w:lvlJc w:val="left"/>
      <w:pPr>
        <w:ind w:left="4480" w:hanging="397"/>
      </w:pPr>
      <w:rPr>
        <w:rFonts w:ascii="Cambria" w:hAnsi="Cambria" w:hint="default"/>
      </w:rPr>
    </w:lvl>
    <w:lvl w:ilvl="8">
      <w:start w:val="1"/>
      <w:numFmt w:val="bullet"/>
      <w:lvlText w:val=""/>
      <w:lvlJc w:val="left"/>
      <w:pPr>
        <w:ind w:left="4877" w:hanging="397"/>
      </w:pPr>
      <w:rPr>
        <w:rFonts w:ascii="Wingdings" w:hAnsi="Wingdings" w:hint="default"/>
      </w:rPr>
    </w:lvl>
  </w:abstractNum>
  <w:abstractNum w:abstractNumId="3" w15:restartNumberingAfterBreak="0">
    <w:nsid w:val="18996B71"/>
    <w:multiLevelType w:val="multilevel"/>
    <w:tmpl w:val="8CAAFFB6"/>
    <w:styleLink w:val="Stuknumeroituluettelo2"/>
    <w:lvl w:ilvl="0">
      <w:start w:val="1"/>
      <w:numFmt w:val="decimal"/>
      <w:pStyle w:val="ListNumber2"/>
      <w:lvlText w:val="%1."/>
      <w:lvlJc w:val="left"/>
      <w:pPr>
        <w:ind w:left="1701" w:hanging="397"/>
      </w:pPr>
      <w:rPr>
        <w:rFonts w:hint="default"/>
      </w:rPr>
    </w:lvl>
    <w:lvl w:ilvl="1">
      <w:start w:val="1"/>
      <w:numFmt w:val="decimal"/>
      <w:suff w:val="space"/>
      <w:lvlText w:val="%1.%2."/>
      <w:lvlJc w:val="left"/>
      <w:pPr>
        <w:ind w:left="2098" w:hanging="397"/>
      </w:pPr>
      <w:rPr>
        <w:rFonts w:hint="default"/>
      </w:rPr>
    </w:lvl>
    <w:lvl w:ilvl="2">
      <w:start w:val="1"/>
      <w:numFmt w:val="decimal"/>
      <w:suff w:val="space"/>
      <w:lvlText w:val="%1.%2.%3."/>
      <w:lvlJc w:val="left"/>
      <w:pPr>
        <w:ind w:left="2495" w:hanging="397"/>
      </w:pPr>
      <w:rPr>
        <w:rFonts w:hint="default"/>
      </w:rPr>
    </w:lvl>
    <w:lvl w:ilvl="3">
      <w:start w:val="1"/>
      <w:numFmt w:val="decimal"/>
      <w:suff w:val="space"/>
      <w:lvlText w:val="%1.%2.%3.%4."/>
      <w:lvlJc w:val="left"/>
      <w:pPr>
        <w:ind w:left="2892" w:hanging="397"/>
      </w:pPr>
      <w:rPr>
        <w:rFonts w:hint="default"/>
      </w:rPr>
    </w:lvl>
    <w:lvl w:ilvl="4">
      <w:start w:val="1"/>
      <w:numFmt w:val="decimal"/>
      <w:suff w:val="space"/>
      <w:lvlText w:val="%1.%2.%3.%4.%5."/>
      <w:lvlJc w:val="left"/>
      <w:pPr>
        <w:ind w:left="3289" w:hanging="397"/>
      </w:pPr>
      <w:rPr>
        <w:rFonts w:hint="default"/>
      </w:rPr>
    </w:lvl>
    <w:lvl w:ilvl="5">
      <w:start w:val="1"/>
      <w:numFmt w:val="decimal"/>
      <w:suff w:val="space"/>
      <w:lvlText w:val="%1.%2.%3.%4.%5.%6."/>
      <w:lvlJc w:val="left"/>
      <w:pPr>
        <w:ind w:left="3686" w:hanging="397"/>
      </w:pPr>
      <w:rPr>
        <w:rFonts w:hint="default"/>
      </w:rPr>
    </w:lvl>
    <w:lvl w:ilvl="6">
      <w:start w:val="1"/>
      <w:numFmt w:val="decimal"/>
      <w:suff w:val="space"/>
      <w:lvlText w:val="%1.%2.%3.%4.%5.%6.%7."/>
      <w:lvlJc w:val="left"/>
      <w:pPr>
        <w:ind w:left="4083" w:hanging="397"/>
      </w:pPr>
      <w:rPr>
        <w:rFonts w:hint="default"/>
      </w:rPr>
    </w:lvl>
    <w:lvl w:ilvl="7">
      <w:start w:val="1"/>
      <w:numFmt w:val="decimal"/>
      <w:suff w:val="space"/>
      <w:lvlText w:val="%1.%2.%3.%4.%5.%6.%7.%8."/>
      <w:lvlJc w:val="left"/>
      <w:pPr>
        <w:ind w:left="4480" w:hanging="397"/>
      </w:pPr>
      <w:rPr>
        <w:rFonts w:hint="default"/>
      </w:rPr>
    </w:lvl>
    <w:lvl w:ilvl="8">
      <w:start w:val="1"/>
      <w:numFmt w:val="decimal"/>
      <w:suff w:val="space"/>
      <w:lvlText w:val="%1.%2.%3.%4.%5.%6.%7.%8.%9"/>
      <w:lvlJc w:val="left"/>
      <w:pPr>
        <w:ind w:left="4877" w:hanging="397"/>
      </w:pPr>
      <w:rPr>
        <w:rFonts w:hint="default"/>
      </w:rPr>
    </w:lvl>
  </w:abstractNum>
  <w:abstractNum w:abstractNumId="4" w15:restartNumberingAfterBreak="0">
    <w:nsid w:val="24FD4348"/>
    <w:multiLevelType w:val="hybridMultilevel"/>
    <w:tmpl w:val="B93A79E2"/>
    <w:lvl w:ilvl="0" w:tplc="040B0001">
      <w:start w:val="1"/>
      <w:numFmt w:val="bullet"/>
      <w:lvlText w:val=""/>
      <w:lvlJc w:val="left"/>
      <w:pPr>
        <w:ind w:left="2024" w:hanging="360"/>
      </w:pPr>
      <w:rPr>
        <w:rFonts w:ascii="Symbol" w:hAnsi="Symbol" w:hint="default"/>
      </w:rPr>
    </w:lvl>
    <w:lvl w:ilvl="1" w:tplc="040B0003" w:tentative="1">
      <w:start w:val="1"/>
      <w:numFmt w:val="bullet"/>
      <w:lvlText w:val="o"/>
      <w:lvlJc w:val="left"/>
      <w:pPr>
        <w:ind w:left="2744" w:hanging="360"/>
      </w:pPr>
      <w:rPr>
        <w:rFonts w:ascii="Courier New" w:hAnsi="Courier New" w:cs="Courier New" w:hint="default"/>
      </w:rPr>
    </w:lvl>
    <w:lvl w:ilvl="2" w:tplc="040B0005" w:tentative="1">
      <w:start w:val="1"/>
      <w:numFmt w:val="bullet"/>
      <w:lvlText w:val=""/>
      <w:lvlJc w:val="left"/>
      <w:pPr>
        <w:ind w:left="3464" w:hanging="360"/>
      </w:pPr>
      <w:rPr>
        <w:rFonts w:ascii="Wingdings" w:hAnsi="Wingdings" w:hint="default"/>
      </w:rPr>
    </w:lvl>
    <w:lvl w:ilvl="3" w:tplc="040B0001" w:tentative="1">
      <w:start w:val="1"/>
      <w:numFmt w:val="bullet"/>
      <w:lvlText w:val=""/>
      <w:lvlJc w:val="left"/>
      <w:pPr>
        <w:ind w:left="4184" w:hanging="360"/>
      </w:pPr>
      <w:rPr>
        <w:rFonts w:ascii="Symbol" w:hAnsi="Symbol" w:hint="default"/>
      </w:rPr>
    </w:lvl>
    <w:lvl w:ilvl="4" w:tplc="040B0003" w:tentative="1">
      <w:start w:val="1"/>
      <w:numFmt w:val="bullet"/>
      <w:lvlText w:val="o"/>
      <w:lvlJc w:val="left"/>
      <w:pPr>
        <w:ind w:left="4904" w:hanging="360"/>
      </w:pPr>
      <w:rPr>
        <w:rFonts w:ascii="Courier New" w:hAnsi="Courier New" w:cs="Courier New" w:hint="default"/>
      </w:rPr>
    </w:lvl>
    <w:lvl w:ilvl="5" w:tplc="040B0005" w:tentative="1">
      <w:start w:val="1"/>
      <w:numFmt w:val="bullet"/>
      <w:lvlText w:val=""/>
      <w:lvlJc w:val="left"/>
      <w:pPr>
        <w:ind w:left="5624" w:hanging="360"/>
      </w:pPr>
      <w:rPr>
        <w:rFonts w:ascii="Wingdings" w:hAnsi="Wingdings" w:hint="default"/>
      </w:rPr>
    </w:lvl>
    <w:lvl w:ilvl="6" w:tplc="040B0001" w:tentative="1">
      <w:start w:val="1"/>
      <w:numFmt w:val="bullet"/>
      <w:lvlText w:val=""/>
      <w:lvlJc w:val="left"/>
      <w:pPr>
        <w:ind w:left="6344" w:hanging="360"/>
      </w:pPr>
      <w:rPr>
        <w:rFonts w:ascii="Symbol" w:hAnsi="Symbol" w:hint="default"/>
      </w:rPr>
    </w:lvl>
    <w:lvl w:ilvl="7" w:tplc="040B0003" w:tentative="1">
      <w:start w:val="1"/>
      <w:numFmt w:val="bullet"/>
      <w:lvlText w:val="o"/>
      <w:lvlJc w:val="left"/>
      <w:pPr>
        <w:ind w:left="7064" w:hanging="360"/>
      </w:pPr>
      <w:rPr>
        <w:rFonts w:ascii="Courier New" w:hAnsi="Courier New" w:cs="Courier New" w:hint="default"/>
      </w:rPr>
    </w:lvl>
    <w:lvl w:ilvl="8" w:tplc="040B0005" w:tentative="1">
      <w:start w:val="1"/>
      <w:numFmt w:val="bullet"/>
      <w:lvlText w:val=""/>
      <w:lvlJc w:val="left"/>
      <w:pPr>
        <w:ind w:left="7784" w:hanging="360"/>
      </w:pPr>
      <w:rPr>
        <w:rFonts w:ascii="Wingdings" w:hAnsi="Wingdings" w:hint="default"/>
      </w:rPr>
    </w:lvl>
  </w:abstractNum>
  <w:abstractNum w:abstractNumId="5" w15:restartNumberingAfterBreak="0">
    <w:nsid w:val="49E943BC"/>
    <w:multiLevelType w:val="multilevel"/>
    <w:tmpl w:val="CEECB684"/>
    <w:styleLink w:val="Numeroidutotsikot"/>
    <w:lvl w:ilvl="0">
      <w:start w:val="1"/>
      <w:numFmt w:val="decimal"/>
      <w:pStyle w:val="Heading1"/>
      <w:lvlText w:val="%1"/>
      <w:lvlJc w:val="left"/>
      <w:pPr>
        <w:ind w:left="1304" w:hanging="1304"/>
      </w:pPr>
      <w:rPr>
        <w:rFonts w:hint="default"/>
      </w:rPr>
    </w:lvl>
    <w:lvl w:ilvl="1">
      <w:start w:val="1"/>
      <w:numFmt w:val="decimal"/>
      <w:pStyle w:val="Heading2"/>
      <w:lvlText w:val="%1.%2"/>
      <w:lvlJc w:val="left"/>
      <w:pPr>
        <w:ind w:left="1304" w:hanging="1304"/>
      </w:pPr>
      <w:rPr>
        <w:rFonts w:hint="default"/>
      </w:rPr>
    </w:lvl>
    <w:lvl w:ilvl="2">
      <w:start w:val="1"/>
      <w:numFmt w:val="decimal"/>
      <w:pStyle w:val="Heading3"/>
      <w:lvlText w:val="%1.%2.%3"/>
      <w:lvlJc w:val="left"/>
      <w:pPr>
        <w:ind w:left="1304" w:hanging="1304"/>
      </w:pPr>
      <w:rPr>
        <w:rFonts w:hint="default"/>
      </w:rPr>
    </w:lvl>
    <w:lvl w:ilvl="3">
      <w:start w:val="1"/>
      <w:numFmt w:val="decimal"/>
      <w:pStyle w:val="Heading4"/>
      <w:lvlText w:val="%1.%2.%3.%4"/>
      <w:lvlJc w:val="left"/>
      <w:pPr>
        <w:ind w:left="1304" w:hanging="1304"/>
      </w:pPr>
      <w:rPr>
        <w:rFonts w:hint="default"/>
      </w:rPr>
    </w:lvl>
    <w:lvl w:ilvl="4">
      <w:start w:val="1"/>
      <w:numFmt w:val="decimal"/>
      <w:pStyle w:val="Heading5"/>
      <w:lvlText w:val="%1.%2.%3.%4.%5"/>
      <w:lvlJc w:val="left"/>
      <w:pPr>
        <w:ind w:left="1304" w:hanging="1304"/>
      </w:pPr>
      <w:rPr>
        <w:rFonts w:hint="default"/>
      </w:rPr>
    </w:lvl>
    <w:lvl w:ilvl="5">
      <w:start w:val="1"/>
      <w:numFmt w:val="decimal"/>
      <w:pStyle w:val="Heading6"/>
      <w:lvlText w:val="%1.%2.%3.%4.%5.%6"/>
      <w:lvlJc w:val="left"/>
      <w:pPr>
        <w:ind w:left="1304" w:hanging="1304"/>
      </w:pPr>
      <w:rPr>
        <w:rFonts w:hint="default"/>
      </w:rPr>
    </w:lvl>
    <w:lvl w:ilvl="6">
      <w:start w:val="1"/>
      <w:numFmt w:val="decimal"/>
      <w:pStyle w:val="Heading7"/>
      <w:lvlText w:val="%1.%2.%3.%4.%5.%6.%7"/>
      <w:lvlJc w:val="left"/>
      <w:pPr>
        <w:ind w:left="1304" w:hanging="1304"/>
      </w:pPr>
      <w:rPr>
        <w:rFonts w:hint="default"/>
      </w:rPr>
    </w:lvl>
    <w:lvl w:ilvl="7">
      <w:start w:val="1"/>
      <w:numFmt w:val="decimal"/>
      <w:pStyle w:val="Heading8"/>
      <w:lvlText w:val="%1.%2.%3.%4.%5.%6.%7.%8"/>
      <w:lvlJc w:val="left"/>
      <w:pPr>
        <w:ind w:left="1304" w:hanging="1304"/>
      </w:pPr>
      <w:rPr>
        <w:rFonts w:hint="default"/>
      </w:rPr>
    </w:lvl>
    <w:lvl w:ilvl="8">
      <w:start w:val="1"/>
      <w:numFmt w:val="decimal"/>
      <w:pStyle w:val="Heading9"/>
      <w:lvlText w:val="%1.%2.%3.%4.%5.%6.%7.%8.%9"/>
      <w:lvlJc w:val="left"/>
      <w:pPr>
        <w:ind w:left="1304" w:hanging="1304"/>
      </w:pPr>
      <w:rPr>
        <w:rFonts w:hint="default"/>
      </w:rPr>
    </w:lvl>
  </w:abstractNum>
  <w:abstractNum w:abstractNumId="6" w15:restartNumberingAfterBreak="0">
    <w:nsid w:val="4AA84E5A"/>
    <w:multiLevelType w:val="multilevel"/>
    <w:tmpl w:val="57E2D19C"/>
    <w:styleLink w:val="Stukmerkittyluettelo2"/>
    <w:lvl w:ilvl="0">
      <w:start w:val="1"/>
      <w:numFmt w:val="bullet"/>
      <w:pStyle w:val="ListBullet2"/>
      <w:lvlText w:val="–"/>
      <w:lvlJc w:val="left"/>
      <w:pPr>
        <w:ind w:left="1701" w:hanging="397"/>
      </w:pPr>
      <w:rPr>
        <w:rFonts w:ascii="Cambria" w:hAnsi="Cambria" w:hint="default"/>
      </w:rPr>
    </w:lvl>
    <w:lvl w:ilvl="1">
      <w:start w:val="1"/>
      <w:numFmt w:val="bullet"/>
      <w:lvlText w:val="–"/>
      <w:lvlJc w:val="left"/>
      <w:pPr>
        <w:ind w:left="2098" w:hanging="397"/>
      </w:pPr>
      <w:rPr>
        <w:rFonts w:ascii="Cambria" w:hAnsi="Cambria" w:hint="default"/>
      </w:rPr>
    </w:lvl>
    <w:lvl w:ilvl="2">
      <w:start w:val="1"/>
      <w:numFmt w:val="bullet"/>
      <w:lvlText w:val="–"/>
      <w:lvlJc w:val="left"/>
      <w:pPr>
        <w:ind w:left="2495" w:hanging="397"/>
      </w:pPr>
      <w:rPr>
        <w:rFonts w:ascii="Cambria" w:hAnsi="Cambria" w:hint="default"/>
      </w:rPr>
    </w:lvl>
    <w:lvl w:ilvl="3">
      <w:start w:val="1"/>
      <w:numFmt w:val="bullet"/>
      <w:lvlText w:val="–"/>
      <w:lvlJc w:val="left"/>
      <w:pPr>
        <w:ind w:left="2892" w:hanging="397"/>
      </w:pPr>
      <w:rPr>
        <w:rFonts w:ascii="Cambria" w:hAnsi="Cambria" w:hint="default"/>
      </w:rPr>
    </w:lvl>
    <w:lvl w:ilvl="4">
      <w:start w:val="1"/>
      <w:numFmt w:val="bullet"/>
      <w:lvlText w:val="–"/>
      <w:lvlJc w:val="left"/>
      <w:pPr>
        <w:ind w:left="3289" w:hanging="397"/>
      </w:pPr>
      <w:rPr>
        <w:rFonts w:ascii="Cambria" w:hAnsi="Cambria" w:hint="default"/>
      </w:rPr>
    </w:lvl>
    <w:lvl w:ilvl="5">
      <w:start w:val="1"/>
      <w:numFmt w:val="bullet"/>
      <w:lvlText w:val="–"/>
      <w:lvlJc w:val="left"/>
      <w:pPr>
        <w:ind w:left="3686" w:hanging="397"/>
      </w:pPr>
      <w:rPr>
        <w:rFonts w:ascii="Cambria" w:hAnsi="Cambria" w:hint="default"/>
      </w:rPr>
    </w:lvl>
    <w:lvl w:ilvl="6">
      <w:start w:val="1"/>
      <w:numFmt w:val="bullet"/>
      <w:lvlText w:val="–"/>
      <w:lvlJc w:val="left"/>
      <w:pPr>
        <w:ind w:left="4083" w:hanging="397"/>
      </w:pPr>
      <w:rPr>
        <w:rFonts w:ascii="Cambria" w:hAnsi="Cambria" w:hint="default"/>
      </w:rPr>
    </w:lvl>
    <w:lvl w:ilvl="7">
      <w:start w:val="1"/>
      <w:numFmt w:val="bullet"/>
      <w:lvlText w:val="–"/>
      <w:lvlJc w:val="left"/>
      <w:pPr>
        <w:ind w:left="4480" w:hanging="397"/>
      </w:pPr>
      <w:rPr>
        <w:rFonts w:ascii="Cambria" w:hAnsi="Cambria" w:hint="default"/>
      </w:rPr>
    </w:lvl>
    <w:lvl w:ilvl="8">
      <w:start w:val="1"/>
      <w:numFmt w:val="bullet"/>
      <w:lvlText w:val="–"/>
      <w:lvlJc w:val="left"/>
      <w:pPr>
        <w:ind w:left="4877" w:hanging="397"/>
      </w:pPr>
      <w:rPr>
        <w:rFonts w:ascii="Cambria" w:hAnsi="Cambria" w:hint="default"/>
      </w:rPr>
    </w:lvl>
  </w:abstractNum>
  <w:abstractNum w:abstractNumId="7" w15:restartNumberingAfterBreak="0">
    <w:nsid w:val="4FB34551"/>
    <w:multiLevelType w:val="multilevel"/>
    <w:tmpl w:val="8CAAFFB6"/>
    <w:numStyleLink w:val="Stuknumeroituluettelo2"/>
  </w:abstractNum>
  <w:abstractNum w:abstractNumId="8" w15:restartNumberingAfterBreak="0">
    <w:nsid w:val="53174DC5"/>
    <w:multiLevelType w:val="hybridMultilevel"/>
    <w:tmpl w:val="ACAE0CC4"/>
    <w:lvl w:ilvl="0" w:tplc="5924289E">
      <w:start w:val="20"/>
      <w:numFmt w:val="bullet"/>
      <w:lvlText w:val="-"/>
      <w:lvlJc w:val="left"/>
      <w:pPr>
        <w:ind w:left="360" w:hanging="360"/>
      </w:pPr>
      <w:rPr>
        <w:rFonts w:ascii="Arial" w:eastAsiaTheme="minorHAns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 w15:restartNumberingAfterBreak="0">
    <w:nsid w:val="616520C5"/>
    <w:multiLevelType w:val="hybridMultilevel"/>
    <w:tmpl w:val="F3D27206"/>
    <w:lvl w:ilvl="0" w:tplc="E4423E28">
      <w:start w:val="20"/>
      <w:numFmt w:val="bullet"/>
      <w:lvlText w:val="-"/>
      <w:lvlJc w:val="left"/>
      <w:pPr>
        <w:ind w:left="360" w:hanging="360"/>
      </w:pPr>
      <w:rPr>
        <w:rFonts w:ascii="Arial" w:eastAsiaTheme="minorHAnsi" w:hAnsi="Arial" w:cs="Aria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0" w15:restartNumberingAfterBreak="0">
    <w:nsid w:val="62A22655"/>
    <w:multiLevelType w:val="multilevel"/>
    <w:tmpl w:val="57E2D19C"/>
    <w:numStyleLink w:val="Stukmerkittyluettelo2"/>
  </w:abstractNum>
  <w:abstractNum w:abstractNumId="11" w15:restartNumberingAfterBreak="0">
    <w:nsid w:val="69B22339"/>
    <w:multiLevelType w:val="hybridMultilevel"/>
    <w:tmpl w:val="635ADE70"/>
    <w:lvl w:ilvl="0" w:tplc="B93CECF8">
      <w:start w:val="20"/>
      <w:numFmt w:val="bullet"/>
      <w:lvlText w:val="-"/>
      <w:lvlJc w:val="left"/>
      <w:pPr>
        <w:ind w:left="360" w:hanging="360"/>
      </w:pPr>
      <w:rPr>
        <w:rFonts w:ascii="Arial" w:eastAsiaTheme="minorHAnsi" w:hAnsi="Arial" w:cs="Arial" w:hint="default"/>
        <w:color w:val="000000" w:themeColor="text1"/>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2" w15:restartNumberingAfterBreak="0">
    <w:nsid w:val="6AFA3C03"/>
    <w:multiLevelType w:val="hybridMultilevel"/>
    <w:tmpl w:val="1F90504C"/>
    <w:lvl w:ilvl="0" w:tplc="040B0001">
      <w:start w:val="1"/>
      <w:numFmt w:val="bullet"/>
      <w:lvlText w:val=""/>
      <w:lvlJc w:val="left"/>
      <w:pPr>
        <w:ind w:left="1664" w:hanging="360"/>
      </w:pPr>
      <w:rPr>
        <w:rFonts w:ascii="Symbol" w:hAnsi="Symbol" w:hint="default"/>
      </w:rPr>
    </w:lvl>
    <w:lvl w:ilvl="1" w:tplc="040B0003" w:tentative="1">
      <w:start w:val="1"/>
      <w:numFmt w:val="bullet"/>
      <w:lvlText w:val="o"/>
      <w:lvlJc w:val="left"/>
      <w:pPr>
        <w:ind w:left="2384" w:hanging="360"/>
      </w:pPr>
      <w:rPr>
        <w:rFonts w:ascii="Courier New" w:hAnsi="Courier New" w:cs="Courier New" w:hint="default"/>
      </w:rPr>
    </w:lvl>
    <w:lvl w:ilvl="2" w:tplc="040B0005" w:tentative="1">
      <w:start w:val="1"/>
      <w:numFmt w:val="bullet"/>
      <w:lvlText w:val=""/>
      <w:lvlJc w:val="left"/>
      <w:pPr>
        <w:ind w:left="3104" w:hanging="360"/>
      </w:pPr>
      <w:rPr>
        <w:rFonts w:ascii="Wingdings" w:hAnsi="Wingdings" w:hint="default"/>
      </w:rPr>
    </w:lvl>
    <w:lvl w:ilvl="3" w:tplc="040B0001" w:tentative="1">
      <w:start w:val="1"/>
      <w:numFmt w:val="bullet"/>
      <w:lvlText w:val=""/>
      <w:lvlJc w:val="left"/>
      <w:pPr>
        <w:ind w:left="3824" w:hanging="360"/>
      </w:pPr>
      <w:rPr>
        <w:rFonts w:ascii="Symbol" w:hAnsi="Symbol" w:hint="default"/>
      </w:rPr>
    </w:lvl>
    <w:lvl w:ilvl="4" w:tplc="040B0003" w:tentative="1">
      <w:start w:val="1"/>
      <w:numFmt w:val="bullet"/>
      <w:lvlText w:val="o"/>
      <w:lvlJc w:val="left"/>
      <w:pPr>
        <w:ind w:left="4544" w:hanging="360"/>
      </w:pPr>
      <w:rPr>
        <w:rFonts w:ascii="Courier New" w:hAnsi="Courier New" w:cs="Courier New" w:hint="default"/>
      </w:rPr>
    </w:lvl>
    <w:lvl w:ilvl="5" w:tplc="040B0005" w:tentative="1">
      <w:start w:val="1"/>
      <w:numFmt w:val="bullet"/>
      <w:lvlText w:val=""/>
      <w:lvlJc w:val="left"/>
      <w:pPr>
        <w:ind w:left="5264" w:hanging="360"/>
      </w:pPr>
      <w:rPr>
        <w:rFonts w:ascii="Wingdings" w:hAnsi="Wingdings" w:hint="default"/>
      </w:rPr>
    </w:lvl>
    <w:lvl w:ilvl="6" w:tplc="040B0001" w:tentative="1">
      <w:start w:val="1"/>
      <w:numFmt w:val="bullet"/>
      <w:lvlText w:val=""/>
      <w:lvlJc w:val="left"/>
      <w:pPr>
        <w:ind w:left="5984" w:hanging="360"/>
      </w:pPr>
      <w:rPr>
        <w:rFonts w:ascii="Symbol" w:hAnsi="Symbol" w:hint="default"/>
      </w:rPr>
    </w:lvl>
    <w:lvl w:ilvl="7" w:tplc="040B0003" w:tentative="1">
      <w:start w:val="1"/>
      <w:numFmt w:val="bullet"/>
      <w:lvlText w:val="o"/>
      <w:lvlJc w:val="left"/>
      <w:pPr>
        <w:ind w:left="6704" w:hanging="360"/>
      </w:pPr>
      <w:rPr>
        <w:rFonts w:ascii="Courier New" w:hAnsi="Courier New" w:cs="Courier New" w:hint="default"/>
      </w:rPr>
    </w:lvl>
    <w:lvl w:ilvl="8" w:tplc="040B0005" w:tentative="1">
      <w:start w:val="1"/>
      <w:numFmt w:val="bullet"/>
      <w:lvlText w:val=""/>
      <w:lvlJc w:val="left"/>
      <w:pPr>
        <w:ind w:left="7424" w:hanging="360"/>
      </w:pPr>
      <w:rPr>
        <w:rFonts w:ascii="Wingdings" w:hAnsi="Wingdings" w:hint="default"/>
      </w:rPr>
    </w:lvl>
  </w:abstractNum>
  <w:num w:numId="1" w16cid:durableId="404232520">
    <w:abstractNumId w:val="2"/>
  </w:num>
  <w:num w:numId="2" w16cid:durableId="521676284">
    <w:abstractNumId w:val="1"/>
  </w:num>
  <w:num w:numId="3" w16cid:durableId="1613589123">
    <w:abstractNumId w:val="5"/>
  </w:num>
  <w:num w:numId="4" w16cid:durableId="993338353">
    <w:abstractNumId w:val="6"/>
  </w:num>
  <w:num w:numId="5" w16cid:durableId="921795930">
    <w:abstractNumId w:val="3"/>
  </w:num>
  <w:num w:numId="6" w16cid:durableId="1398239550">
    <w:abstractNumId w:val="5"/>
  </w:num>
  <w:num w:numId="7" w16cid:durableId="601840767">
    <w:abstractNumId w:val="2"/>
  </w:num>
  <w:num w:numId="8" w16cid:durableId="592200367">
    <w:abstractNumId w:val="1"/>
  </w:num>
  <w:num w:numId="9" w16cid:durableId="1298491112">
    <w:abstractNumId w:val="10"/>
  </w:num>
  <w:num w:numId="10" w16cid:durableId="402219923">
    <w:abstractNumId w:val="7"/>
  </w:num>
  <w:num w:numId="11" w16cid:durableId="2140610662">
    <w:abstractNumId w:val="0"/>
  </w:num>
  <w:num w:numId="12" w16cid:durableId="1226918762">
    <w:abstractNumId w:val="4"/>
  </w:num>
  <w:num w:numId="13" w16cid:durableId="216936591">
    <w:abstractNumId w:val="9"/>
  </w:num>
  <w:num w:numId="14" w16cid:durableId="151606028">
    <w:abstractNumId w:val="8"/>
  </w:num>
  <w:num w:numId="15" w16cid:durableId="700669857">
    <w:abstractNumId w:val="11"/>
  </w:num>
  <w:num w:numId="16" w16cid:durableId="605039948">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3B6E"/>
    <w:rsid w:val="00000DDF"/>
    <w:rsid w:val="0001447C"/>
    <w:rsid w:val="00014622"/>
    <w:rsid w:val="00021212"/>
    <w:rsid w:val="00021B85"/>
    <w:rsid w:val="000248F5"/>
    <w:rsid w:val="00024BCF"/>
    <w:rsid w:val="00030DC7"/>
    <w:rsid w:val="00031F9F"/>
    <w:rsid w:val="00033446"/>
    <w:rsid w:val="000366EA"/>
    <w:rsid w:val="00041012"/>
    <w:rsid w:val="00041634"/>
    <w:rsid w:val="0004413F"/>
    <w:rsid w:val="000465A6"/>
    <w:rsid w:val="00046FFB"/>
    <w:rsid w:val="00047E4B"/>
    <w:rsid w:val="0005114A"/>
    <w:rsid w:val="00052233"/>
    <w:rsid w:val="0005375C"/>
    <w:rsid w:val="00055E82"/>
    <w:rsid w:val="00073461"/>
    <w:rsid w:val="000833E1"/>
    <w:rsid w:val="00084E46"/>
    <w:rsid w:val="00093FF6"/>
    <w:rsid w:val="00094FAE"/>
    <w:rsid w:val="000A4A41"/>
    <w:rsid w:val="000A5261"/>
    <w:rsid w:val="000A5C83"/>
    <w:rsid w:val="000B2382"/>
    <w:rsid w:val="000B2B9B"/>
    <w:rsid w:val="000B2EA3"/>
    <w:rsid w:val="000B3C2F"/>
    <w:rsid w:val="000C6937"/>
    <w:rsid w:val="000C7672"/>
    <w:rsid w:val="000D6767"/>
    <w:rsid w:val="000D6AB5"/>
    <w:rsid w:val="000E0D26"/>
    <w:rsid w:val="000F0669"/>
    <w:rsid w:val="000F64AA"/>
    <w:rsid w:val="000F691A"/>
    <w:rsid w:val="001016AC"/>
    <w:rsid w:val="00101AF0"/>
    <w:rsid w:val="00107596"/>
    <w:rsid w:val="001159E0"/>
    <w:rsid w:val="00116522"/>
    <w:rsid w:val="001224E0"/>
    <w:rsid w:val="001326D4"/>
    <w:rsid w:val="0013535E"/>
    <w:rsid w:val="001417AF"/>
    <w:rsid w:val="001420B6"/>
    <w:rsid w:val="0014319F"/>
    <w:rsid w:val="00144F7E"/>
    <w:rsid w:val="00152403"/>
    <w:rsid w:val="001604F4"/>
    <w:rsid w:val="00160D6E"/>
    <w:rsid w:val="0016398A"/>
    <w:rsid w:val="00164288"/>
    <w:rsid w:val="001649E0"/>
    <w:rsid w:val="00176162"/>
    <w:rsid w:val="00183E00"/>
    <w:rsid w:val="00187DF4"/>
    <w:rsid w:val="00194990"/>
    <w:rsid w:val="001B30BA"/>
    <w:rsid w:val="001B7944"/>
    <w:rsid w:val="001C12AF"/>
    <w:rsid w:val="001C1C3B"/>
    <w:rsid w:val="001C4924"/>
    <w:rsid w:val="001D19F9"/>
    <w:rsid w:val="001D2FFC"/>
    <w:rsid w:val="001D3BC9"/>
    <w:rsid w:val="001D5B93"/>
    <w:rsid w:val="001D6D92"/>
    <w:rsid w:val="001E066A"/>
    <w:rsid w:val="001E0C2F"/>
    <w:rsid w:val="001E1D14"/>
    <w:rsid w:val="001E3F78"/>
    <w:rsid w:val="001E536A"/>
    <w:rsid w:val="001E6EC4"/>
    <w:rsid w:val="001F4008"/>
    <w:rsid w:val="00203821"/>
    <w:rsid w:val="0021114F"/>
    <w:rsid w:val="0021236B"/>
    <w:rsid w:val="00222B85"/>
    <w:rsid w:val="0022399C"/>
    <w:rsid w:val="00224A36"/>
    <w:rsid w:val="00225583"/>
    <w:rsid w:val="00227955"/>
    <w:rsid w:val="00232C04"/>
    <w:rsid w:val="002360EF"/>
    <w:rsid w:val="002405C2"/>
    <w:rsid w:val="00241E25"/>
    <w:rsid w:val="002541E4"/>
    <w:rsid w:val="00256E12"/>
    <w:rsid w:val="00271F07"/>
    <w:rsid w:val="00273FE4"/>
    <w:rsid w:val="00274C16"/>
    <w:rsid w:val="00275A39"/>
    <w:rsid w:val="00280300"/>
    <w:rsid w:val="00287883"/>
    <w:rsid w:val="00292ACD"/>
    <w:rsid w:val="002A1BD5"/>
    <w:rsid w:val="002A5099"/>
    <w:rsid w:val="002A69F9"/>
    <w:rsid w:val="002C2587"/>
    <w:rsid w:val="002C3035"/>
    <w:rsid w:val="002C45F4"/>
    <w:rsid w:val="002D184E"/>
    <w:rsid w:val="002D2875"/>
    <w:rsid w:val="002E724B"/>
    <w:rsid w:val="002F21B9"/>
    <w:rsid w:val="00302629"/>
    <w:rsid w:val="003053CA"/>
    <w:rsid w:val="00306FD9"/>
    <w:rsid w:val="00322E56"/>
    <w:rsid w:val="00325543"/>
    <w:rsid w:val="0032769A"/>
    <w:rsid w:val="003347F4"/>
    <w:rsid w:val="003413EA"/>
    <w:rsid w:val="00344BDA"/>
    <w:rsid w:val="00344E68"/>
    <w:rsid w:val="003527B8"/>
    <w:rsid w:val="003563FF"/>
    <w:rsid w:val="0036711B"/>
    <w:rsid w:val="00370DEC"/>
    <w:rsid w:val="00392B62"/>
    <w:rsid w:val="00392CF0"/>
    <w:rsid w:val="00395880"/>
    <w:rsid w:val="0039770D"/>
    <w:rsid w:val="003A1523"/>
    <w:rsid w:val="003A6F16"/>
    <w:rsid w:val="003B0EBF"/>
    <w:rsid w:val="003B3FCC"/>
    <w:rsid w:val="003B4CED"/>
    <w:rsid w:val="003B5624"/>
    <w:rsid w:val="003B6D52"/>
    <w:rsid w:val="003B76B8"/>
    <w:rsid w:val="003C4B31"/>
    <w:rsid w:val="003D06F5"/>
    <w:rsid w:val="003D2091"/>
    <w:rsid w:val="003D3B0B"/>
    <w:rsid w:val="003E29B3"/>
    <w:rsid w:val="003F69BA"/>
    <w:rsid w:val="004008A8"/>
    <w:rsid w:val="00403604"/>
    <w:rsid w:val="004046D3"/>
    <w:rsid w:val="00405EC8"/>
    <w:rsid w:val="00407836"/>
    <w:rsid w:val="0041782B"/>
    <w:rsid w:val="004211F5"/>
    <w:rsid w:val="004303A1"/>
    <w:rsid w:val="00430581"/>
    <w:rsid w:val="0044082B"/>
    <w:rsid w:val="004414CC"/>
    <w:rsid w:val="00441D9D"/>
    <w:rsid w:val="00441F45"/>
    <w:rsid w:val="00443CA8"/>
    <w:rsid w:val="00447F41"/>
    <w:rsid w:val="004502AA"/>
    <w:rsid w:val="004502E9"/>
    <w:rsid w:val="00452291"/>
    <w:rsid w:val="004527EC"/>
    <w:rsid w:val="004573A1"/>
    <w:rsid w:val="00457A27"/>
    <w:rsid w:val="00463AA1"/>
    <w:rsid w:val="00471B6B"/>
    <w:rsid w:val="004777D3"/>
    <w:rsid w:val="00482C44"/>
    <w:rsid w:val="00483499"/>
    <w:rsid w:val="0049232C"/>
    <w:rsid w:val="004A1E8F"/>
    <w:rsid w:val="004A6E41"/>
    <w:rsid w:val="004B2D43"/>
    <w:rsid w:val="004B4FA3"/>
    <w:rsid w:val="004B7324"/>
    <w:rsid w:val="004C04B5"/>
    <w:rsid w:val="004C0900"/>
    <w:rsid w:val="004D0A14"/>
    <w:rsid w:val="004D32A3"/>
    <w:rsid w:val="004D6A1B"/>
    <w:rsid w:val="004E5D70"/>
    <w:rsid w:val="004E7FA9"/>
    <w:rsid w:val="004F1022"/>
    <w:rsid w:val="004F228F"/>
    <w:rsid w:val="004F66FD"/>
    <w:rsid w:val="005005A7"/>
    <w:rsid w:val="0051725C"/>
    <w:rsid w:val="0051747D"/>
    <w:rsid w:val="00522133"/>
    <w:rsid w:val="00524D06"/>
    <w:rsid w:val="00527969"/>
    <w:rsid w:val="0053433D"/>
    <w:rsid w:val="00546BA2"/>
    <w:rsid w:val="00550773"/>
    <w:rsid w:val="00553F07"/>
    <w:rsid w:val="00554D31"/>
    <w:rsid w:val="00555836"/>
    <w:rsid w:val="00563654"/>
    <w:rsid w:val="00575371"/>
    <w:rsid w:val="00577857"/>
    <w:rsid w:val="00586F00"/>
    <w:rsid w:val="005A021C"/>
    <w:rsid w:val="005A055D"/>
    <w:rsid w:val="005A71FA"/>
    <w:rsid w:val="005B1818"/>
    <w:rsid w:val="005B4E77"/>
    <w:rsid w:val="005C54F9"/>
    <w:rsid w:val="005D218B"/>
    <w:rsid w:val="005D52B8"/>
    <w:rsid w:val="005D68AD"/>
    <w:rsid w:val="005E005F"/>
    <w:rsid w:val="005E09C7"/>
    <w:rsid w:val="005E14A8"/>
    <w:rsid w:val="005E2831"/>
    <w:rsid w:val="005E375F"/>
    <w:rsid w:val="005F6DDF"/>
    <w:rsid w:val="00605216"/>
    <w:rsid w:val="0061578F"/>
    <w:rsid w:val="00615FF3"/>
    <w:rsid w:val="00622F1D"/>
    <w:rsid w:val="006440C4"/>
    <w:rsid w:val="006512CC"/>
    <w:rsid w:val="0065165F"/>
    <w:rsid w:val="00653320"/>
    <w:rsid w:val="00660D2D"/>
    <w:rsid w:val="00662F0D"/>
    <w:rsid w:val="0066528C"/>
    <w:rsid w:val="00674E81"/>
    <w:rsid w:val="00676FBA"/>
    <w:rsid w:val="00683D59"/>
    <w:rsid w:val="006848D4"/>
    <w:rsid w:val="00693760"/>
    <w:rsid w:val="00695B0E"/>
    <w:rsid w:val="00696620"/>
    <w:rsid w:val="00697C46"/>
    <w:rsid w:val="006A3728"/>
    <w:rsid w:val="006A4A3E"/>
    <w:rsid w:val="006A4EB4"/>
    <w:rsid w:val="006B2FBB"/>
    <w:rsid w:val="006C4D75"/>
    <w:rsid w:val="006D066B"/>
    <w:rsid w:val="006D0958"/>
    <w:rsid w:val="006D3853"/>
    <w:rsid w:val="006E5896"/>
    <w:rsid w:val="006E6247"/>
    <w:rsid w:val="006E7B76"/>
    <w:rsid w:val="006F128B"/>
    <w:rsid w:val="006F1587"/>
    <w:rsid w:val="006F1CF9"/>
    <w:rsid w:val="006F7BB6"/>
    <w:rsid w:val="00701BAB"/>
    <w:rsid w:val="007115BE"/>
    <w:rsid w:val="00716B59"/>
    <w:rsid w:val="007222AF"/>
    <w:rsid w:val="00723279"/>
    <w:rsid w:val="007325FD"/>
    <w:rsid w:val="00734044"/>
    <w:rsid w:val="0073495C"/>
    <w:rsid w:val="00736465"/>
    <w:rsid w:val="007377FB"/>
    <w:rsid w:val="00740E70"/>
    <w:rsid w:val="0074129A"/>
    <w:rsid w:val="0075328B"/>
    <w:rsid w:val="00756BD6"/>
    <w:rsid w:val="00760989"/>
    <w:rsid w:val="007615F2"/>
    <w:rsid w:val="00762370"/>
    <w:rsid w:val="00764890"/>
    <w:rsid w:val="00764D6E"/>
    <w:rsid w:val="00767846"/>
    <w:rsid w:val="00771084"/>
    <w:rsid w:val="00772CFC"/>
    <w:rsid w:val="0077357D"/>
    <w:rsid w:val="00773D82"/>
    <w:rsid w:val="00777110"/>
    <w:rsid w:val="007840AB"/>
    <w:rsid w:val="0078428D"/>
    <w:rsid w:val="0078632C"/>
    <w:rsid w:val="00790E10"/>
    <w:rsid w:val="00796706"/>
    <w:rsid w:val="007B009D"/>
    <w:rsid w:val="007B67FD"/>
    <w:rsid w:val="007C02D9"/>
    <w:rsid w:val="007C322F"/>
    <w:rsid w:val="007D12AE"/>
    <w:rsid w:val="007D1686"/>
    <w:rsid w:val="007E01C0"/>
    <w:rsid w:val="007E1089"/>
    <w:rsid w:val="007E2148"/>
    <w:rsid w:val="007E3AD7"/>
    <w:rsid w:val="007F54C6"/>
    <w:rsid w:val="007F56C5"/>
    <w:rsid w:val="00801C0B"/>
    <w:rsid w:val="00807DBE"/>
    <w:rsid w:val="008103AE"/>
    <w:rsid w:val="00811DF7"/>
    <w:rsid w:val="00830179"/>
    <w:rsid w:val="00835E11"/>
    <w:rsid w:val="008361AB"/>
    <w:rsid w:val="00843D5F"/>
    <w:rsid w:val="00844833"/>
    <w:rsid w:val="00845380"/>
    <w:rsid w:val="00845EFA"/>
    <w:rsid w:val="008522CB"/>
    <w:rsid w:val="00852CF2"/>
    <w:rsid w:val="00855B48"/>
    <w:rsid w:val="0086288A"/>
    <w:rsid w:val="008758E7"/>
    <w:rsid w:val="00877E16"/>
    <w:rsid w:val="00882749"/>
    <w:rsid w:val="00885432"/>
    <w:rsid w:val="00887909"/>
    <w:rsid w:val="00887DC3"/>
    <w:rsid w:val="00890D26"/>
    <w:rsid w:val="0089508F"/>
    <w:rsid w:val="008A0745"/>
    <w:rsid w:val="008B4616"/>
    <w:rsid w:val="008C52F0"/>
    <w:rsid w:val="008D07F8"/>
    <w:rsid w:val="008E243C"/>
    <w:rsid w:val="008F19CE"/>
    <w:rsid w:val="008F6883"/>
    <w:rsid w:val="00906D76"/>
    <w:rsid w:val="00907867"/>
    <w:rsid w:val="009123E3"/>
    <w:rsid w:val="00912532"/>
    <w:rsid w:val="00914162"/>
    <w:rsid w:val="00925DE6"/>
    <w:rsid w:val="009311E0"/>
    <w:rsid w:val="00934057"/>
    <w:rsid w:val="009421E8"/>
    <w:rsid w:val="0094523B"/>
    <w:rsid w:val="00945BA9"/>
    <w:rsid w:val="00946F0C"/>
    <w:rsid w:val="00950D5B"/>
    <w:rsid w:val="009515B7"/>
    <w:rsid w:val="009557B1"/>
    <w:rsid w:val="00960693"/>
    <w:rsid w:val="0096176B"/>
    <w:rsid w:val="00962394"/>
    <w:rsid w:val="009624D7"/>
    <w:rsid w:val="009640DE"/>
    <w:rsid w:val="00976F11"/>
    <w:rsid w:val="0098006F"/>
    <w:rsid w:val="00980570"/>
    <w:rsid w:val="009807DB"/>
    <w:rsid w:val="009809E5"/>
    <w:rsid w:val="00983AD3"/>
    <w:rsid w:val="00987FF0"/>
    <w:rsid w:val="00990128"/>
    <w:rsid w:val="009A2D10"/>
    <w:rsid w:val="009A608A"/>
    <w:rsid w:val="009C16BC"/>
    <w:rsid w:val="009C17C0"/>
    <w:rsid w:val="009C1C4D"/>
    <w:rsid w:val="009C1DF5"/>
    <w:rsid w:val="009D0963"/>
    <w:rsid w:val="009D1794"/>
    <w:rsid w:val="009D1B98"/>
    <w:rsid w:val="009D57F4"/>
    <w:rsid w:val="009E068F"/>
    <w:rsid w:val="009F31AA"/>
    <w:rsid w:val="009F5864"/>
    <w:rsid w:val="00A00DC7"/>
    <w:rsid w:val="00A016A4"/>
    <w:rsid w:val="00A03B6E"/>
    <w:rsid w:val="00A03FF5"/>
    <w:rsid w:val="00A10571"/>
    <w:rsid w:val="00A115D2"/>
    <w:rsid w:val="00A1437D"/>
    <w:rsid w:val="00A267F0"/>
    <w:rsid w:val="00A31B9C"/>
    <w:rsid w:val="00A370CD"/>
    <w:rsid w:val="00A434DD"/>
    <w:rsid w:val="00A5051D"/>
    <w:rsid w:val="00A505E6"/>
    <w:rsid w:val="00A54B20"/>
    <w:rsid w:val="00A55FC6"/>
    <w:rsid w:val="00A7274B"/>
    <w:rsid w:val="00A731E2"/>
    <w:rsid w:val="00A73293"/>
    <w:rsid w:val="00A750E6"/>
    <w:rsid w:val="00A96012"/>
    <w:rsid w:val="00AA059F"/>
    <w:rsid w:val="00AA4192"/>
    <w:rsid w:val="00AA60F6"/>
    <w:rsid w:val="00AB3E38"/>
    <w:rsid w:val="00AD495F"/>
    <w:rsid w:val="00AE2736"/>
    <w:rsid w:val="00AE55B3"/>
    <w:rsid w:val="00AF1801"/>
    <w:rsid w:val="00AF3457"/>
    <w:rsid w:val="00AF4AF4"/>
    <w:rsid w:val="00AF5063"/>
    <w:rsid w:val="00AF58F4"/>
    <w:rsid w:val="00B0027D"/>
    <w:rsid w:val="00B032D5"/>
    <w:rsid w:val="00B0448A"/>
    <w:rsid w:val="00B13BC9"/>
    <w:rsid w:val="00B16652"/>
    <w:rsid w:val="00B17ED9"/>
    <w:rsid w:val="00B22ED3"/>
    <w:rsid w:val="00B27EFB"/>
    <w:rsid w:val="00B31795"/>
    <w:rsid w:val="00B352BB"/>
    <w:rsid w:val="00B37E25"/>
    <w:rsid w:val="00B46768"/>
    <w:rsid w:val="00B55CC9"/>
    <w:rsid w:val="00B77396"/>
    <w:rsid w:val="00BA145C"/>
    <w:rsid w:val="00BA2C1B"/>
    <w:rsid w:val="00BA50AA"/>
    <w:rsid w:val="00BA5948"/>
    <w:rsid w:val="00BA6706"/>
    <w:rsid w:val="00BB0F12"/>
    <w:rsid w:val="00BB158D"/>
    <w:rsid w:val="00BB5171"/>
    <w:rsid w:val="00BB6ECB"/>
    <w:rsid w:val="00BB7AD0"/>
    <w:rsid w:val="00BC49F7"/>
    <w:rsid w:val="00BC716B"/>
    <w:rsid w:val="00BE0D38"/>
    <w:rsid w:val="00BE170A"/>
    <w:rsid w:val="00BE3C67"/>
    <w:rsid w:val="00BF74BE"/>
    <w:rsid w:val="00C01B88"/>
    <w:rsid w:val="00C02A3C"/>
    <w:rsid w:val="00C10F66"/>
    <w:rsid w:val="00C15052"/>
    <w:rsid w:val="00C2189B"/>
    <w:rsid w:val="00C30BE1"/>
    <w:rsid w:val="00C312BC"/>
    <w:rsid w:val="00C31E37"/>
    <w:rsid w:val="00C33AA3"/>
    <w:rsid w:val="00C34F75"/>
    <w:rsid w:val="00C405A8"/>
    <w:rsid w:val="00C4196F"/>
    <w:rsid w:val="00C52855"/>
    <w:rsid w:val="00C6382E"/>
    <w:rsid w:val="00C65691"/>
    <w:rsid w:val="00C6609F"/>
    <w:rsid w:val="00C75302"/>
    <w:rsid w:val="00C83114"/>
    <w:rsid w:val="00C85244"/>
    <w:rsid w:val="00C85783"/>
    <w:rsid w:val="00C87320"/>
    <w:rsid w:val="00C87B5B"/>
    <w:rsid w:val="00C932AB"/>
    <w:rsid w:val="00C9461B"/>
    <w:rsid w:val="00C94EE7"/>
    <w:rsid w:val="00C96DDD"/>
    <w:rsid w:val="00CA1A9E"/>
    <w:rsid w:val="00CA2256"/>
    <w:rsid w:val="00CD06F0"/>
    <w:rsid w:val="00CD2183"/>
    <w:rsid w:val="00CD617C"/>
    <w:rsid w:val="00CE12DB"/>
    <w:rsid w:val="00CE1810"/>
    <w:rsid w:val="00CE3602"/>
    <w:rsid w:val="00CF03BE"/>
    <w:rsid w:val="00CF3D52"/>
    <w:rsid w:val="00CF4BD0"/>
    <w:rsid w:val="00CF67F2"/>
    <w:rsid w:val="00CF791E"/>
    <w:rsid w:val="00D00A63"/>
    <w:rsid w:val="00D05AE1"/>
    <w:rsid w:val="00D05C31"/>
    <w:rsid w:val="00D22B09"/>
    <w:rsid w:val="00D274F0"/>
    <w:rsid w:val="00D3042D"/>
    <w:rsid w:val="00D31141"/>
    <w:rsid w:val="00D3418C"/>
    <w:rsid w:val="00D36DF9"/>
    <w:rsid w:val="00D401EA"/>
    <w:rsid w:val="00D43A38"/>
    <w:rsid w:val="00D4612E"/>
    <w:rsid w:val="00D50ECE"/>
    <w:rsid w:val="00D56595"/>
    <w:rsid w:val="00D621AE"/>
    <w:rsid w:val="00D6741C"/>
    <w:rsid w:val="00D71584"/>
    <w:rsid w:val="00D74DC2"/>
    <w:rsid w:val="00D751D7"/>
    <w:rsid w:val="00D76C9A"/>
    <w:rsid w:val="00D80DB6"/>
    <w:rsid w:val="00D8131F"/>
    <w:rsid w:val="00D81F85"/>
    <w:rsid w:val="00D82050"/>
    <w:rsid w:val="00D87DD0"/>
    <w:rsid w:val="00D91C50"/>
    <w:rsid w:val="00D94C71"/>
    <w:rsid w:val="00D969F1"/>
    <w:rsid w:val="00D9717F"/>
    <w:rsid w:val="00DA0256"/>
    <w:rsid w:val="00DA14E0"/>
    <w:rsid w:val="00DA2BD6"/>
    <w:rsid w:val="00DB0D32"/>
    <w:rsid w:val="00DB1863"/>
    <w:rsid w:val="00DB223A"/>
    <w:rsid w:val="00DB4B1D"/>
    <w:rsid w:val="00DB540F"/>
    <w:rsid w:val="00DB6EC6"/>
    <w:rsid w:val="00DD1567"/>
    <w:rsid w:val="00DD39FD"/>
    <w:rsid w:val="00DD63E2"/>
    <w:rsid w:val="00DF1165"/>
    <w:rsid w:val="00DF240C"/>
    <w:rsid w:val="00DF41F6"/>
    <w:rsid w:val="00E03AB8"/>
    <w:rsid w:val="00E04A2B"/>
    <w:rsid w:val="00E0781B"/>
    <w:rsid w:val="00E1100D"/>
    <w:rsid w:val="00E15287"/>
    <w:rsid w:val="00E16438"/>
    <w:rsid w:val="00E16F11"/>
    <w:rsid w:val="00E23A4C"/>
    <w:rsid w:val="00E25F56"/>
    <w:rsid w:val="00E32B2F"/>
    <w:rsid w:val="00E41A79"/>
    <w:rsid w:val="00E5042D"/>
    <w:rsid w:val="00E52CD3"/>
    <w:rsid w:val="00E53CFE"/>
    <w:rsid w:val="00E55D8E"/>
    <w:rsid w:val="00E5623A"/>
    <w:rsid w:val="00E61A1F"/>
    <w:rsid w:val="00E641B2"/>
    <w:rsid w:val="00E71553"/>
    <w:rsid w:val="00E7650A"/>
    <w:rsid w:val="00E777A6"/>
    <w:rsid w:val="00E81A44"/>
    <w:rsid w:val="00E8313A"/>
    <w:rsid w:val="00E85F19"/>
    <w:rsid w:val="00E9290B"/>
    <w:rsid w:val="00E94328"/>
    <w:rsid w:val="00E9441D"/>
    <w:rsid w:val="00E97D29"/>
    <w:rsid w:val="00EA7929"/>
    <w:rsid w:val="00EB09BF"/>
    <w:rsid w:val="00EB1B31"/>
    <w:rsid w:val="00EB2E46"/>
    <w:rsid w:val="00EB4D4A"/>
    <w:rsid w:val="00EC0415"/>
    <w:rsid w:val="00EC1B55"/>
    <w:rsid w:val="00EC49C9"/>
    <w:rsid w:val="00EC5433"/>
    <w:rsid w:val="00ED39AB"/>
    <w:rsid w:val="00EE1FFD"/>
    <w:rsid w:val="00EE23A6"/>
    <w:rsid w:val="00EF3B32"/>
    <w:rsid w:val="00EF4562"/>
    <w:rsid w:val="00EF7068"/>
    <w:rsid w:val="00F014CB"/>
    <w:rsid w:val="00F027C1"/>
    <w:rsid w:val="00F134BC"/>
    <w:rsid w:val="00F2403B"/>
    <w:rsid w:val="00F27074"/>
    <w:rsid w:val="00F31523"/>
    <w:rsid w:val="00F32EF4"/>
    <w:rsid w:val="00F34F59"/>
    <w:rsid w:val="00F43C45"/>
    <w:rsid w:val="00F530F5"/>
    <w:rsid w:val="00F63963"/>
    <w:rsid w:val="00F664E8"/>
    <w:rsid w:val="00F715B6"/>
    <w:rsid w:val="00F7169D"/>
    <w:rsid w:val="00F72366"/>
    <w:rsid w:val="00F75291"/>
    <w:rsid w:val="00F77944"/>
    <w:rsid w:val="00F805BF"/>
    <w:rsid w:val="00F83356"/>
    <w:rsid w:val="00F87ECF"/>
    <w:rsid w:val="00F92E0F"/>
    <w:rsid w:val="00F92F3C"/>
    <w:rsid w:val="00FA131E"/>
    <w:rsid w:val="00FA49BB"/>
    <w:rsid w:val="00FA7F88"/>
    <w:rsid w:val="00FB2D1F"/>
    <w:rsid w:val="00FB408A"/>
    <w:rsid w:val="00FB50A5"/>
    <w:rsid w:val="00FC21B1"/>
    <w:rsid w:val="00FC57CF"/>
    <w:rsid w:val="00FD7C5D"/>
    <w:rsid w:val="00FE4348"/>
    <w:rsid w:val="00FE5D27"/>
    <w:rsid w:val="00FF45D6"/>
    <w:rsid w:val="00FF5F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2F723"/>
  <w15:docId w15:val="{75A3B2D1-C754-494A-8786-B54781779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3E38"/>
  </w:style>
  <w:style w:type="paragraph" w:styleId="Heading1">
    <w:name w:val="heading 1"/>
    <w:basedOn w:val="Normal"/>
    <w:next w:val="BodyText"/>
    <w:link w:val="Heading1Char"/>
    <w:uiPriority w:val="9"/>
    <w:qFormat/>
    <w:rsid w:val="007E1089"/>
    <w:pPr>
      <w:keepNext/>
      <w:keepLines/>
      <w:numPr>
        <w:numId w:val="6"/>
      </w:numPr>
      <w:suppressAutoHyphens/>
      <w:spacing w:after="220"/>
      <w:outlineLvl w:val="0"/>
    </w:pPr>
    <w:rPr>
      <w:rFonts w:asciiTheme="majorHAnsi" w:eastAsiaTheme="majorEastAsia" w:hAnsiTheme="majorHAnsi" w:cstheme="majorBidi"/>
      <w:b/>
      <w:bCs/>
      <w:sz w:val="28"/>
      <w:szCs w:val="28"/>
    </w:rPr>
  </w:style>
  <w:style w:type="paragraph" w:styleId="Heading2">
    <w:name w:val="heading 2"/>
    <w:basedOn w:val="Normal"/>
    <w:next w:val="BodyText"/>
    <w:link w:val="Heading2Char"/>
    <w:uiPriority w:val="9"/>
    <w:unhideWhenUsed/>
    <w:qFormat/>
    <w:rsid w:val="007E1089"/>
    <w:pPr>
      <w:keepNext/>
      <w:keepLines/>
      <w:numPr>
        <w:ilvl w:val="1"/>
        <w:numId w:val="6"/>
      </w:numPr>
      <w:suppressAutoHyphens/>
      <w:spacing w:after="220"/>
      <w:outlineLvl w:val="1"/>
    </w:pPr>
    <w:rPr>
      <w:rFonts w:asciiTheme="majorHAnsi" w:eastAsiaTheme="majorEastAsia" w:hAnsiTheme="majorHAnsi" w:cstheme="majorBidi"/>
      <w:b/>
      <w:bCs/>
      <w:sz w:val="24"/>
      <w:szCs w:val="26"/>
    </w:rPr>
  </w:style>
  <w:style w:type="paragraph" w:styleId="Heading3">
    <w:name w:val="heading 3"/>
    <w:basedOn w:val="Normal"/>
    <w:next w:val="BodyText"/>
    <w:link w:val="Heading3Char"/>
    <w:uiPriority w:val="9"/>
    <w:unhideWhenUsed/>
    <w:qFormat/>
    <w:rsid w:val="004E7FA9"/>
    <w:pPr>
      <w:keepNext/>
      <w:keepLines/>
      <w:numPr>
        <w:ilvl w:val="2"/>
        <w:numId w:val="6"/>
      </w:numPr>
      <w:suppressAutoHyphens/>
      <w:spacing w:after="220"/>
      <w:outlineLvl w:val="2"/>
    </w:pPr>
    <w:rPr>
      <w:rFonts w:asciiTheme="majorHAnsi" w:eastAsiaTheme="majorEastAsia" w:hAnsiTheme="majorHAnsi" w:cstheme="majorBidi"/>
      <w:b/>
      <w:bCs/>
    </w:rPr>
  </w:style>
  <w:style w:type="paragraph" w:styleId="Heading4">
    <w:name w:val="heading 4"/>
    <w:basedOn w:val="Normal"/>
    <w:next w:val="BodyText"/>
    <w:link w:val="Heading4Char"/>
    <w:uiPriority w:val="9"/>
    <w:semiHidden/>
    <w:rsid w:val="004E7FA9"/>
    <w:pPr>
      <w:keepNext/>
      <w:keepLines/>
      <w:numPr>
        <w:ilvl w:val="3"/>
        <w:numId w:val="6"/>
      </w:numPr>
      <w:spacing w:after="220"/>
      <w:outlineLvl w:val="3"/>
    </w:pPr>
    <w:rPr>
      <w:rFonts w:asciiTheme="majorHAnsi" w:eastAsiaTheme="majorEastAsia" w:hAnsiTheme="majorHAnsi" w:cstheme="majorBidi"/>
      <w:b/>
      <w:bCs/>
      <w:iCs/>
    </w:rPr>
  </w:style>
  <w:style w:type="paragraph" w:styleId="Heading5">
    <w:name w:val="heading 5"/>
    <w:basedOn w:val="Normal"/>
    <w:next w:val="BodyText"/>
    <w:link w:val="Heading5Char"/>
    <w:uiPriority w:val="9"/>
    <w:semiHidden/>
    <w:rsid w:val="004E7FA9"/>
    <w:pPr>
      <w:keepNext/>
      <w:keepLines/>
      <w:numPr>
        <w:ilvl w:val="4"/>
        <w:numId w:val="6"/>
      </w:numPr>
      <w:spacing w:after="220"/>
      <w:outlineLvl w:val="4"/>
    </w:pPr>
    <w:rPr>
      <w:rFonts w:asciiTheme="majorHAnsi" w:eastAsiaTheme="majorEastAsia" w:hAnsiTheme="majorHAnsi" w:cstheme="majorBidi"/>
    </w:rPr>
  </w:style>
  <w:style w:type="paragraph" w:styleId="Heading6">
    <w:name w:val="heading 6"/>
    <w:basedOn w:val="Normal"/>
    <w:next w:val="BodyText"/>
    <w:link w:val="Heading6Char"/>
    <w:uiPriority w:val="9"/>
    <w:semiHidden/>
    <w:rsid w:val="004E7FA9"/>
    <w:pPr>
      <w:keepNext/>
      <w:keepLines/>
      <w:numPr>
        <w:ilvl w:val="5"/>
        <w:numId w:val="6"/>
      </w:numPr>
      <w:spacing w:after="220"/>
      <w:outlineLvl w:val="5"/>
    </w:pPr>
    <w:rPr>
      <w:rFonts w:asciiTheme="majorHAnsi" w:eastAsiaTheme="majorEastAsia" w:hAnsiTheme="majorHAnsi" w:cstheme="majorBidi"/>
      <w:iCs/>
    </w:rPr>
  </w:style>
  <w:style w:type="paragraph" w:styleId="Heading7">
    <w:name w:val="heading 7"/>
    <w:basedOn w:val="Normal"/>
    <w:next w:val="BodyText"/>
    <w:link w:val="Heading7Char"/>
    <w:uiPriority w:val="9"/>
    <w:semiHidden/>
    <w:rsid w:val="004E7FA9"/>
    <w:pPr>
      <w:keepNext/>
      <w:keepLines/>
      <w:numPr>
        <w:ilvl w:val="6"/>
        <w:numId w:val="6"/>
      </w:numPr>
      <w:spacing w:after="220"/>
      <w:outlineLvl w:val="6"/>
    </w:pPr>
    <w:rPr>
      <w:rFonts w:asciiTheme="majorHAnsi" w:eastAsiaTheme="majorEastAsia" w:hAnsiTheme="majorHAnsi" w:cstheme="majorBidi"/>
      <w:iCs/>
    </w:rPr>
  </w:style>
  <w:style w:type="paragraph" w:styleId="Heading8">
    <w:name w:val="heading 8"/>
    <w:basedOn w:val="Normal"/>
    <w:next w:val="BodyText"/>
    <w:link w:val="Heading8Char"/>
    <w:uiPriority w:val="9"/>
    <w:semiHidden/>
    <w:rsid w:val="004E7FA9"/>
    <w:pPr>
      <w:keepNext/>
      <w:keepLines/>
      <w:numPr>
        <w:ilvl w:val="7"/>
        <w:numId w:val="6"/>
      </w:numPr>
      <w:spacing w:after="220"/>
      <w:outlineLvl w:val="7"/>
    </w:pPr>
    <w:rPr>
      <w:rFonts w:asciiTheme="majorHAnsi" w:eastAsiaTheme="majorEastAsia" w:hAnsiTheme="majorHAnsi" w:cstheme="majorBidi"/>
      <w:szCs w:val="20"/>
    </w:rPr>
  </w:style>
  <w:style w:type="paragraph" w:styleId="Heading9">
    <w:name w:val="heading 9"/>
    <w:basedOn w:val="Normal"/>
    <w:next w:val="BodyText"/>
    <w:link w:val="Heading9Char"/>
    <w:uiPriority w:val="9"/>
    <w:semiHidden/>
    <w:rsid w:val="004E7FA9"/>
    <w:pPr>
      <w:keepNext/>
      <w:keepLines/>
      <w:numPr>
        <w:ilvl w:val="8"/>
        <w:numId w:val="6"/>
      </w:numPr>
      <w:spacing w:after="220"/>
      <w:outlineLvl w:val="8"/>
    </w:pPr>
    <w:rPr>
      <w:rFonts w:asciiTheme="majorHAnsi" w:eastAsiaTheme="majorEastAsia" w:hAnsiTheme="majorHAnsi" w:cstheme="majorBid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BodyText"/>
    <w:link w:val="TitleChar"/>
    <w:uiPriority w:val="10"/>
    <w:qFormat/>
    <w:rsid w:val="007E1089"/>
    <w:pPr>
      <w:numPr>
        <w:numId w:val="0"/>
      </w:numPr>
      <w:contextualSpacing/>
    </w:pPr>
    <w:rPr>
      <w:rFonts w:ascii="Arial Black" w:hAnsi="Arial Black"/>
      <w:spacing w:val="5"/>
      <w:kern w:val="28"/>
      <w:szCs w:val="52"/>
    </w:rPr>
  </w:style>
  <w:style w:type="character" w:customStyle="1" w:styleId="TitleChar">
    <w:name w:val="Title Char"/>
    <w:basedOn w:val="DefaultParagraphFont"/>
    <w:link w:val="Title"/>
    <w:uiPriority w:val="10"/>
    <w:rsid w:val="007E1089"/>
    <w:rPr>
      <w:rFonts w:ascii="Arial Black" w:eastAsiaTheme="majorEastAsia" w:hAnsi="Arial Black" w:cstheme="majorBidi"/>
      <w:b/>
      <w:bCs/>
      <w:spacing w:val="5"/>
      <w:kern w:val="28"/>
      <w:sz w:val="28"/>
      <w:szCs w:val="52"/>
    </w:rPr>
  </w:style>
  <w:style w:type="character" w:customStyle="1" w:styleId="Heading1Char">
    <w:name w:val="Heading 1 Char"/>
    <w:basedOn w:val="DefaultParagraphFont"/>
    <w:link w:val="Heading1"/>
    <w:uiPriority w:val="9"/>
    <w:rsid w:val="007E1089"/>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7E1089"/>
    <w:rPr>
      <w:rFonts w:asciiTheme="majorHAnsi" w:eastAsiaTheme="majorEastAsia" w:hAnsiTheme="majorHAnsi" w:cstheme="majorBidi"/>
      <w:b/>
      <w:bCs/>
      <w:sz w:val="24"/>
      <w:szCs w:val="26"/>
    </w:rPr>
  </w:style>
  <w:style w:type="character" w:customStyle="1" w:styleId="Heading3Char">
    <w:name w:val="Heading 3 Char"/>
    <w:basedOn w:val="DefaultParagraphFont"/>
    <w:link w:val="Heading3"/>
    <w:uiPriority w:val="9"/>
    <w:rsid w:val="00F63963"/>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5E14A8"/>
    <w:rPr>
      <w:rFonts w:asciiTheme="majorHAnsi" w:eastAsiaTheme="majorEastAsia" w:hAnsiTheme="majorHAnsi" w:cstheme="majorBidi"/>
      <w:b/>
      <w:bCs/>
      <w:iCs/>
    </w:rPr>
  </w:style>
  <w:style w:type="character" w:customStyle="1" w:styleId="Heading5Char">
    <w:name w:val="Heading 5 Char"/>
    <w:basedOn w:val="DefaultParagraphFont"/>
    <w:link w:val="Heading5"/>
    <w:uiPriority w:val="9"/>
    <w:semiHidden/>
    <w:rsid w:val="005E14A8"/>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5E14A8"/>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5E14A8"/>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5E14A8"/>
    <w:rPr>
      <w:rFonts w:asciiTheme="majorHAnsi" w:eastAsiaTheme="majorEastAsia" w:hAnsiTheme="majorHAnsi" w:cstheme="majorBidi"/>
      <w:szCs w:val="20"/>
    </w:rPr>
  </w:style>
  <w:style w:type="character" w:customStyle="1" w:styleId="Heading9Char">
    <w:name w:val="Heading 9 Char"/>
    <w:basedOn w:val="DefaultParagraphFont"/>
    <w:link w:val="Heading9"/>
    <w:uiPriority w:val="9"/>
    <w:semiHidden/>
    <w:rsid w:val="005E14A8"/>
    <w:rPr>
      <w:rFonts w:asciiTheme="majorHAnsi" w:eastAsiaTheme="majorEastAsia" w:hAnsiTheme="majorHAnsi" w:cstheme="majorBidi"/>
      <w:iCs/>
      <w:szCs w:val="20"/>
    </w:rPr>
  </w:style>
  <w:style w:type="paragraph" w:styleId="NoSpacing">
    <w:name w:val="No Spacing"/>
    <w:uiPriority w:val="1"/>
    <w:qFormat/>
    <w:rsid w:val="004E7FA9"/>
    <w:pPr>
      <w:ind w:left="1304"/>
      <w:jc w:val="both"/>
    </w:pPr>
  </w:style>
  <w:style w:type="paragraph" w:styleId="BodyText">
    <w:name w:val="Body Text"/>
    <w:basedOn w:val="Normal"/>
    <w:link w:val="BodyTextChar"/>
    <w:qFormat/>
    <w:rsid w:val="004E7FA9"/>
    <w:pPr>
      <w:spacing w:after="220"/>
      <w:ind w:left="1304"/>
    </w:pPr>
  </w:style>
  <w:style w:type="character" w:customStyle="1" w:styleId="BodyTextChar">
    <w:name w:val="Body Text Char"/>
    <w:basedOn w:val="DefaultParagraphFont"/>
    <w:link w:val="BodyText"/>
    <w:rsid w:val="00F63963"/>
  </w:style>
  <w:style w:type="paragraph" w:styleId="TOC1">
    <w:name w:val="toc 1"/>
    <w:basedOn w:val="Normal"/>
    <w:next w:val="Normal"/>
    <w:autoRedefine/>
    <w:uiPriority w:val="39"/>
    <w:rsid w:val="004E7FA9"/>
    <w:pPr>
      <w:spacing w:after="100"/>
    </w:pPr>
  </w:style>
  <w:style w:type="paragraph" w:styleId="TOAHeading">
    <w:name w:val="toa heading"/>
    <w:basedOn w:val="Normal"/>
    <w:next w:val="Normal"/>
    <w:uiPriority w:val="99"/>
    <w:semiHidden/>
    <w:rsid w:val="004E7FA9"/>
    <w:pPr>
      <w:spacing w:before="120"/>
    </w:pPr>
    <w:rPr>
      <w:rFonts w:asciiTheme="majorHAnsi" w:eastAsiaTheme="majorEastAsia" w:hAnsiTheme="majorHAnsi" w:cstheme="majorBidi"/>
      <w:b/>
      <w:bCs/>
      <w:sz w:val="24"/>
      <w:szCs w:val="24"/>
    </w:rPr>
  </w:style>
  <w:style w:type="paragraph" w:styleId="Footer">
    <w:name w:val="footer"/>
    <w:basedOn w:val="Normal"/>
    <w:link w:val="FooterChar"/>
    <w:uiPriority w:val="99"/>
    <w:rsid w:val="004E7FA9"/>
    <w:pPr>
      <w:tabs>
        <w:tab w:val="center" w:pos="4513"/>
        <w:tab w:val="right" w:pos="9026"/>
      </w:tabs>
      <w:suppressAutoHyphens/>
    </w:pPr>
    <w:rPr>
      <w:rFonts w:ascii="Calibri" w:hAnsi="Calibri"/>
      <w:sz w:val="16"/>
    </w:rPr>
  </w:style>
  <w:style w:type="character" w:customStyle="1" w:styleId="FooterChar">
    <w:name w:val="Footer Char"/>
    <w:basedOn w:val="DefaultParagraphFont"/>
    <w:link w:val="Footer"/>
    <w:uiPriority w:val="99"/>
    <w:rsid w:val="007C02D9"/>
    <w:rPr>
      <w:rFonts w:ascii="Calibri" w:hAnsi="Calibri"/>
      <w:sz w:val="16"/>
    </w:rPr>
  </w:style>
  <w:style w:type="character" w:styleId="PlaceholderText">
    <w:name w:val="Placeholder Text"/>
    <w:basedOn w:val="DefaultParagraphFont"/>
    <w:uiPriority w:val="99"/>
    <w:rsid w:val="00443CA8"/>
    <w:rPr>
      <w:vanish/>
      <w:color w:val="auto"/>
    </w:rPr>
  </w:style>
  <w:style w:type="numbering" w:customStyle="1" w:styleId="MerkittyluetteloSTUK">
    <w:name w:val="Merkitty luettelo STUK"/>
    <w:uiPriority w:val="99"/>
    <w:rsid w:val="001649E0"/>
    <w:pPr>
      <w:numPr>
        <w:numId w:val="1"/>
      </w:numPr>
    </w:pPr>
  </w:style>
  <w:style w:type="numbering" w:customStyle="1" w:styleId="NumeroituluetteloSTUK">
    <w:name w:val="Numeroitu luettelo STUK"/>
    <w:uiPriority w:val="99"/>
    <w:rsid w:val="001649E0"/>
    <w:pPr>
      <w:numPr>
        <w:numId w:val="2"/>
      </w:numPr>
    </w:pPr>
  </w:style>
  <w:style w:type="paragraph" w:styleId="ListBullet">
    <w:name w:val="List Bullet"/>
    <w:basedOn w:val="Normal"/>
    <w:uiPriority w:val="99"/>
    <w:qFormat/>
    <w:rsid w:val="00F72366"/>
    <w:pPr>
      <w:numPr>
        <w:numId w:val="7"/>
      </w:numPr>
      <w:spacing w:after="220"/>
      <w:contextualSpacing/>
    </w:pPr>
  </w:style>
  <w:style w:type="paragraph" w:styleId="Header">
    <w:name w:val="header"/>
    <w:basedOn w:val="Normal"/>
    <w:link w:val="HeaderChar"/>
    <w:uiPriority w:val="99"/>
    <w:rsid w:val="006F1CF9"/>
    <w:pPr>
      <w:suppressAutoHyphens/>
    </w:pPr>
    <w:rPr>
      <w:rFonts w:ascii="Arial" w:hAnsi="Arial"/>
    </w:rPr>
  </w:style>
  <w:style w:type="paragraph" w:styleId="ListNumber">
    <w:name w:val="List Number"/>
    <w:basedOn w:val="Normal"/>
    <w:uiPriority w:val="99"/>
    <w:qFormat/>
    <w:rsid w:val="00F72366"/>
    <w:pPr>
      <w:numPr>
        <w:numId w:val="8"/>
      </w:numPr>
      <w:spacing w:after="220"/>
      <w:contextualSpacing/>
    </w:pPr>
  </w:style>
  <w:style w:type="character" w:customStyle="1" w:styleId="HeaderChar">
    <w:name w:val="Header Char"/>
    <w:basedOn w:val="DefaultParagraphFont"/>
    <w:link w:val="Header"/>
    <w:uiPriority w:val="99"/>
    <w:rsid w:val="006F1CF9"/>
    <w:rPr>
      <w:rFonts w:ascii="Arial" w:hAnsi="Arial"/>
    </w:rPr>
  </w:style>
  <w:style w:type="table" w:styleId="TableGrid">
    <w:name w:val="Table Grid"/>
    <w:basedOn w:val="TableNormal"/>
    <w:uiPriority w:val="59"/>
    <w:rsid w:val="004E7FA9"/>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reunaton">
    <w:name w:val="reunaton"/>
    <w:basedOn w:val="TableNormal"/>
    <w:uiPriority w:val="99"/>
    <w:qFormat/>
    <w:rsid w:val="004E7FA9"/>
    <w:tblPr/>
  </w:style>
  <w:style w:type="paragraph" w:styleId="BalloonText">
    <w:name w:val="Balloon Text"/>
    <w:basedOn w:val="Normal"/>
    <w:link w:val="BalloonTextChar"/>
    <w:uiPriority w:val="99"/>
    <w:semiHidden/>
    <w:unhideWhenUsed/>
    <w:rsid w:val="004E7FA9"/>
    <w:rPr>
      <w:rFonts w:ascii="Tahoma" w:hAnsi="Tahoma" w:cs="Tahoma"/>
      <w:sz w:val="16"/>
      <w:szCs w:val="16"/>
    </w:rPr>
  </w:style>
  <w:style w:type="character" w:customStyle="1" w:styleId="BalloonTextChar">
    <w:name w:val="Balloon Text Char"/>
    <w:basedOn w:val="DefaultParagraphFont"/>
    <w:link w:val="BalloonText"/>
    <w:uiPriority w:val="99"/>
    <w:semiHidden/>
    <w:rsid w:val="004008A8"/>
    <w:rPr>
      <w:rFonts w:ascii="Tahoma" w:hAnsi="Tahoma" w:cs="Tahoma"/>
      <w:sz w:val="16"/>
      <w:szCs w:val="16"/>
    </w:rPr>
  </w:style>
  <w:style w:type="paragraph" w:styleId="TOCHeading">
    <w:name w:val="TOC Heading"/>
    <w:basedOn w:val="Heading1"/>
    <w:next w:val="Normal"/>
    <w:uiPriority w:val="39"/>
    <w:unhideWhenUsed/>
    <w:rsid w:val="007E1089"/>
    <w:pPr>
      <w:numPr>
        <w:numId w:val="0"/>
      </w:numPr>
      <w:spacing w:after="240"/>
      <w:outlineLvl w:val="9"/>
    </w:pPr>
  </w:style>
  <w:style w:type="character" w:styleId="Hyperlink">
    <w:name w:val="Hyperlink"/>
    <w:basedOn w:val="DefaultParagraphFont"/>
    <w:uiPriority w:val="99"/>
    <w:unhideWhenUsed/>
    <w:rsid w:val="007C322F"/>
    <w:rPr>
      <w:color w:val="0563C1" w:themeColor="hyperlink"/>
      <w:u w:val="single"/>
    </w:rPr>
  </w:style>
  <w:style w:type="paragraph" w:styleId="TOC2">
    <w:name w:val="toc 2"/>
    <w:basedOn w:val="Normal"/>
    <w:next w:val="Normal"/>
    <w:autoRedefine/>
    <w:uiPriority w:val="39"/>
    <w:unhideWhenUsed/>
    <w:rsid w:val="007C322F"/>
    <w:pPr>
      <w:spacing w:after="100"/>
      <w:ind w:left="220"/>
    </w:pPr>
  </w:style>
  <w:style w:type="paragraph" w:styleId="TOC3">
    <w:name w:val="toc 3"/>
    <w:basedOn w:val="Normal"/>
    <w:next w:val="Normal"/>
    <w:autoRedefine/>
    <w:uiPriority w:val="39"/>
    <w:unhideWhenUsed/>
    <w:rsid w:val="007C322F"/>
    <w:pPr>
      <w:spacing w:after="100"/>
      <w:ind w:left="440"/>
    </w:pPr>
  </w:style>
  <w:style w:type="paragraph" w:styleId="ListBullet2">
    <w:name w:val="List Bullet 2"/>
    <w:basedOn w:val="Normal"/>
    <w:uiPriority w:val="99"/>
    <w:qFormat/>
    <w:rsid w:val="001649E0"/>
    <w:pPr>
      <w:numPr>
        <w:numId w:val="9"/>
      </w:numPr>
      <w:spacing w:after="220"/>
      <w:contextualSpacing/>
    </w:pPr>
  </w:style>
  <w:style w:type="paragraph" w:styleId="ListNumber2">
    <w:name w:val="List Number 2"/>
    <w:basedOn w:val="Normal"/>
    <w:uiPriority w:val="99"/>
    <w:unhideWhenUsed/>
    <w:qFormat/>
    <w:rsid w:val="001649E0"/>
    <w:pPr>
      <w:numPr>
        <w:numId w:val="10"/>
      </w:numPr>
      <w:spacing w:after="220"/>
      <w:contextualSpacing/>
    </w:pPr>
  </w:style>
  <w:style w:type="numbering" w:customStyle="1" w:styleId="Numeroidutotsikot">
    <w:name w:val="Numeroidut otsikot"/>
    <w:uiPriority w:val="99"/>
    <w:rsid w:val="004E7FA9"/>
    <w:pPr>
      <w:numPr>
        <w:numId w:val="3"/>
      </w:numPr>
    </w:pPr>
  </w:style>
  <w:style w:type="numbering" w:customStyle="1" w:styleId="Stukmerkittyluettelo2">
    <w:name w:val="Stuk merkitty luettelo 2"/>
    <w:uiPriority w:val="99"/>
    <w:rsid w:val="001649E0"/>
    <w:pPr>
      <w:numPr>
        <w:numId w:val="4"/>
      </w:numPr>
    </w:pPr>
  </w:style>
  <w:style w:type="numbering" w:customStyle="1" w:styleId="Stuknumeroituluettelo2">
    <w:name w:val="Stuk numeroitu luettelo 2"/>
    <w:uiPriority w:val="99"/>
    <w:rsid w:val="001649E0"/>
    <w:pPr>
      <w:numPr>
        <w:numId w:val="5"/>
      </w:numPr>
    </w:pPr>
  </w:style>
  <w:style w:type="table" w:customStyle="1" w:styleId="TaulukkoRuudukko1">
    <w:name w:val="Taulukko Ruudukko1"/>
    <w:basedOn w:val="TableNormal"/>
    <w:next w:val="TableGrid"/>
    <w:uiPriority w:val="59"/>
    <w:rsid w:val="00A016A4"/>
    <w:rPr>
      <w:rFonts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F7068"/>
    <w:rPr>
      <w:color w:val="605E5C"/>
      <w:shd w:val="clear" w:color="auto" w:fill="E1DFDD"/>
    </w:rPr>
  </w:style>
  <w:style w:type="paragraph" w:styleId="ListParagraph">
    <w:name w:val="List Paragraph"/>
    <w:basedOn w:val="Normal"/>
    <w:uiPriority w:val="34"/>
    <w:qFormat/>
    <w:rsid w:val="001D2FFC"/>
    <w:pPr>
      <w:widowControl w:val="0"/>
      <w:kinsoku w:val="0"/>
      <w:overflowPunct w:val="0"/>
      <w:ind w:left="720"/>
      <w:contextualSpacing/>
      <w:textAlignment w:val="baseline"/>
    </w:pPr>
    <w:rPr>
      <w:rFonts w:ascii="Times New Roman" w:eastAsiaTheme="minorEastAsia" w:hAnsi="Times New Roman" w:cs="Times New Roman"/>
      <w:sz w:val="24"/>
      <w:szCs w:val="24"/>
      <w:lang w:val="en-US" w:eastAsia="en-GB"/>
    </w:rPr>
  </w:style>
  <w:style w:type="character" w:styleId="CommentReference">
    <w:name w:val="annotation reference"/>
    <w:basedOn w:val="DefaultParagraphFont"/>
    <w:uiPriority w:val="99"/>
    <w:semiHidden/>
    <w:unhideWhenUsed/>
    <w:rsid w:val="00553F07"/>
    <w:rPr>
      <w:sz w:val="16"/>
      <w:szCs w:val="16"/>
    </w:rPr>
  </w:style>
  <w:style w:type="paragraph" w:styleId="CommentText">
    <w:name w:val="annotation text"/>
    <w:basedOn w:val="Normal"/>
    <w:link w:val="CommentTextChar"/>
    <w:uiPriority w:val="99"/>
    <w:semiHidden/>
    <w:unhideWhenUsed/>
    <w:rsid w:val="00553F07"/>
    <w:rPr>
      <w:sz w:val="20"/>
      <w:szCs w:val="20"/>
    </w:rPr>
  </w:style>
  <w:style w:type="character" w:customStyle="1" w:styleId="CommentTextChar">
    <w:name w:val="Comment Text Char"/>
    <w:basedOn w:val="DefaultParagraphFont"/>
    <w:link w:val="CommentText"/>
    <w:uiPriority w:val="99"/>
    <w:semiHidden/>
    <w:rsid w:val="00553F07"/>
    <w:rPr>
      <w:sz w:val="20"/>
      <w:szCs w:val="20"/>
    </w:rPr>
  </w:style>
  <w:style w:type="paragraph" w:styleId="CommentSubject">
    <w:name w:val="annotation subject"/>
    <w:basedOn w:val="CommentText"/>
    <w:next w:val="CommentText"/>
    <w:link w:val="CommentSubjectChar"/>
    <w:uiPriority w:val="99"/>
    <w:semiHidden/>
    <w:unhideWhenUsed/>
    <w:rsid w:val="00553F07"/>
    <w:rPr>
      <w:b/>
      <w:bCs/>
    </w:rPr>
  </w:style>
  <w:style w:type="character" w:customStyle="1" w:styleId="CommentSubjectChar">
    <w:name w:val="Comment Subject Char"/>
    <w:basedOn w:val="CommentTextChar"/>
    <w:link w:val="CommentSubject"/>
    <w:uiPriority w:val="99"/>
    <w:semiHidden/>
    <w:rsid w:val="00553F07"/>
    <w:rPr>
      <w:b/>
      <w:bCs/>
      <w:sz w:val="20"/>
      <w:szCs w:val="20"/>
    </w:rPr>
  </w:style>
  <w:style w:type="character" w:customStyle="1" w:styleId="hgkelc">
    <w:name w:val="hgkelc"/>
    <w:basedOn w:val="DefaultParagraphFont"/>
    <w:rsid w:val="0022399C"/>
  </w:style>
  <w:style w:type="character" w:styleId="FollowedHyperlink">
    <w:name w:val="FollowedHyperlink"/>
    <w:basedOn w:val="DefaultParagraphFont"/>
    <w:uiPriority w:val="99"/>
    <w:semiHidden/>
    <w:unhideWhenUsed/>
    <w:rsid w:val="00BA5948"/>
    <w:rPr>
      <w:color w:val="595959" w:themeColor="followedHyperlink"/>
      <w:u w:val="single"/>
    </w:rPr>
  </w:style>
  <w:style w:type="paragraph" w:styleId="PlainText">
    <w:name w:val="Plain Text"/>
    <w:basedOn w:val="Normal"/>
    <w:link w:val="PlainTextChar"/>
    <w:uiPriority w:val="99"/>
    <w:semiHidden/>
    <w:unhideWhenUsed/>
    <w:rsid w:val="0051725C"/>
    <w:rPr>
      <w:rFonts w:ascii="Calibri" w:hAnsi="Calibri"/>
      <w:color w:val="000000"/>
      <w:szCs w:val="21"/>
    </w:rPr>
  </w:style>
  <w:style w:type="character" w:customStyle="1" w:styleId="PlainTextChar">
    <w:name w:val="Plain Text Char"/>
    <w:basedOn w:val="DefaultParagraphFont"/>
    <w:link w:val="PlainText"/>
    <w:uiPriority w:val="99"/>
    <w:semiHidden/>
    <w:rsid w:val="0051725C"/>
    <w:rPr>
      <w:rFonts w:ascii="Calibri" w:hAnsi="Calibri"/>
      <w:color w:val="000000"/>
      <w:szCs w:val="21"/>
    </w:rPr>
  </w:style>
  <w:style w:type="character" w:styleId="Emphasis">
    <w:name w:val="Emphasis"/>
    <w:basedOn w:val="DefaultParagraphFont"/>
    <w:uiPriority w:val="20"/>
    <w:qFormat/>
    <w:rsid w:val="001C1C3B"/>
    <w:rPr>
      <w:i/>
      <w:iCs/>
    </w:rPr>
  </w:style>
  <w:style w:type="paragraph" w:styleId="Revision">
    <w:name w:val="Revision"/>
    <w:hidden/>
    <w:uiPriority w:val="99"/>
    <w:semiHidden/>
    <w:rsid w:val="00DA14E0"/>
  </w:style>
  <w:style w:type="paragraph" w:styleId="NormalWeb">
    <w:name w:val="Normal (Web)"/>
    <w:basedOn w:val="Normal"/>
    <w:uiPriority w:val="99"/>
    <w:unhideWhenUsed/>
    <w:rsid w:val="003F69BA"/>
    <w:pPr>
      <w:spacing w:before="100" w:beforeAutospacing="1" w:after="100" w:afterAutospacing="1"/>
    </w:pPr>
    <w:rPr>
      <w:rFonts w:ascii="Times New Roman" w:eastAsia="Times New Roman" w:hAnsi="Times New Roman" w:cs="Times New Roman"/>
      <w:sz w:val="24"/>
      <w:szCs w:val="24"/>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92491">
      <w:bodyDiv w:val="1"/>
      <w:marLeft w:val="0"/>
      <w:marRight w:val="0"/>
      <w:marTop w:val="0"/>
      <w:marBottom w:val="0"/>
      <w:divBdr>
        <w:top w:val="none" w:sz="0" w:space="0" w:color="auto"/>
        <w:left w:val="none" w:sz="0" w:space="0" w:color="auto"/>
        <w:bottom w:val="none" w:sz="0" w:space="0" w:color="auto"/>
        <w:right w:val="none" w:sz="0" w:space="0" w:color="auto"/>
      </w:divBdr>
    </w:div>
    <w:div w:id="209654999">
      <w:bodyDiv w:val="1"/>
      <w:marLeft w:val="0"/>
      <w:marRight w:val="0"/>
      <w:marTop w:val="0"/>
      <w:marBottom w:val="0"/>
      <w:divBdr>
        <w:top w:val="none" w:sz="0" w:space="0" w:color="auto"/>
        <w:left w:val="none" w:sz="0" w:space="0" w:color="auto"/>
        <w:bottom w:val="none" w:sz="0" w:space="0" w:color="auto"/>
        <w:right w:val="none" w:sz="0" w:space="0" w:color="auto"/>
      </w:divBdr>
    </w:div>
    <w:div w:id="314573239">
      <w:bodyDiv w:val="1"/>
      <w:marLeft w:val="0"/>
      <w:marRight w:val="0"/>
      <w:marTop w:val="0"/>
      <w:marBottom w:val="0"/>
      <w:divBdr>
        <w:top w:val="none" w:sz="0" w:space="0" w:color="auto"/>
        <w:left w:val="none" w:sz="0" w:space="0" w:color="auto"/>
        <w:bottom w:val="none" w:sz="0" w:space="0" w:color="auto"/>
        <w:right w:val="none" w:sz="0" w:space="0" w:color="auto"/>
      </w:divBdr>
    </w:div>
    <w:div w:id="410081058">
      <w:bodyDiv w:val="1"/>
      <w:marLeft w:val="0"/>
      <w:marRight w:val="0"/>
      <w:marTop w:val="0"/>
      <w:marBottom w:val="0"/>
      <w:divBdr>
        <w:top w:val="none" w:sz="0" w:space="0" w:color="auto"/>
        <w:left w:val="none" w:sz="0" w:space="0" w:color="auto"/>
        <w:bottom w:val="none" w:sz="0" w:space="0" w:color="auto"/>
        <w:right w:val="none" w:sz="0" w:space="0" w:color="auto"/>
      </w:divBdr>
      <w:divsChild>
        <w:div w:id="16397258">
          <w:marLeft w:val="0"/>
          <w:marRight w:val="0"/>
          <w:marTop w:val="0"/>
          <w:marBottom w:val="0"/>
          <w:divBdr>
            <w:top w:val="none" w:sz="0" w:space="0" w:color="auto"/>
            <w:left w:val="none" w:sz="0" w:space="0" w:color="auto"/>
            <w:bottom w:val="none" w:sz="0" w:space="0" w:color="auto"/>
            <w:right w:val="none" w:sz="0" w:space="0" w:color="auto"/>
          </w:divBdr>
        </w:div>
        <w:div w:id="1487479616">
          <w:marLeft w:val="0"/>
          <w:marRight w:val="0"/>
          <w:marTop w:val="0"/>
          <w:marBottom w:val="0"/>
          <w:divBdr>
            <w:top w:val="none" w:sz="0" w:space="0" w:color="auto"/>
            <w:left w:val="none" w:sz="0" w:space="0" w:color="auto"/>
            <w:bottom w:val="none" w:sz="0" w:space="0" w:color="auto"/>
            <w:right w:val="none" w:sz="0" w:space="0" w:color="auto"/>
          </w:divBdr>
        </w:div>
        <w:div w:id="1693530327">
          <w:marLeft w:val="0"/>
          <w:marRight w:val="0"/>
          <w:marTop w:val="0"/>
          <w:marBottom w:val="0"/>
          <w:divBdr>
            <w:top w:val="none" w:sz="0" w:space="0" w:color="auto"/>
            <w:left w:val="none" w:sz="0" w:space="0" w:color="auto"/>
            <w:bottom w:val="none" w:sz="0" w:space="0" w:color="auto"/>
            <w:right w:val="none" w:sz="0" w:space="0" w:color="auto"/>
          </w:divBdr>
        </w:div>
      </w:divsChild>
    </w:div>
    <w:div w:id="464464954">
      <w:bodyDiv w:val="1"/>
      <w:marLeft w:val="0"/>
      <w:marRight w:val="0"/>
      <w:marTop w:val="0"/>
      <w:marBottom w:val="0"/>
      <w:divBdr>
        <w:top w:val="none" w:sz="0" w:space="0" w:color="auto"/>
        <w:left w:val="none" w:sz="0" w:space="0" w:color="auto"/>
        <w:bottom w:val="none" w:sz="0" w:space="0" w:color="auto"/>
        <w:right w:val="none" w:sz="0" w:space="0" w:color="auto"/>
      </w:divBdr>
    </w:div>
    <w:div w:id="683358261">
      <w:bodyDiv w:val="1"/>
      <w:marLeft w:val="0"/>
      <w:marRight w:val="0"/>
      <w:marTop w:val="0"/>
      <w:marBottom w:val="0"/>
      <w:divBdr>
        <w:top w:val="none" w:sz="0" w:space="0" w:color="auto"/>
        <w:left w:val="none" w:sz="0" w:space="0" w:color="auto"/>
        <w:bottom w:val="none" w:sz="0" w:space="0" w:color="auto"/>
        <w:right w:val="none" w:sz="0" w:space="0" w:color="auto"/>
      </w:divBdr>
    </w:div>
    <w:div w:id="703793004">
      <w:bodyDiv w:val="1"/>
      <w:marLeft w:val="0"/>
      <w:marRight w:val="0"/>
      <w:marTop w:val="0"/>
      <w:marBottom w:val="0"/>
      <w:divBdr>
        <w:top w:val="none" w:sz="0" w:space="0" w:color="auto"/>
        <w:left w:val="none" w:sz="0" w:space="0" w:color="auto"/>
        <w:bottom w:val="none" w:sz="0" w:space="0" w:color="auto"/>
        <w:right w:val="none" w:sz="0" w:space="0" w:color="auto"/>
      </w:divBdr>
    </w:div>
    <w:div w:id="707411151">
      <w:bodyDiv w:val="1"/>
      <w:marLeft w:val="0"/>
      <w:marRight w:val="0"/>
      <w:marTop w:val="0"/>
      <w:marBottom w:val="0"/>
      <w:divBdr>
        <w:top w:val="none" w:sz="0" w:space="0" w:color="auto"/>
        <w:left w:val="none" w:sz="0" w:space="0" w:color="auto"/>
        <w:bottom w:val="none" w:sz="0" w:space="0" w:color="auto"/>
        <w:right w:val="none" w:sz="0" w:space="0" w:color="auto"/>
      </w:divBdr>
    </w:div>
    <w:div w:id="759910840">
      <w:bodyDiv w:val="1"/>
      <w:marLeft w:val="0"/>
      <w:marRight w:val="0"/>
      <w:marTop w:val="0"/>
      <w:marBottom w:val="0"/>
      <w:divBdr>
        <w:top w:val="none" w:sz="0" w:space="0" w:color="auto"/>
        <w:left w:val="none" w:sz="0" w:space="0" w:color="auto"/>
        <w:bottom w:val="none" w:sz="0" w:space="0" w:color="auto"/>
        <w:right w:val="none" w:sz="0" w:space="0" w:color="auto"/>
      </w:divBdr>
    </w:div>
    <w:div w:id="833375362">
      <w:bodyDiv w:val="1"/>
      <w:marLeft w:val="0"/>
      <w:marRight w:val="0"/>
      <w:marTop w:val="0"/>
      <w:marBottom w:val="0"/>
      <w:divBdr>
        <w:top w:val="none" w:sz="0" w:space="0" w:color="auto"/>
        <w:left w:val="none" w:sz="0" w:space="0" w:color="auto"/>
        <w:bottom w:val="none" w:sz="0" w:space="0" w:color="auto"/>
        <w:right w:val="none" w:sz="0" w:space="0" w:color="auto"/>
      </w:divBdr>
    </w:div>
    <w:div w:id="1140030363">
      <w:bodyDiv w:val="1"/>
      <w:marLeft w:val="0"/>
      <w:marRight w:val="0"/>
      <w:marTop w:val="0"/>
      <w:marBottom w:val="0"/>
      <w:divBdr>
        <w:top w:val="none" w:sz="0" w:space="0" w:color="auto"/>
        <w:left w:val="none" w:sz="0" w:space="0" w:color="auto"/>
        <w:bottom w:val="none" w:sz="0" w:space="0" w:color="auto"/>
        <w:right w:val="none" w:sz="0" w:space="0" w:color="auto"/>
      </w:divBdr>
    </w:div>
    <w:div w:id="1150556838">
      <w:bodyDiv w:val="1"/>
      <w:marLeft w:val="0"/>
      <w:marRight w:val="0"/>
      <w:marTop w:val="0"/>
      <w:marBottom w:val="0"/>
      <w:divBdr>
        <w:top w:val="none" w:sz="0" w:space="0" w:color="auto"/>
        <w:left w:val="none" w:sz="0" w:space="0" w:color="auto"/>
        <w:bottom w:val="none" w:sz="0" w:space="0" w:color="auto"/>
        <w:right w:val="none" w:sz="0" w:space="0" w:color="auto"/>
      </w:divBdr>
    </w:div>
    <w:div w:id="1349717974">
      <w:bodyDiv w:val="1"/>
      <w:marLeft w:val="0"/>
      <w:marRight w:val="0"/>
      <w:marTop w:val="0"/>
      <w:marBottom w:val="0"/>
      <w:divBdr>
        <w:top w:val="none" w:sz="0" w:space="0" w:color="auto"/>
        <w:left w:val="none" w:sz="0" w:space="0" w:color="auto"/>
        <w:bottom w:val="none" w:sz="0" w:space="0" w:color="auto"/>
        <w:right w:val="none" w:sz="0" w:space="0" w:color="auto"/>
      </w:divBdr>
    </w:div>
    <w:div w:id="1496187813">
      <w:bodyDiv w:val="1"/>
      <w:marLeft w:val="0"/>
      <w:marRight w:val="0"/>
      <w:marTop w:val="0"/>
      <w:marBottom w:val="0"/>
      <w:divBdr>
        <w:top w:val="none" w:sz="0" w:space="0" w:color="auto"/>
        <w:left w:val="none" w:sz="0" w:space="0" w:color="auto"/>
        <w:bottom w:val="none" w:sz="0" w:space="0" w:color="auto"/>
        <w:right w:val="none" w:sz="0" w:space="0" w:color="auto"/>
      </w:divBdr>
    </w:div>
    <w:div w:id="1605455237">
      <w:bodyDiv w:val="1"/>
      <w:marLeft w:val="0"/>
      <w:marRight w:val="0"/>
      <w:marTop w:val="0"/>
      <w:marBottom w:val="0"/>
      <w:divBdr>
        <w:top w:val="none" w:sz="0" w:space="0" w:color="auto"/>
        <w:left w:val="none" w:sz="0" w:space="0" w:color="auto"/>
        <w:bottom w:val="none" w:sz="0" w:space="0" w:color="auto"/>
        <w:right w:val="none" w:sz="0" w:space="0" w:color="auto"/>
      </w:divBdr>
    </w:div>
    <w:div w:id="1641686807">
      <w:bodyDiv w:val="1"/>
      <w:marLeft w:val="0"/>
      <w:marRight w:val="0"/>
      <w:marTop w:val="0"/>
      <w:marBottom w:val="0"/>
      <w:divBdr>
        <w:top w:val="none" w:sz="0" w:space="0" w:color="auto"/>
        <w:left w:val="none" w:sz="0" w:space="0" w:color="auto"/>
        <w:bottom w:val="none" w:sz="0" w:space="0" w:color="auto"/>
        <w:right w:val="none" w:sz="0" w:space="0" w:color="auto"/>
      </w:divBdr>
    </w:div>
    <w:div w:id="1664626824">
      <w:bodyDiv w:val="1"/>
      <w:marLeft w:val="0"/>
      <w:marRight w:val="0"/>
      <w:marTop w:val="0"/>
      <w:marBottom w:val="0"/>
      <w:divBdr>
        <w:top w:val="none" w:sz="0" w:space="0" w:color="auto"/>
        <w:left w:val="none" w:sz="0" w:space="0" w:color="auto"/>
        <w:bottom w:val="none" w:sz="0" w:space="0" w:color="auto"/>
        <w:right w:val="none" w:sz="0" w:space="0" w:color="auto"/>
      </w:divBdr>
    </w:div>
    <w:div w:id="1867059022">
      <w:bodyDiv w:val="1"/>
      <w:marLeft w:val="0"/>
      <w:marRight w:val="0"/>
      <w:marTop w:val="0"/>
      <w:marBottom w:val="0"/>
      <w:divBdr>
        <w:top w:val="none" w:sz="0" w:space="0" w:color="auto"/>
        <w:left w:val="none" w:sz="0" w:space="0" w:color="auto"/>
        <w:bottom w:val="none" w:sz="0" w:space="0" w:color="auto"/>
        <w:right w:val="none" w:sz="0" w:space="0" w:color="auto"/>
      </w:divBdr>
    </w:div>
    <w:div w:id="1881239159">
      <w:bodyDiv w:val="1"/>
      <w:marLeft w:val="0"/>
      <w:marRight w:val="0"/>
      <w:marTop w:val="0"/>
      <w:marBottom w:val="0"/>
      <w:divBdr>
        <w:top w:val="none" w:sz="0" w:space="0" w:color="auto"/>
        <w:left w:val="none" w:sz="0" w:space="0" w:color="auto"/>
        <w:bottom w:val="none" w:sz="0" w:space="0" w:color="auto"/>
        <w:right w:val="none" w:sz="0" w:space="0" w:color="auto"/>
      </w:divBdr>
    </w:div>
    <w:div w:id="1884629457">
      <w:bodyDiv w:val="1"/>
      <w:marLeft w:val="0"/>
      <w:marRight w:val="0"/>
      <w:marTop w:val="0"/>
      <w:marBottom w:val="0"/>
      <w:divBdr>
        <w:top w:val="none" w:sz="0" w:space="0" w:color="auto"/>
        <w:left w:val="none" w:sz="0" w:space="0" w:color="auto"/>
        <w:bottom w:val="none" w:sz="0" w:space="0" w:color="auto"/>
        <w:right w:val="none" w:sz="0" w:space="0" w:color="auto"/>
      </w:divBdr>
    </w:div>
    <w:div w:id="1911690319">
      <w:bodyDiv w:val="1"/>
      <w:marLeft w:val="0"/>
      <w:marRight w:val="0"/>
      <w:marTop w:val="0"/>
      <w:marBottom w:val="0"/>
      <w:divBdr>
        <w:top w:val="none" w:sz="0" w:space="0" w:color="auto"/>
        <w:left w:val="none" w:sz="0" w:space="0" w:color="auto"/>
        <w:bottom w:val="none" w:sz="0" w:space="0" w:color="auto"/>
        <w:right w:val="none" w:sz="0" w:space="0" w:color="auto"/>
      </w:divBdr>
    </w:div>
    <w:div w:id="193077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google.com/maps/place/Hotelli+Tikkurila/@60.2991994,25.0271153,17z/data=!3m2!4b1!5s0x469207bde2528f63:0x4b4a659c96e27d67!4m8!3m7!1s0x469207bdf520763b:0xac69d05d137d91a3!5m2!4m1!1i2!8m2!3d60.2991994!4d25.029304" TargetMode="External"/><Relationship Id="rId26" Type="http://schemas.openxmlformats.org/officeDocument/2006/relationships/image" Target="media/image5.png"/><Relationship Id="rId39" Type="http://schemas.openxmlformats.org/officeDocument/2006/relationships/hyperlink" Target="https://www.google.com/maps/search/Ravintolat/@60.2920029,25.0434821,18.15z/data=!4m2!2m1!6e5" TargetMode="External"/><Relationship Id="rId21" Type="http://schemas.openxmlformats.org/officeDocument/2006/relationships/hyperlink" Target="https://www.google.com/maps/place/Original+Sokos+Hotel+Vantaa/@60.290556,25.0393943,17z/data=!3m1!4b1!4m8!3m7!1s0x46920bccbd9c08dd:0xa4156e74411f6135!5m2!4m1!1i2!8m2!3d60.290556!4d25.041583" TargetMode="External"/><Relationship Id="rId34" Type="http://schemas.openxmlformats.org/officeDocument/2006/relationships/hyperlink" Target="https://www.finavia.fi/en/airports/helsinki-airport/airport/services-facilities" TargetMode="External"/><Relationship Id="rId42" Type="http://schemas.openxmlformats.org/officeDocument/2006/relationships/hyperlink" Target="https://www.terveystalo.com/en/)%20" TargetMode="External"/><Relationship Id="rId47" Type="http://schemas.openxmlformats.org/officeDocument/2006/relationships/hyperlink" Target="https://www.hsy.fi/en/water-and-sewers/quality-of-drinking-water/"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hyperlink" Target="https://www.google.com/maps/place/Forenom+Aparthotel+Vantaa+Tikkurila/@60.2928695,25.0437135,17z/data=!3m1!4b1!4m8!3m7!1s0x469207b768b4fd5d:0xf25df8b06f7baba4!5m2!4m1!1i2!8m2!3d60.2928695!4d25.0459022" TargetMode="External"/><Relationship Id="rId32" Type="http://schemas.openxmlformats.org/officeDocument/2006/relationships/image" Target="media/image7.png"/><Relationship Id="rId37" Type="http://schemas.openxmlformats.org/officeDocument/2006/relationships/hyperlink" Target="https://www.hsl.fi/en/tickets-and-fares/hsl-app" TargetMode="External"/><Relationship Id="rId40" Type="http://schemas.openxmlformats.org/officeDocument/2006/relationships/hyperlink" Target="http://dixi.fi" TargetMode="External"/><Relationship Id="rId45" Type="http://schemas.openxmlformats.org/officeDocument/2006/relationships/hyperlink" Target="https://thl.fi/en/web/infectious-diseases-and-vaccinations/what-s-new/coronavirus-covid-19-latest-updates" TargetMode="External"/><Relationship Id="rId5" Type="http://schemas.openxmlformats.org/officeDocument/2006/relationships/settings" Target="settings.xml"/><Relationship Id="rId15" Type="http://schemas.openxmlformats.org/officeDocument/2006/relationships/hyperlink" Target="https://www.stuk.fi/web/en/about-us/how-to-reach-us" TargetMode="External"/><Relationship Id="rId23" Type="http://schemas.openxmlformats.org/officeDocument/2006/relationships/image" Target="media/image4.jpeg"/><Relationship Id="rId28" Type="http://schemas.openxmlformats.org/officeDocument/2006/relationships/hyperlink" Target="https://www.20rooms.fi/en/" TargetMode="External"/><Relationship Id="rId36" Type="http://schemas.openxmlformats.org/officeDocument/2006/relationships/hyperlink" Target="https://www.hsl.fi/en" TargetMode="External"/><Relationship Id="rId49" Type="http://schemas.openxmlformats.org/officeDocument/2006/relationships/header" Target="header3.xml"/><Relationship Id="rId10" Type="http://schemas.openxmlformats.org/officeDocument/2006/relationships/footer" Target="footer1.xml"/><Relationship Id="rId19" Type="http://schemas.openxmlformats.org/officeDocument/2006/relationships/hyperlink" Target="https://hotellitikkurila.fi/" TargetMode="External"/><Relationship Id="rId31" Type="http://schemas.openxmlformats.org/officeDocument/2006/relationships/hyperlink" Target="https://www.booking.com/hotel/fi/lovely-mint-garden-studio.fi.html" TargetMode="External"/><Relationship Id="rId44" Type="http://schemas.openxmlformats.org/officeDocument/2006/relationships/image" Target="media/image9.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s://www.stuk.fi/web/en/frontpage" TargetMode="External"/><Relationship Id="rId22" Type="http://schemas.openxmlformats.org/officeDocument/2006/relationships/hyperlink" Target="https://www.sokoshotels.fi/en/vantaa/sokos-hotel-vantaa" TargetMode="External"/><Relationship Id="rId27" Type="http://schemas.openxmlformats.org/officeDocument/2006/relationships/hyperlink" Target="https://www.google.com/maps/place/20Rooms/@60.3035477,25.0421121,17z/data=!3m1!4b1!4m8!3m7!1s0x469207a4a0f37023:0x1a4cbfbe02833e41!5m2!4m1!1i2!8m2!3d60.3035477!4d25.0443008" TargetMode="External"/><Relationship Id="rId30" Type="http://schemas.openxmlformats.org/officeDocument/2006/relationships/hyperlink" Target="https://www.google.com/maps/place/Minttutie+22b,+01300+Vantaa/@60.3012993,25.025835,17z/data=!3m1!4b1!4m5!3m4!1s0x469207963a870297:0x77d2c3a16b07fd50!8m2!3d60.3012993!4d25.0280237" TargetMode="External"/><Relationship Id="rId35" Type="http://schemas.openxmlformats.org/officeDocument/2006/relationships/hyperlink" Target="https://www.finavia.fi/en/airports/helsinki-airport/airport/services-facilities/taxi-information?navref=serviceSearch" TargetMode="External"/><Relationship Id="rId43" Type="http://schemas.openxmlformats.org/officeDocument/2006/relationships/hyperlink" Target="https://www.mehilainen.fi/en" TargetMode="External"/><Relationship Id="rId48" Type="http://schemas.openxmlformats.org/officeDocument/2006/relationships/hyperlink" Target="https://en.ilmatieteenlaitos.fi/" TargetMode="External"/><Relationship Id="rId8" Type="http://schemas.openxmlformats.org/officeDocument/2006/relationships/endnotes" Target="endnotes.xml"/><Relationship Id="rId51" Type="http://schemas.openxmlformats.org/officeDocument/2006/relationships/glossaryDocument" Target="glossary/document.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0.png"/><Relationship Id="rId25" Type="http://schemas.openxmlformats.org/officeDocument/2006/relationships/hyperlink" Target="http://www.forenom.com/aparthotels/vantaa" TargetMode="External"/><Relationship Id="rId33" Type="http://schemas.openxmlformats.org/officeDocument/2006/relationships/hyperlink" Target="https://www.myhelsinki.fi/see-and-do/accommodation" TargetMode="External"/><Relationship Id="rId38" Type="http://schemas.openxmlformats.org/officeDocument/2006/relationships/image" Target="media/image8.png"/><Relationship Id="rId46" Type="http://schemas.openxmlformats.org/officeDocument/2006/relationships/hyperlink" Target="https://thl.fi/en/web/infectious-diseases-and-vaccinations/what-s-new/coronavirus-covid-19-latest-updates/travel-and-the-coronavirus-pandemic" TargetMode="External"/><Relationship Id="rId20" Type="http://schemas.openxmlformats.org/officeDocument/2006/relationships/image" Target="media/image3.png"/><Relationship Id="rId41" Type="http://schemas.openxmlformats.org/officeDocument/2006/relationships/hyperlink" Target="http://www.tikkuri.fi"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03054046\AppData\Roaming\Microsoft\Templates\STUK%20suomi\Sis&#228;llysluettelollinen%20asiakirja.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79F307380824D2BBB28E2FC0A92ACD2"/>
        <w:category>
          <w:name w:val="Yleiset"/>
          <w:gallery w:val="placeholder"/>
        </w:category>
        <w:types>
          <w:type w:val="bbPlcHdr"/>
        </w:types>
        <w:behaviors>
          <w:behavior w:val="content"/>
        </w:behaviors>
        <w:guid w:val="{A12394BC-88D2-4520-AB22-CF9E15513B0A}"/>
      </w:docPartPr>
      <w:docPartBody>
        <w:p w:rsidR="004E766B" w:rsidRDefault="004E766B">
          <w:pPr>
            <w:pStyle w:val="B79F307380824D2BBB28E2FC0A92ACD2"/>
          </w:pPr>
          <w:r w:rsidRPr="00A016A4">
            <w:rPr>
              <w:rFonts w:ascii="Calibri" w:eastAsia="Times New Roman" w:hAnsi="Calibri" w:cs="Times New Roman"/>
              <w:color w:val="006EB8"/>
              <w:sz w:val="52"/>
              <w:szCs w:val="52"/>
            </w:rPr>
            <w:t>[Otsikko]</w:t>
          </w:r>
        </w:p>
      </w:docPartBody>
    </w:docPart>
    <w:docPart>
      <w:docPartPr>
        <w:name w:val="694937F0CA4C4827AD7DD87CAC7DBCB0"/>
        <w:category>
          <w:name w:val="Yleiset"/>
          <w:gallery w:val="placeholder"/>
        </w:category>
        <w:types>
          <w:type w:val="bbPlcHdr"/>
        </w:types>
        <w:behaviors>
          <w:behavior w:val="content"/>
        </w:behaviors>
        <w:guid w:val="{070469CD-E5DF-4836-B620-38D6CF1B77E1}"/>
      </w:docPartPr>
      <w:docPartBody>
        <w:p w:rsidR="004E766B" w:rsidRDefault="004E766B">
          <w:pPr>
            <w:pStyle w:val="694937F0CA4C4827AD7DD87CAC7DBCB0"/>
          </w:pPr>
          <w:r w:rsidRPr="00925DE6">
            <w:rPr>
              <w:rStyle w:val="PlaceholderText"/>
              <w:b/>
            </w:rPr>
            <w:t>[Asiakirjatyyppi]</w:t>
          </w:r>
        </w:p>
      </w:docPartBody>
    </w:docPart>
    <w:docPart>
      <w:docPartPr>
        <w:name w:val="CFC1DFF1DEC74E00890D52586E6C5207"/>
        <w:category>
          <w:name w:val="Yleiset"/>
          <w:gallery w:val="placeholder"/>
        </w:category>
        <w:types>
          <w:type w:val="bbPlcHdr"/>
        </w:types>
        <w:behaviors>
          <w:behavior w:val="content"/>
        </w:behaviors>
        <w:guid w:val="{1A1C32C1-3A2D-4E5F-B969-E577FFE08668}"/>
      </w:docPartPr>
      <w:docPartBody>
        <w:p w:rsidR="004E766B" w:rsidRDefault="004E766B">
          <w:pPr>
            <w:pStyle w:val="CFC1DFF1DEC74E00890D52586E6C5207"/>
          </w:pPr>
          <w:r w:rsidRPr="00925DE6">
            <w:rPr>
              <w:rStyle w:val="PlaceholderText"/>
            </w:rPr>
            <w:t>[Pvm]</w:t>
          </w:r>
        </w:p>
      </w:docPartBody>
    </w:docPart>
    <w:docPart>
      <w:docPartPr>
        <w:name w:val="D5888D1E601F4690838023CE7D95BCC4"/>
        <w:category>
          <w:name w:val="Yleiset"/>
          <w:gallery w:val="placeholder"/>
        </w:category>
        <w:types>
          <w:type w:val="bbPlcHdr"/>
        </w:types>
        <w:behaviors>
          <w:behavior w:val="content"/>
        </w:behaviors>
        <w:guid w:val="{251F2C41-5CA4-4B70-BADE-A8E5DD3772DF}"/>
      </w:docPartPr>
      <w:docPartBody>
        <w:p w:rsidR="004E766B" w:rsidRDefault="004E766B">
          <w:pPr>
            <w:pStyle w:val="D5888D1E601F4690838023CE7D95BCC4"/>
          </w:pPr>
          <w:r w:rsidRPr="00925DE6">
            <w:rPr>
              <w:rStyle w:val="PlaceholderText"/>
            </w:rPr>
            <w:t>[Pvm]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66B"/>
    <w:rsid w:val="00153378"/>
    <w:rsid w:val="003874EA"/>
    <w:rsid w:val="00494DAF"/>
    <w:rsid w:val="004E766B"/>
    <w:rsid w:val="0057454F"/>
    <w:rsid w:val="005C040F"/>
    <w:rsid w:val="006710F0"/>
    <w:rsid w:val="0069502D"/>
    <w:rsid w:val="006F7F46"/>
    <w:rsid w:val="00763310"/>
    <w:rsid w:val="00764D72"/>
    <w:rsid w:val="0079091B"/>
    <w:rsid w:val="007A15F9"/>
    <w:rsid w:val="007C6B07"/>
    <w:rsid w:val="008719A5"/>
    <w:rsid w:val="008D12C4"/>
    <w:rsid w:val="008D6FD6"/>
    <w:rsid w:val="00A66741"/>
    <w:rsid w:val="00AF73D9"/>
    <w:rsid w:val="00EB760D"/>
    <w:rsid w:val="00ED799C"/>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9F307380824D2BBB28E2FC0A92ACD2">
    <w:name w:val="B79F307380824D2BBB28E2FC0A92ACD2"/>
  </w:style>
  <w:style w:type="character" w:styleId="PlaceholderText">
    <w:name w:val="Placeholder Text"/>
    <w:basedOn w:val="DefaultParagraphFont"/>
    <w:uiPriority w:val="99"/>
    <w:rPr>
      <w:vanish/>
      <w:color w:val="auto"/>
    </w:rPr>
  </w:style>
  <w:style w:type="paragraph" w:customStyle="1" w:styleId="694937F0CA4C4827AD7DD87CAC7DBCB0">
    <w:name w:val="694937F0CA4C4827AD7DD87CAC7DBCB0"/>
  </w:style>
  <w:style w:type="paragraph" w:customStyle="1" w:styleId="CFC1DFF1DEC74E00890D52586E6C5207">
    <w:name w:val="CFC1DFF1DEC74E00890D52586E6C5207"/>
  </w:style>
  <w:style w:type="paragraph" w:customStyle="1" w:styleId="D5888D1E601F4690838023CE7D95BCC4">
    <w:name w:val="D5888D1E601F4690838023CE7D95BCC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UK">
  <a:themeElements>
    <a:clrScheme name="STUK Word">
      <a:dk1>
        <a:srgbClr val="000000"/>
      </a:dk1>
      <a:lt1>
        <a:sysClr val="window" lastClr="FFFFFF"/>
      </a:lt1>
      <a:dk2>
        <a:srgbClr val="0066B3"/>
      </a:dk2>
      <a:lt2>
        <a:srgbClr val="C99AC6"/>
      </a:lt2>
      <a:accent1>
        <a:srgbClr val="0066B3"/>
      </a:accent1>
      <a:accent2>
        <a:srgbClr val="50C2BF"/>
      </a:accent2>
      <a:accent3>
        <a:srgbClr val="F48480"/>
      </a:accent3>
      <a:accent4>
        <a:srgbClr val="FCBA61"/>
      </a:accent4>
      <a:accent5>
        <a:srgbClr val="6ECFF6"/>
      </a:accent5>
      <a:accent6>
        <a:srgbClr val="94CC80"/>
      </a:accent6>
      <a:hlink>
        <a:srgbClr val="0563C1"/>
      </a:hlink>
      <a:folHlink>
        <a:srgbClr val="59595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2023-03-13T00:00:00</PublishDate>
  <Abstract/>
  <CompanyAddress>Hallinto-osasto</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BC097D7-3E5C-4E78-B16A-54995753B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Sisällysluettelollinen asiakirja.dotx</Template>
  <TotalTime>2</TotalTime>
  <Pages>8</Pages>
  <Words>1664</Words>
  <Characters>9488</Characters>
  <Application>Microsoft Office Word</Application>
  <DocSecurity>0</DocSecurity>
  <Lines>79</Lines>
  <Paragraphs>22</Paragraphs>
  <ScaleCrop>false</ScaleCrop>
  <HeadingPairs>
    <vt:vector size="4" baseType="variant">
      <vt:variant>
        <vt:lpstr>Otsikko</vt:lpstr>
      </vt:variant>
      <vt:variant>
        <vt:i4>1</vt:i4>
      </vt:variant>
      <vt:variant>
        <vt:lpstr>Title</vt:lpstr>
      </vt:variant>
      <vt:variant>
        <vt:i4>1</vt:i4>
      </vt:variant>
    </vt:vector>
  </HeadingPairs>
  <TitlesOfParts>
    <vt:vector size="2" baseType="lpstr">
      <vt:lpstr>‘BOOKLET’</vt:lpstr>
      <vt:lpstr/>
    </vt:vector>
  </TitlesOfParts>
  <Company>Säteilyturvakeskus STUK</Company>
  <LinksUpToDate>false</LinksUpToDate>
  <CharactersWithSpaces>11130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‘BOOKLET’</dc:title>
  <dc:subject/>
  <dc:creator>Koikkalainen Auli (STUK)</dc:creator>
  <cp:keywords/>
  <dc:description/>
  <cp:lastModifiedBy>Kjartan Guðnason - GR</cp:lastModifiedBy>
  <cp:revision>2</cp:revision>
  <cp:lastPrinted>2023-01-26T09:32:00Z</cp:lastPrinted>
  <dcterms:created xsi:type="dcterms:W3CDTF">2023-03-17T15:09:00Z</dcterms:created>
  <dcterms:modified xsi:type="dcterms:W3CDTF">2023-03-17T15:09:00Z</dcterms:modified>
</cp:coreProperties>
</file>